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A3C5E2" w14:textId="77777777" w:rsidR="00F51120" w:rsidRDefault="00F51120" w:rsidP="001876F5">
      <w:pPr>
        <w:autoSpaceDE w:val="0"/>
        <w:autoSpaceDN w:val="0"/>
        <w:adjustRightInd w:val="0"/>
        <w:jc w:val="center"/>
        <w:rPr>
          <w:rFonts w:ascii="Cambria" w:hAnsi="Cambria" w:cs="Arial"/>
          <w:b/>
          <w:bCs/>
          <w:color w:val="000000"/>
          <w:sz w:val="22"/>
          <w:szCs w:val="22"/>
          <w:rtl/>
          <w:lang w:val="en-US" w:bidi="ar-JO"/>
        </w:rPr>
      </w:pPr>
    </w:p>
    <w:p w14:paraId="3AEB2D38" w14:textId="77777777" w:rsidR="00964EC7" w:rsidRDefault="00964EC7" w:rsidP="001876F5">
      <w:pPr>
        <w:autoSpaceDE w:val="0"/>
        <w:autoSpaceDN w:val="0"/>
        <w:adjustRightInd w:val="0"/>
        <w:jc w:val="center"/>
        <w:rPr>
          <w:rFonts w:ascii="Cambria" w:hAnsi="Cambria" w:cs="Arial"/>
          <w:b/>
          <w:bCs/>
          <w:color w:val="000000"/>
          <w:sz w:val="22"/>
          <w:szCs w:val="22"/>
          <w:rtl/>
          <w:lang w:val="en-US"/>
        </w:rPr>
      </w:pPr>
    </w:p>
    <w:p w14:paraId="6B328712" w14:textId="77777777" w:rsidR="00964EC7" w:rsidRDefault="00964EC7" w:rsidP="001876F5">
      <w:pPr>
        <w:autoSpaceDE w:val="0"/>
        <w:autoSpaceDN w:val="0"/>
        <w:adjustRightInd w:val="0"/>
        <w:jc w:val="center"/>
        <w:rPr>
          <w:rFonts w:ascii="Cambria" w:hAnsi="Cambria" w:cs="Arial"/>
          <w:b/>
          <w:bCs/>
          <w:color w:val="000000"/>
          <w:sz w:val="22"/>
          <w:szCs w:val="22"/>
          <w:rtl/>
          <w:lang w:val="en-US"/>
        </w:rPr>
      </w:pPr>
    </w:p>
    <w:p w14:paraId="0C74B38E" w14:textId="77777777" w:rsidR="00964EC7" w:rsidRDefault="00964EC7" w:rsidP="001876F5">
      <w:pPr>
        <w:autoSpaceDE w:val="0"/>
        <w:autoSpaceDN w:val="0"/>
        <w:adjustRightInd w:val="0"/>
        <w:jc w:val="center"/>
        <w:rPr>
          <w:rFonts w:ascii="Cambria" w:hAnsi="Cambria" w:cs="Arial"/>
          <w:b/>
          <w:bCs/>
          <w:color w:val="000000"/>
          <w:sz w:val="22"/>
          <w:szCs w:val="22"/>
          <w:rtl/>
          <w:lang w:val="en-US"/>
        </w:rPr>
      </w:pPr>
    </w:p>
    <w:p w14:paraId="7419055B" w14:textId="77777777" w:rsidR="00964EC7" w:rsidRDefault="00964EC7" w:rsidP="001876F5">
      <w:pPr>
        <w:autoSpaceDE w:val="0"/>
        <w:autoSpaceDN w:val="0"/>
        <w:adjustRightInd w:val="0"/>
        <w:jc w:val="center"/>
        <w:rPr>
          <w:rFonts w:ascii="Cambria" w:hAnsi="Cambria" w:cs="Arial"/>
          <w:b/>
          <w:bCs/>
          <w:color w:val="000000"/>
          <w:sz w:val="22"/>
          <w:szCs w:val="22"/>
          <w:rtl/>
          <w:lang w:val="en-US"/>
        </w:rPr>
      </w:pPr>
    </w:p>
    <w:p w14:paraId="7EEF6BCA" w14:textId="77777777" w:rsidR="00964EC7" w:rsidRDefault="00964EC7" w:rsidP="001876F5">
      <w:pPr>
        <w:autoSpaceDE w:val="0"/>
        <w:autoSpaceDN w:val="0"/>
        <w:adjustRightInd w:val="0"/>
        <w:jc w:val="center"/>
        <w:rPr>
          <w:rFonts w:ascii="Cambria" w:hAnsi="Cambria" w:cs="Arial"/>
          <w:b/>
          <w:bCs/>
          <w:color w:val="000000"/>
          <w:sz w:val="22"/>
          <w:szCs w:val="22"/>
          <w:rtl/>
          <w:lang w:val="en-US"/>
        </w:rPr>
      </w:pPr>
    </w:p>
    <w:p w14:paraId="42072EC7" w14:textId="77777777" w:rsidR="00964EC7" w:rsidRPr="00FC5969" w:rsidRDefault="00964EC7" w:rsidP="001876F5">
      <w:pPr>
        <w:autoSpaceDE w:val="0"/>
        <w:autoSpaceDN w:val="0"/>
        <w:adjustRightInd w:val="0"/>
        <w:jc w:val="center"/>
        <w:rPr>
          <w:rFonts w:ascii="Cambria" w:hAnsi="Cambria" w:cs="Arial"/>
          <w:b/>
          <w:bCs/>
          <w:color w:val="000000"/>
          <w:sz w:val="22"/>
          <w:szCs w:val="22"/>
          <w:lang w:val="en-US"/>
        </w:rPr>
      </w:pPr>
    </w:p>
    <w:p w14:paraId="289A4EA7" w14:textId="77777777" w:rsidR="00E27632" w:rsidRPr="001B0E21" w:rsidRDefault="00E27632" w:rsidP="00E27632">
      <w:pPr>
        <w:spacing w:line="276" w:lineRule="auto"/>
        <w:rPr>
          <w:rFonts w:ascii="Times New Roman" w:hAnsi="Times New Roman"/>
          <w:b/>
          <w:color w:val="000000"/>
          <w:sz w:val="32"/>
          <w:szCs w:val="32"/>
          <w:lang w:val="en-US"/>
        </w:rPr>
      </w:pPr>
    </w:p>
    <w:p w14:paraId="42C825A6" w14:textId="77777777" w:rsidR="00E27632" w:rsidRDefault="00A64B99" w:rsidP="00A64B99">
      <w:pPr>
        <w:pStyle w:val="ps2"/>
        <w:tabs>
          <w:tab w:val="clear" w:pos="576"/>
          <w:tab w:val="left" w:pos="0"/>
        </w:tabs>
        <w:spacing w:before="120" w:after="120" w:line="240" w:lineRule="auto"/>
        <w:jc w:val="center"/>
        <w:rPr>
          <w:rFonts w:ascii="Cambria" w:hAnsi="Cambria"/>
          <w:b w:val="0"/>
          <w:bCs w:val="0"/>
          <w:sz w:val="32"/>
          <w:szCs w:val="32"/>
        </w:rPr>
      </w:pPr>
      <w:r>
        <w:rPr>
          <w:rFonts w:ascii="Cambria" w:hAnsi="Cambria"/>
          <w:b w:val="0"/>
          <w:bCs w:val="0"/>
          <w:noProof/>
          <w:sz w:val="32"/>
          <w:szCs w:val="32"/>
          <w:lang w:val="en-US"/>
        </w:rPr>
        <w:drawing>
          <wp:inline distT="0" distB="0" distL="0" distR="0" wp14:anchorId="5863A5DF" wp14:editId="01DF4FDB">
            <wp:extent cx="2884170" cy="2884170"/>
            <wp:effectExtent l="0" t="0" r="0" b="0"/>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885784" cy="2885784"/>
                    </a:xfrm>
                    <a:prstGeom prst="rect">
                      <a:avLst/>
                    </a:prstGeom>
                  </pic:spPr>
                </pic:pic>
              </a:graphicData>
            </a:graphic>
          </wp:inline>
        </w:drawing>
      </w:r>
    </w:p>
    <w:p w14:paraId="13592800" w14:textId="77777777" w:rsidR="00E27632" w:rsidRDefault="00FB4BCE" w:rsidP="00B32278">
      <w:pPr>
        <w:pStyle w:val="ps2"/>
        <w:tabs>
          <w:tab w:val="clear" w:pos="576"/>
          <w:tab w:val="left" w:pos="0"/>
        </w:tabs>
        <w:spacing w:before="120" w:after="120" w:line="240" w:lineRule="auto"/>
        <w:rPr>
          <w:rFonts w:ascii="Cambria" w:hAnsi="Cambria"/>
          <w:b w:val="0"/>
          <w:bCs w:val="0"/>
          <w:sz w:val="32"/>
          <w:szCs w:val="32"/>
        </w:rPr>
      </w:pPr>
      <w:r>
        <w:rPr>
          <w:noProof/>
          <w:sz w:val="32"/>
          <w:szCs w:val="32"/>
          <w:lang w:val="en-US"/>
        </w:rPr>
        <mc:AlternateContent>
          <mc:Choice Requires="wps">
            <w:drawing>
              <wp:anchor distT="0" distB="0" distL="114300" distR="114300" simplePos="0" relativeHeight="251657216" behindDoc="0" locked="0" layoutInCell="1" allowOverlap="1" wp14:anchorId="6F0730FD" wp14:editId="01EF4F1B">
                <wp:simplePos x="0" y="0"/>
                <wp:positionH relativeFrom="margin">
                  <wp:posOffset>640080</wp:posOffset>
                </wp:positionH>
                <wp:positionV relativeFrom="paragraph">
                  <wp:posOffset>165100</wp:posOffset>
                </wp:positionV>
                <wp:extent cx="5676265" cy="1257300"/>
                <wp:effectExtent l="0" t="0" r="19685" b="3810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6265" cy="1257300"/>
                        </a:xfrm>
                        <a:prstGeom prst="rect">
                          <a:avLst/>
                        </a:prstGeom>
                        <a:gradFill rotWithShape="0">
                          <a:gsLst>
                            <a:gs pos="0">
                              <a:srgbClr val="FFFFFF"/>
                            </a:gs>
                            <a:gs pos="100000">
                              <a:srgbClr val="999999"/>
                            </a:gs>
                          </a:gsLst>
                          <a:lin ang="5400000" scaled="1"/>
                        </a:gradFill>
                        <a:ln w="12700">
                          <a:solidFill>
                            <a:srgbClr val="FFFFFF"/>
                          </a:solidFill>
                          <a:miter lim="800000"/>
                          <a:headEnd/>
                          <a:tailEnd/>
                        </a:ln>
                        <a:effectLst>
                          <a:outerShdw dist="28398" dir="3806097" algn="ctr" rotWithShape="0">
                            <a:srgbClr val="7F7F7F">
                              <a:alpha val="50000"/>
                            </a:srgbClr>
                          </a:outerShdw>
                        </a:effectLst>
                      </wps:spPr>
                      <wps:txbx>
                        <w:txbxContent>
                          <w:p w14:paraId="4D0FF567" w14:textId="77777777" w:rsidR="00483421" w:rsidRPr="000D4C52" w:rsidRDefault="00483421" w:rsidP="000D4C52">
                            <w:pPr>
                              <w:spacing w:line="276" w:lineRule="auto"/>
                              <w:jc w:val="center"/>
                              <w:rPr>
                                <w:rFonts w:ascii="Cambria" w:hAnsi="Cambria" w:cs="Andalus"/>
                                <w:b/>
                                <w:bCs/>
                                <w:sz w:val="48"/>
                                <w:szCs w:val="48"/>
                                <w:u w:val="single"/>
                                <w:lang w:val="fr-FR"/>
                              </w:rPr>
                            </w:pPr>
                            <w:r w:rsidRPr="000D4C52">
                              <w:rPr>
                                <w:rFonts w:ascii="Cambria" w:hAnsi="Cambria" w:cs="Andalus"/>
                                <w:b/>
                                <w:bCs/>
                                <w:sz w:val="48"/>
                                <w:szCs w:val="48"/>
                                <w:u w:val="single"/>
                                <w:lang w:val="fr-FR"/>
                              </w:rPr>
                              <w:t>Cour</w:t>
                            </w:r>
                            <w:r w:rsidRPr="000D4C52">
                              <w:rPr>
                                <w:rFonts w:ascii="Cambria" w:hAnsi="Cambria" w:cs="Andalus"/>
                                <w:b/>
                                <w:bCs/>
                                <w:spacing w:val="1"/>
                                <w:sz w:val="48"/>
                                <w:szCs w:val="48"/>
                                <w:u w:val="single"/>
                                <w:lang w:val="fr-FR"/>
                              </w:rPr>
                              <w:t>s</w:t>
                            </w:r>
                            <w:r w:rsidRPr="000D4C52">
                              <w:rPr>
                                <w:rFonts w:ascii="Cambria" w:hAnsi="Cambria" w:cs="Andalus"/>
                                <w:b/>
                                <w:bCs/>
                                <w:sz w:val="48"/>
                                <w:szCs w:val="48"/>
                                <w:u w:val="single"/>
                                <w:lang w:val="fr-FR"/>
                              </w:rPr>
                              <w:t xml:space="preserve">e Syllabus </w:t>
                            </w:r>
                          </w:p>
                          <w:p w14:paraId="784641F0" w14:textId="77777777" w:rsidR="00483421" w:rsidRPr="000D4C52" w:rsidRDefault="00483421" w:rsidP="000D4C52">
                            <w:pPr>
                              <w:spacing w:line="276" w:lineRule="auto"/>
                              <w:jc w:val="center"/>
                              <w:rPr>
                                <w:rFonts w:ascii="Cambria" w:hAnsi="Cambria" w:cs="Andalus"/>
                                <w:b/>
                                <w:bCs/>
                                <w:sz w:val="36"/>
                                <w:szCs w:val="36"/>
                                <w:u w:val="single"/>
                              </w:rPr>
                            </w:pPr>
                            <w:r w:rsidRPr="000D4C52">
                              <w:rPr>
                                <w:rFonts w:ascii="Cambria" w:hAnsi="Cambria" w:cs="Andalus"/>
                                <w:b/>
                                <w:bCs/>
                                <w:i/>
                                <w:iCs/>
                                <w:sz w:val="36"/>
                                <w:szCs w:val="36"/>
                                <w:u w:val="single"/>
                              </w:rPr>
                              <w:t>According to JORDAN National Qualification Framework (JNQF)</w:t>
                            </w:r>
                          </w:p>
                          <w:p w14:paraId="3A5C8601" w14:textId="77777777" w:rsidR="00483421" w:rsidRPr="000D4C52" w:rsidRDefault="00483421" w:rsidP="00141E95">
                            <w:pPr>
                              <w:pStyle w:val="ps1Char"/>
                            </w:pPr>
                          </w:p>
                          <w:p w14:paraId="0A8DAAE9" w14:textId="77777777" w:rsidR="00483421" w:rsidRPr="000D4C52" w:rsidRDefault="00483421" w:rsidP="00141E95">
                            <w:pPr>
                              <w:pStyle w:val="ps1Char"/>
                            </w:pPr>
                          </w:p>
                          <w:p w14:paraId="77E25840" w14:textId="77777777" w:rsidR="00483421" w:rsidRPr="000D4C52" w:rsidRDefault="00483421" w:rsidP="00141E95">
                            <w:pPr>
                              <w:pStyle w:val="ps1Char"/>
                            </w:pPr>
                          </w:p>
                          <w:p w14:paraId="41608483" w14:textId="77777777" w:rsidR="00483421" w:rsidRPr="000D4C52" w:rsidRDefault="00483421" w:rsidP="00141E95">
                            <w:pPr>
                              <w:pStyle w:val="ps1Char"/>
                            </w:pPr>
                          </w:p>
                          <w:p w14:paraId="2EC879C5" w14:textId="77777777" w:rsidR="00483421" w:rsidRPr="000D4C52" w:rsidRDefault="00483421" w:rsidP="00141E95">
                            <w:pPr>
                              <w:pStyle w:val="ps1Char"/>
                            </w:pPr>
                          </w:p>
                          <w:p w14:paraId="5BF44EC9" w14:textId="77777777" w:rsidR="00483421" w:rsidRPr="000D4C52" w:rsidRDefault="00483421" w:rsidP="00141E95">
                            <w:pPr>
                              <w:pStyle w:val="ps1Char"/>
                            </w:pPr>
                          </w:p>
                          <w:p w14:paraId="467F5527" w14:textId="77777777" w:rsidR="00483421" w:rsidRPr="000D4C52" w:rsidRDefault="00483421" w:rsidP="00141E95">
                            <w:pPr>
                              <w:pStyle w:val="ps1Char"/>
                            </w:pPr>
                          </w:p>
                          <w:p w14:paraId="1DF294BC" w14:textId="77777777" w:rsidR="00483421" w:rsidRPr="000D4C52" w:rsidRDefault="00483421" w:rsidP="00141E95">
                            <w:pPr>
                              <w:pStyle w:val="ps1Char"/>
                            </w:pPr>
                          </w:p>
                          <w:p w14:paraId="7E40A26C" w14:textId="77777777" w:rsidR="00483421" w:rsidRPr="000D4C52" w:rsidRDefault="00483421" w:rsidP="00141E95">
                            <w:pPr>
                              <w:pStyle w:val="ps1Char"/>
                            </w:pPr>
                          </w:p>
                          <w:p w14:paraId="10A3F6EF" w14:textId="77777777" w:rsidR="00483421" w:rsidRPr="000D4C52" w:rsidRDefault="00483421" w:rsidP="00141E95">
                            <w:pPr>
                              <w:pStyle w:val="ps1Char"/>
                            </w:pPr>
                          </w:p>
                          <w:p w14:paraId="7D44DF4D" w14:textId="77777777" w:rsidR="00483421" w:rsidRPr="000D4C52" w:rsidRDefault="00483421" w:rsidP="00141E95">
                            <w:pPr>
                              <w:pStyle w:val="ps1Char"/>
                            </w:pPr>
                          </w:p>
                          <w:p w14:paraId="56377AD1" w14:textId="77777777" w:rsidR="00483421" w:rsidRPr="000D4C52" w:rsidRDefault="00483421" w:rsidP="00141E95">
                            <w:pPr>
                              <w:pStyle w:val="ps1Char"/>
                            </w:pPr>
                          </w:p>
                          <w:p w14:paraId="296F88DB" w14:textId="77777777" w:rsidR="00483421" w:rsidRPr="000D4C52" w:rsidRDefault="00483421" w:rsidP="00141E95">
                            <w:pPr>
                              <w:pStyle w:val="ps1Char"/>
                            </w:pPr>
                          </w:p>
                          <w:p w14:paraId="36E206BC" w14:textId="77777777" w:rsidR="00483421" w:rsidRPr="000D4C52" w:rsidRDefault="00483421" w:rsidP="00141E95">
                            <w:pPr>
                              <w:pStyle w:val="ps1Char"/>
                            </w:pPr>
                          </w:p>
                          <w:p w14:paraId="18293796" w14:textId="77777777" w:rsidR="00483421" w:rsidRPr="000D4C52" w:rsidRDefault="00483421" w:rsidP="00141E95">
                            <w:pPr>
                              <w:pStyle w:val="ps1Char"/>
                            </w:pPr>
                          </w:p>
                          <w:p w14:paraId="00462E71" w14:textId="77777777" w:rsidR="00483421" w:rsidRPr="000D4C52" w:rsidRDefault="00483421" w:rsidP="00141E95">
                            <w:pPr>
                              <w:pStyle w:val="ps1Char"/>
                            </w:pPr>
                          </w:p>
                          <w:p w14:paraId="1F705A54" w14:textId="77777777" w:rsidR="00483421" w:rsidRPr="000D4C52" w:rsidRDefault="00483421" w:rsidP="00141E95">
                            <w:pPr>
                              <w:pStyle w:val="ps1Char"/>
                            </w:pPr>
                          </w:p>
                          <w:p w14:paraId="3446019D" w14:textId="77777777" w:rsidR="00483421" w:rsidRPr="000D4C52" w:rsidRDefault="00483421" w:rsidP="00141E95">
                            <w:pPr>
                              <w:pStyle w:val="ps1Char"/>
                            </w:pPr>
                          </w:p>
                          <w:p w14:paraId="7CB8B5A1" w14:textId="77777777" w:rsidR="00483421" w:rsidRPr="000D4C52" w:rsidRDefault="00483421" w:rsidP="00141E95">
                            <w:pPr>
                              <w:pStyle w:val="ps1Char"/>
                            </w:pPr>
                          </w:p>
                          <w:p w14:paraId="551CDA46" w14:textId="77777777" w:rsidR="00483421" w:rsidRPr="000D4C52" w:rsidRDefault="00483421" w:rsidP="00141E95">
                            <w:pPr>
                              <w:pStyle w:val="ps1Char"/>
                            </w:pPr>
                          </w:p>
                          <w:p w14:paraId="4EEE81C6" w14:textId="77777777" w:rsidR="00483421" w:rsidRPr="000D4C52" w:rsidRDefault="00483421" w:rsidP="00141E95">
                            <w:pPr>
                              <w:pStyle w:val="ps1Char"/>
                            </w:pPr>
                          </w:p>
                          <w:p w14:paraId="2EF57AAC" w14:textId="77777777" w:rsidR="00483421" w:rsidRPr="000D4C52" w:rsidRDefault="00483421" w:rsidP="00141E95">
                            <w:pPr>
                              <w:pStyle w:val="ps1Char"/>
                            </w:pPr>
                          </w:p>
                          <w:p w14:paraId="1A6FE7FC" w14:textId="77777777" w:rsidR="00483421" w:rsidRPr="000D4C52" w:rsidRDefault="00483421" w:rsidP="00141E95">
                            <w:pPr>
                              <w:pStyle w:val="ps1Char"/>
                            </w:pPr>
                          </w:p>
                          <w:p w14:paraId="52237DAC" w14:textId="77777777" w:rsidR="00483421" w:rsidRPr="000D4C52" w:rsidRDefault="00483421" w:rsidP="00141E95">
                            <w:pPr>
                              <w:pStyle w:val="ps1Char"/>
                            </w:pPr>
                          </w:p>
                          <w:p w14:paraId="36990222" w14:textId="77777777" w:rsidR="00483421" w:rsidRPr="000D4C52" w:rsidRDefault="00483421" w:rsidP="00141E95">
                            <w:pPr>
                              <w:pStyle w:val="ps1Char"/>
                            </w:pPr>
                          </w:p>
                          <w:p w14:paraId="26F3933E" w14:textId="77777777" w:rsidR="00483421" w:rsidRPr="000D4C52" w:rsidRDefault="00483421" w:rsidP="00141E95">
                            <w:pPr>
                              <w:pStyle w:val="ps1Char"/>
                            </w:pPr>
                          </w:p>
                          <w:p w14:paraId="69647089" w14:textId="77777777" w:rsidR="00483421" w:rsidRPr="000D4C52" w:rsidRDefault="00483421" w:rsidP="00141E95">
                            <w:pPr>
                              <w:pStyle w:val="ps1Char"/>
                            </w:pPr>
                          </w:p>
                          <w:p w14:paraId="4D3E2EC1" w14:textId="77777777" w:rsidR="00483421" w:rsidRPr="000D4C52" w:rsidRDefault="00483421" w:rsidP="00141E95">
                            <w:pPr>
                              <w:pStyle w:val="ps1Char"/>
                            </w:pPr>
                          </w:p>
                          <w:p w14:paraId="65948D09" w14:textId="77777777" w:rsidR="00483421" w:rsidRPr="000D4C52" w:rsidRDefault="00483421" w:rsidP="00141E95">
                            <w:pPr>
                              <w:pStyle w:val="ps1Char"/>
                            </w:pPr>
                          </w:p>
                          <w:p w14:paraId="0EF373D4" w14:textId="77777777" w:rsidR="00483421" w:rsidRPr="000D4C52" w:rsidRDefault="00483421" w:rsidP="00141E95">
                            <w:pPr>
                              <w:pStyle w:val="ps1Char"/>
                            </w:pPr>
                          </w:p>
                          <w:p w14:paraId="2CAF5286" w14:textId="77777777" w:rsidR="00483421" w:rsidRPr="000D4C52" w:rsidRDefault="00483421" w:rsidP="00141E95">
                            <w:pPr>
                              <w:pStyle w:val="ps1Char"/>
                            </w:pPr>
                          </w:p>
                          <w:p w14:paraId="5CFDB598" w14:textId="77777777" w:rsidR="00483421" w:rsidRPr="000D4C52" w:rsidRDefault="00483421" w:rsidP="00141E95">
                            <w:pPr>
                              <w:pStyle w:val="ps1Char"/>
                            </w:pPr>
                          </w:p>
                          <w:p w14:paraId="0C2C7D09" w14:textId="77777777" w:rsidR="00483421" w:rsidRPr="000D4C52" w:rsidRDefault="00483421" w:rsidP="00141E95">
                            <w:pPr>
                              <w:pStyle w:val="ps1Char"/>
                            </w:pPr>
                          </w:p>
                          <w:p w14:paraId="21C57C91" w14:textId="77777777" w:rsidR="00483421" w:rsidRPr="000D4C52" w:rsidRDefault="00483421" w:rsidP="00141E95">
                            <w:pPr>
                              <w:pStyle w:val="ps1Char"/>
                            </w:pPr>
                          </w:p>
                          <w:p w14:paraId="3048864B" w14:textId="77777777" w:rsidR="00483421" w:rsidRPr="000D4C52" w:rsidRDefault="00483421" w:rsidP="00141E95">
                            <w:pPr>
                              <w:pStyle w:val="ps1Char"/>
                            </w:pPr>
                          </w:p>
                          <w:p w14:paraId="6954A6E3" w14:textId="77777777" w:rsidR="00483421" w:rsidRPr="000D4C52" w:rsidRDefault="00483421" w:rsidP="00141E95">
                            <w:pPr>
                              <w:pStyle w:val="ps1Char"/>
                            </w:pPr>
                          </w:p>
                          <w:p w14:paraId="6F9342C8" w14:textId="77777777" w:rsidR="00483421" w:rsidRPr="000D4C52" w:rsidRDefault="00483421" w:rsidP="00141E95">
                            <w:pPr>
                              <w:pStyle w:val="ps1Char"/>
                            </w:pPr>
                          </w:p>
                          <w:p w14:paraId="7F75D735" w14:textId="77777777" w:rsidR="00483421" w:rsidRPr="000D4C52" w:rsidRDefault="00483421" w:rsidP="00141E95">
                            <w:pPr>
                              <w:pStyle w:val="ps1Char"/>
                            </w:pPr>
                          </w:p>
                          <w:p w14:paraId="66CE0376" w14:textId="77777777" w:rsidR="00483421" w:rsidRPr="000D4C52" w:rsidRDefault="00483421" w:rsidP="00141E95">
                            <w:pPr>
                              <w:pStyle w:val="ps1Char"/>
                            </w:pPr>
                          </w:p>
                          <w:p w14:paraId="0867C5C6" w14:textId="77777777" w:rsidR="00483421" w:rsidRPr="000D4C52" w:rsidRDefault="00483421" w:rsidP="00141E95">
                            <w:pPr>
                              <w:pStyle w:val="ps1Char"/>
                            </w:pPr>
                          </w:p>
                          <w:p w14:paraId="101AF2BB" w14:textId="77777777" w:rsidR="00483421" w:rsidRPr="000D4C52" w:rsidRDefault="00483421" w:rsidP="00141E95">
                            <w:pPr>
                              <w:pStyle w:val="ps1Char"/>
                            </w:pPr>
                          </w:p>
                          <w:p w14:paraId="74DEB371" w14:textId="77777777" w:rsidR="00483421" w:rsidRPr="000D4C52" w:rsidRDefault="00483421" w:rsidP="00141E95">
                            <w:pPr>
                              <w:pStyle w:val="ps1Char"/>
                            </w:pPr>
                          </w:p>
                          <w:p w14:paraId="1E96E925" w14:textId="77777777" w:rsidR="00483421" w:rsidRPr="000D4C52" w:rsidRDefault="00483421" w:rsidP="00141E95">
                            <w:pPr>
                              <w:pStyle w:val="ps1Char"/>
                            </w:pPr>
                          </w:p>
                          <w:p w14:paraId="1E7AE3EB" w14:textId="77777777" w:rsidR="00483421" w:rsidRPr="000D4C52" w:rsidRDefault="00483421" w:rsidP="00141E95">
                            <w:pPr>
                              <w:pStyle w:val="ps1Char"/>
                            </w:pPr>
                          </w:p>
                          <w:p w14:paraId="6B86800A" w14:textId="77777777" w:rsidR="00483421" w:rsidRPr="000D4C52" w:rsidRDefault="00483421" w:rsidP="00141E95">
                            <w:pPr>
                              <w:pStyle w:val="ps1Char"/>
                            </w:pPr>
                          </w:p>
                          <w:p w14:paraId="21EAFF63" w14:textId="77777777" w:rsidR="00483421" w:rsidRPr="000D4C52" w:rsidRDefault="00483421" w:rsidP="00141E95">
                            <w:pPr>
                              <w:pStyle w:val="ps1Char"/>
                            </w:pPr>
                          </w:p>
                          <w:p w14:paraId="4F544744" w14:textId="77777777" w:rsidR="00483421" w:rsidRPr="000D4C52" w:rsidRDefault="00483421" w:rsidP="00141E95">
                            <w:pPr>
                              <w:pStyle w:val="ps1Char"/>
                            </w:pPr>
                          </w:p>
                          <w:p w14:paraId="6F3ECE6C" w14:textId="77777777" w:rsidR="00483421" w:rsidRPr="000D4C52" w:rsidRDefault="00483421" w:rsidP="00141E95">
                            <w:pPr>
                              <w:pStyle w:val="ps1Char"/>
                            </w:pPr>
                          </w:p>
                          <w:p w14:paraId="5781F374" w14:textId="77777777" w:rsidR="00483421" w:rsidRPr="000D4C52" w:rsidRDefault="00483421" w:rsidP="00141E95">
                            <w:pPr>
                              <w:pStyle w:val="ps1Char"/>
                            </w:pPr>
                          </w:p>
                          <w:p w14:paraId="2F658A79" w14:textId="77777777" w:rsidR="00483421" w:rsidRPr="000D4C52" w:rsidRDefault="00483421" w:rsidP="00141E95">
                            <w:pPr>
                              <w:pStyle w:val="ps1Char"/>
                            </w:pPr>
                          </w:p>
                          <w:p w14:paraId="657E1BEC" w14:textId="77777777" w:rsidR="00483421" w:rsidRPr="000D4C52" w:rsidRDefault="00483421" w:rsidP="00141E95">
                            <w:pPr>
                              <w:pStyle w:val="ps1Char"/>
                            </w:pPr>
                          </w:p>
                          <w:p w14:paraId="32021004" w14:textId="77777777" w:rsidR="00483421" w:rsidRPr="000D4C52" w:rsidRDefault="00483421" w:rsidP="00141E95">
                            <w:pPr>
                              <w:pStyle w:val="ps1Char"/>
                            </w:pPr>
                          </w:p>
                          <w:p w14:paraId="142D36C8" w14:textId="77777777" w:rsidR="00483421" w:rsidRPr="000D4C52" w:rsidRDefault="00483421" w:rsidP="00141E95">
                            <w:pPr>
                              <w:pStyle w:val="ps1Char"/>
                            </w:pPr>
                          </w:p>
                          <w:p w14:paraId="259B5B84" w14:textId="77777777" w:rsidR="00483421" w:rsidRPr="000D4C52" w:rsidRDefault="00483421" w:rsidP="00141E95">
                            <w:pPr>
                              <w:pStyle w:val="ps1Char"/>
                            </w:pPr>
                          </w:p>
                          <w:p w14:paraId="5412AE05" w14:textId="77777777" w:rsidR="00483421" w:rsidRPr="000D4C52" w:rsidRDefault="00483421" w:rsidP="00141E95">
                            <w:pPr>
                              <w:pStyle w:val="ps1Char"/>
                            </w:pPr>
                          </w:p>
                          <w:p w14:paraId="6BAAD233" w14:textId="77777777" w:rsidR="00483421" w:rsidRPr="000D4C52" w:rsidRDefault="00483421" w:rsidP="00141E95">
                            <w:pPr>
                              <w:pStyle w:val="ps1Char"/>
                            </w:pPr>
                          </w:p>
                          <w:p w14:paraId="134EED4F" w14:textId="77777777" w:rsidR="00483421" w:rsidRPr="000D4C52" w:rsidRDefault="00483421" w:rsidP="00141E95">
                            <w:pPr>
                              <w:pStyle w:val="ps1Char"/>
                            </w:pPr>
                          </w:p>
                          <w:p w14:paraId="55F2B010" w14:textId="77777777" w:rsidR="00483421" w:rsidRPr="000D4C52" w:rsidRDefault="00483421" w:rsidP="00141E95">
                            <w:pPr>
                              <w:pStyle w:val="ps1Char"/>
                            </w:pPr>
                          </w:p>
                          <w:p w14:paraId="5A5930C6" w14:textId="77777777" w:rsidR="00483421" w:rsidRPr="000D4C52" w:rsidRDefault="00483421" w:rsidP="00141E95">
                            <w:pPr>
                              <w:pStyle w:val="ps1Char"/>
                            </w:pPr>
                          </w:p>
                          <w:p w14:paraId="2AB10967" w14:textId="77777777" w:rsidR="00483421" w:rsidRPr="000D4C52" w:rsidRDefault="00483421" w:rsidP="00141E95">
                            <w:pPr>
                              <w:pStyle w:val="ps1Char"/>
                            </w:pPr>
                          </w:p>
                          <w:p w14:paraId="64C2765A" w14:textId="77777777" w:rsidR="00483421" w:rsidRPr="000D4C52" w:rsidRDefault="00483421" w:rsidP="00141E95">
                            <w:pPr>
                              <w:pStyle w:val="ps1Char"/>
                            </w:pPr>
                          </w:p>
                          <w:p w14:paraId="134354E8" w14:textId="77777777" w:rsidR="00483421" w:rsidRPr="000D4C52" w:rsidRDefault="00483421" w:rsidP="00141E95">
                            <w:pPr>
                              <w:pStyle w:val="ps1Char"/>
                            </w:pPr>
                          </w:p>
                          <w:p w14:paraId="191D0593" w14:textId="77777777" w:rsidR="00483421" w:rsidRPr="000D4C52" w:rsidRDefault="00483421" w:rsidP="00141E95">
                            <w:pPr>
                              <w:pStyle w:val="ps1Char"/>
                            </w:pPr>
                          </w:p>
                          <w:p w14:paraId="096BA236" w14:textId="77777777" w:rsidR="00483421" w:rsidRPr="000D4C52" w:rsidRDefault="00483421" w:rsidP="00141E95">
                            <w:pPr>
                              <w:pStyle w:val="ps1Char"/>
                            </w:pPr>
                          </w:p>
                          <w:p w14:paraId="013AA1E0" w14:textId="77777777" w:rsidR="00483421" w:rsidRPr="000D4C52" w:rsidRDefault="00483421" w:rsidP="00141E95">
                            <w:pPr>
                              <w:pStyle w:val="ps1Char"/>
                            </w:pPr>
                          </w:p>
                          <w:p w14:paraId="4160C0F4" w14:textId="77777777" w:rsidR="00483421" w:rsidRPr="000D4C52" w:rsidRDefault="00483421" w:rsidP="00141E95">
                            <w:pPr>
                              <w:pStyle w:val="ps1Char"/>
                            </w:pPr>
                          </w:p>
                          <w:p w14:paraId="37D71B6C" w14:textId="77777777" w:rsidR="00483421" w:rsidRPr="000D4C52" w:rsidRDefault="00483421" w:rsidP="00141E95">
                            <w:pPr>
                              <w:pStyle w:val="ps1Char"/>
                            </w:pPr>
                          </w:p>
                          <w:p w14:paraId="5243C7D0" w14:textId="77777777" w:rsidR="00483421" w:rsidRPr="000D4C52" w:rsidRDefault="00483421" w:rsidP="00141E95">
                            <w:pPr>
                              <w:pStyle w:val="ps1Char"/>
                            </w:pPr>
                          </w:p>
                          <w:p w14:paraId="0D555EA4" w14:textId="77777777" w:rsidR="00483421" w:rsidRPr="000D4C52" w:rsidRDefault="00483421" w:rsidP="00141E95">
                            <w:pPr>
                              <w:pStyle w:val="ps1Char"/>
                            </w:pPr>
                          </w:p>
                          <w:p w14:paraId="1F1C7885" w14:textId="77777777" w:rsidR="00483421" w:rsidRPr="000D4C52" w:rsidRDefault="00483421" w:rsidP="00141E95">
                            <w:pPr>
                              <w:pStyle w:val="ps1Char"/>
                            </w:pPr>
                          </w:p>
                          <w:p w14:paraId="22484FF9" w14:textId="77777777" w:rsidR="00483421" w:rsidRPr="000D4C52" w:rsidRDefault="00483421" w:rsidP="00141E95">
                            <w:pPr>
                              <w:pStyle w:val="ps1Char"/>
                            </w:pPr>
                          </w:p>
                          <w:p w14:paraId="4B30CC23" w14:textId="77777777" w:rsidR="00483421" w:rsidRPr="000D4C52" w:rsidRDefault="00483421" w:rsidP="00141E95">
                            <w:pPr>
                              <w:pStyle w:val="ps1Char"/>
                            </w:pPr>
                          </w:p>
                          <w:p w14:paraId="2A143BE6" w14:textId="77777777" w:rsidR="00483421" w:rsidRPr="000D4C52" w:rsidRDefault="00483421" w:rsidP="00141E95">
                            <w:pPr>
                              <w:pStyle w:val="ps1Char"/>
                            </w:pPr>
                          </w:p>
                          <w:p w14:paraId="654AB095" w14:textId="77777777" w:rsidR="00483421" w:rsidRPr="000D4C52" w:rsidRDefault="00483421" w:rsidP="00141E95">
                            <w:pPr>
                              <w:pStyle w:val="ps1Char"/>
                            </w:pPr>
                          </w:p>
                          <w:p w14:paraId="7D652FA6" w14:textId="77777777" w:rsidR="00483421" w:rsidRPr="000D4C52" w:rsidRDefault="00483421" w:rsidP="00141E95">
                            <w:pPr>
                              <w:pStyle w:val="ps1Char"/>
                            </w:pPr>
                          </w:p>
                          <w:p w14:paraId="2DE1E63F" w14:textId="77777777" w:rsidR="00483421" w:rsidRPr="000D4C52" w:rsidRDefault="00483421" w:rsidP="00141E95">
                            <w:pPr>
                              <w:pStyle w:val="ps1Char"/>
                            </w:pPr>
                          </w:p>
                          <w:p w14:paraId="4E4ACAF0" w14:textId="77777777" w:rsidR="00483421" w:rsidRPr="000D4C52" w:rsidRDefault="00483421" w:rsidP="00141E95">
                            <w:pPr>
                              <w:pStyle w:val="ps1Char"/>
                            </w:pPr>
                          </w:p>
                          <w:p w14:paraId="2658410A" w14:textId="77777777" w:rsidR="00483421" w:rsidRPr="000D4C52" w:rsidRDefault="00483421" w:rsidP="00141E95">
                            <w:pPr>
                              <w:pStyle w:val="ps1Char"/>
                            </w:pPr>
                          </w:p>
                          <w:p w14:paraId="22C3ED08" w14:textId="77777777" w:rsidR="00483421" w:rsidRPr="000D4C52" w:rsidRDefault="00483421" w:rsidP="00141E95">
                            <w:pPr>
                              <w:pStyle w:val="ps1Char"/>
                            </w:pPr>
                          </w:p>
                          <w:p w14:paraId="516921EC" w14:textId="77777777" w:rsidR="00483421" w:rsidRPr="000D4C52" w:rsidRDefault="00483421" w:rsidP="00141E95">
                            <w:pPr>
                              <w:pStyle w:val="ps1Char"/>
                            </w:pPr>
                          </w:p>
                          <w:p w14:paraId="494748A7" w14:textId="77777777" w:rsidR="00483421" w:rsidRPr="000D4C52" w:rsidRDefault="00483421" w:rsidP="00141E95">
                            <w:pPr>
                              <w:pStyle w:val="ps1Char"/>
                            </w:pPr>
                          </w:p>
                          <w:p w14:paraId="4EBB1A6A" w14:textId="77777777" w:rsidR="00483421" w:rsidRPr="000D4C52" w:rsidRDefault="00483421" w:rsidP="00141E95">
                            <w:pPr>
                              <w:pStyle w:val="ps1Char"/>
                            </w:pPr>
                          </w:p>
                          <w:p w14:paraId="7AF135FC" w14:textId="77777777" w:rsidR="00483421" w:rsidRPr="000D4C52" w:rsidRDefault="00483421" w:rsidP="00141E95">
                            <w:pPr>
                              <w:pStyle w:val="ps1Char"/>
                            </w:pPr>
                          </w:p>
                          <w:p w14:paraId="12B110D1" w14:textId="77777777" w:rsidR="00483421" w:rsidRPr="000D4C52" w:rsidRDefault="00483421" w:rsidP="00141E95">
                            <w:pPr>
                              <w:pStyle w:val="ps1Char"/>
                            </w:pPr>
                          </w:p>
                          <w:p w14:paraId="2DDED69A" w14:textId="77777777" w:rsidR="00483421" w:rsidRPr="000D4C52" w:rsidRDefault="00483421" w:rsidP="00141E95">
                            <w:pPr>
                              <w:pStyle w:val="ps1Char"/>
                            </w:pPr>
                          </w:p>
                          <w:p w14:paraId="58DBA005" w14:textId="77777777" w:rsidR="00483421" w:rsidRPr="000D4C52" w:rsidRDefault="00483421" w:rsidP="00141E95">
                            <w:pPr>
                              <w:pStyle w:val="ps1Char"/>
                            </w:pPr>
                          </w:p>
                          <w:p w14:paraId="7C96C3FE" w14:textId="77777777" w:rsidR="00483421" w:rsidRPr="000D4C52" w:rsidRDefault="00483421" w:rsidP="00141E95">
                            <w:pPr>
                              <w:pStyle w:val="ps1Char"/>
                            </w:pPr>
                          </w:p>
                          <w:p w14:paraId="3EE9E1DB" w14:textId="77777777" w:rsidR="00483421" w:rsidRPr="000D4C52" w:rsidRDefault="00483421" w:rsidP="00141E95">
                            <w:pPr>
                              <w:pStyle w:val="ps1Char"/>
                            </w:pPr>
                          </w:p>
                          <w:p w14:paraId="2D8A6EB1" w14:textId="77777777" w:rsidR="00483421" w:rsidRPr="000D4C52" w:rsidRDefault="00483421" w:rsidP="00141E95">
                            <w:pPr>
                              <w:pStyle w:val="ps1Char"/>
                            </w:pPr>
                          </w:p>
                          <w:p w14:paraId="32C557DD" w14:textId="77777777" w:rsidR="00483421" w:rsidRPr="000D4C52" w:rsidRDefault="00483421" w:rsidP="00141E95">
                            <w:pPr>
                              <w:pStyle w:val="ps1Char"/>
                            </w:pPr>
                          </w:p>
                          <w:p w14:paraId="57C891C6" w14:textId="77777777" w:rsidR="00483421" w:rsidRPr="000D4C52" w:rsidRDefault="00483421" w:rsidP="00141E95">
                            <w:pPr>
                              <w:pStyle w:val="ps1Char"/>
                            </w:pPr>
                          </w:p>
                          <w:p w14:paraId="448D46A0" w14:textId="77777777" w:rsidR="00483421" w:rsidRPr="000D4C52" w:rsidRDefault="00483421" w:rsidP="00141E95">
                            <w:pPr>
                              <w:pStyle w:val="ps1Char"/>
                            </w:pPr>
                          </w:p>
                          <w:p w14:paraId="7ADB3EF7" w14:textId="77777777" w:rsidR="00483421" w:rsidRPr="000D4C52" w:rsidRDefault="00483421" w:rsidP="00141E95">
                            <w:pPr>
                              <w:pStyle w:val="ps1Char"/>
                            </w:pPr>
                          </w:p>
                          <w:p w14:paraId="480B7793" w14:textId="77777777" w:rsidR="00483421" w:rsidRPr="000D4C52" w:rsidRDefault="00483421" w:rsidP="00141E95">
                            <w:pPr>
                              <w:pStyle w:val="ps1Char"/>
                            </w:pPr>
                          </w:p>
                          <w:p w14:paraId="7AF72754" w14:textId="77777777" w:rsidR="00483421" w:rsidRPr="000D4C52" w:rsidRDefault="00483421" w:rsidP="00141E95">
                            <w:pPr>
                              <w:pStyle w:val="ps1Char"/>
                            </w:pPr>
                          </w:p>
                          <w:p w14:paraId="76ACB50D" w14:textId="77777777" w:rsidR="00483421" w:rsidRPr="000D4C52" w:rsidRDefault="00483421" w:rsidP="00141E95">
                            <w:pPr>
                              <w:pStyle w:val="ps1Char"/>
                            </w:pPr>
                          </w:p>
                          <w:p w14:paraId="5AAAB785" w14:textId="77777777" w:rsidR="00483421" w:rsidRPr="000D4C52" w:rsidRDefault="00483421" w:rsidP="00141E95">
                            <w:pPr>
                              <w:pStyle w:val="ps1Char"/>
                            </w:pPr>
                          </w:p>
                          <w:p w14:paraId="624F56A3" w14:textId="77777777" w:rsidR="00483421" w:rsidRPr="000D4C52" w:rsidRDefault="00483421" w:rsidP="00141E95">
                            <w:pPr>
                              <w:pStyle w:val="ps1Char"/>
                            </w:pPr>
                          </w:p>
                          <w:p w14:paraId="18BB8595" w14:textId="77777777" w:rsidR="00483421" w:rsidRPr="000D4C52" w:rsidRDefault="00483421" w:rsidP="00141E95">
                            <w:pPr>
                              <w:pStyle w:val="ps1Char"/>
                            </w:pPr>
                          </w:p>
                          <w:p w14:paraId="6D005ADA" w14:textId="77777777" w:rsidR="00483421" w:rsidRPr="000D4C52" w:rsidRDefault="00483421" w:rsidP="00141E95">
                            <w:pPr>
                              <w:pStyle w:val="ps1Char"/>
                            </w:pPr>
                          </w:p>
                          <w:p w14:paraId="41AA401A" w14:textId="77777777" w:rsidR="00483421" w:rsidRPr="000D4C52" w:rsidRDefault="00483421" w:rsidP="00141E95">
                            <w:pPr>
                              <w:pStyle w:val="ps1Char"/>
                            </w:pPr>
                          </w:p>
                          <w:p w14:paraId="3B69F64B" w14:textId="77777777" w:rsidR="00483421" w:rsidRPr="000D4C52" w:rsidRDefault="00483421" w:rsidP="00141E95">
                            <w:pPr>
                              <w:pStyle w:val="ps1Char"/>
                            </w:pPr>
                          </w:p>
                          <w:p w14:paraId="6B1A74B5" w14:textId="77777777" w:rsidR="00483421" w:rsidRPr="000D4C52" w:rsidRDefault="00483421" w:rsidP="00141E95">
                            <w:pPr>
                              <w:pStyle w:val="ps1Char"/>
                            </w:pPr>
                          </w:p>
                          <w:p w14:paraId="70FC3F4F" w14:textId="77777777" w:rsidR="00483421" w:rsidRPr="000D4C52" w:rsidRDefault="00483421" w:rsidP="00141E95">
                            <w:pPr>
                              <w:pStyle w:val="ps1Char"/>
                            </w:pPr>
                          </w:p>
                          <w:p w14:paraId="1815A7C6" w14:textId="77777777" w:rsidR="00483421" w:rsidRPr="000D4C52" w:rsidRDefault="00483421" w:rsidP="00141E95">
                            <w:pPr>
                              <w:pStyle w:val="ps1Char"/>
                            </w:pPr>
                          </w:p>
                          <w:p w14:paraId="11D203F7" w14:textId="77777777" w:rsidR="00483421" w:rsidRPr="000D4C52" w:rsidRDefault="00483421" w:rsidP="00141E95">
                            <w:pPr>
                              <w:pStyle w:val="ps1Char"/>
                            </w:pPr>
                          </w:p>
                          <w:p w14:paraId="40EED493" w14:textId="77777777" w:rsidR="00483421" w:rsidRPr="000D4C52" w:rsidRDefault="00483421" w:rsidP="00141E95">
                            <w:pPr>
                              <w:pStyle w:val="ps1Char"/>
                            </w:pPr>
                          </w:p>
                          <w:p w14:paraId="255DEDEF" w14:textId="77777777" w:rsidR="00483421" w:rsidRPr="000D4C52" w:rsidRDefault="00483421" w:rsidP="00141E95">
                            <w:pPr>
                              <w:pStyle w:val="ps1Char"/>
                            </w:pPr>
                          </w:p>
                          <w:p w14:paraId="1F7DBE32" w14:textId="77777777" w:rsidR="00483421" w:rsidRPr="000D4C52" w:rsidRDefault="00483421" w:rsidP="00141E95">
                            <w:pPr>
                              <w:pStyle w:val="ps1Char"/>
                            </w:pPr>
                          </w:p>
                          <w:p w14:paraId="35F64BDF" w14:textId="77777777" w:rsidR="00483421" w:rsidRPr="000D4C52" w:rsidRDefault="00483421" w:rsidP="00141E95">
                            <w:pPr>
                              <w:pStyle w:val="ps1Char"/>
                            </w:pPr>
                          </w:p>
                          <w:p w14:paraId="44C97D55" w14:textId="77777777" w:rsidR="00483421" w:rsidRPr="000D4C52" w:rsidRDefault="00483421" w:rsidP="00141E95">
                            <w:pPr>
                              <w:pStyle w:val="ps1Char"/>
                            </w:pPr>
                          </w:p>
                          <w:p w14:paraId="00D9FF1F" w14:textId="77777777" w:rsidR="00483421" w:rsidRPr="000D4C52" w:rsidRDefault="00483421" w:rsidP="00141E95">
                            <w:pPr>
                              <w:pStyle w:val="ps1Char"/>
                            </w:pPr>
                          </w:p>
                          <w:p w14:paraId="461D088D" w14:textId="77777777" w:rsidR="00483421" w:rsidRPr="000D4C52" w:rsidRDefault="00483421" w:rsidP="00141E95">
                            <w:pPr>
                              <w:pStyle w:val="ps1Char"/>
                            </w:pPr>
                          </w:p>
                          <w:p w14:paraId="62DDDD37" w14:textId="77777777" w:rsidR="00483421" w:rsidRPr="000D4C52" w:rsidRDefault="00483421" w:rsidP="00141E95">
                            <w:pPr>
                              <w:pStyle w:val="ps1Char"/>
                            </w:pPr>
                          </w:p>
                          <w:p w14:paraId="747C8408" w14:textId="77777777" w:rsidR="00483421" w:rsidRPr="000D4C52" w:rsidRDefault="00483421" w:rsidP="00141E95">
                            <w:pPr>
                              <w:pStyle w:val="ps1Char"/>
                            </w:pPr>
                          </w:p>
                          <w:p w14:paraId="67E22D2D" w14:textId="77777777" w:rsidR="00483421" w:rsidRPr="000D4C52" w:rsidRDefault="00483421" w:rsidP="00141E95">
                            <w:pPr>
                              <w:pStyle w:val="ps1Char"/>
                            </w:pPr>
                          </w:p>
                          <w:p w14:paraId="6AEC045E" w14:textId="77777777" w:rsidR="00483421" w:rsidRPr="000D4C52" w:rsidRDefault="00483421" w:rsidP="00141E95">
                            <w:pPr>
                              <w:pStyle w:val="ps1Char"/>
                            </w:pPr>
                          </w:p>
                          <w:p w14:paraId="7B706F00" w14:textId="77777777" w:rsidR="00483421" w:rsidRPr="000D4C52" w:rsidRDefault="00483421" w:rsidP="00141E95">
                            <w:pPr>
                              <w:pStyle w:val="ps1Char"/>
                            </w:pPr>
                          </w:p>
                          <w:p w14:paraId="235F3FB9" w14:textId="77777777" w:rsidR="00483421" w:rsidRPr="000D4C52" w:rsidRDefault="00483421" w:rsidP="00141E95">
                            <w:pPr>
                              <w:pStyle w:val="ps1Char"/>
                            </w:pPr>
                          </w:p>
                          <w:p w14:paraId="181C6544" w14:textId="77777777" w:rsidR="00483421" w:rsidRPr="000D4C52" w:rsidRDefault="00483421" w:rsidP="00141E95">
                            <w:pPr>
                              <w:pStyle w:val="ps1Char"/>
                            </w:pPr>
                          </w:p>
                          <w:p w14:paraId="14659901" w14:textId="77777777" w:rsidR="00483421" w:rsidRPr="000D4C52" w:rsidRDefault="00483421" w:rsidP="00141E95">
                            <w:pPr>
                              <w:pStyle w:val="ps1Char"/>
                            </w:pPr>
                          </w:p>
                          <w:p w14:paraId="18AB70CA" w14:textId="77777777" w:rsidR="00483421" w:rsidRPr="000D4C52" w:rsidRDefault="00483421" w:rsidP="00141E95">
                            <w:pPr>
                              <w:pStyle w:val="ps1Char"/>
                            </w:pPr>
                          </w:p>
                          <w:p w14:paraId="0412BC6B" w14:textId="77777777" w:rsidR="00483421" w:rsidRPr="000D4C52" w:rsidRDefault="00483421" w:rsidP="00141E95">
                            <w:pPr>
                              <w:pStyle w:val="ps1Char"/>
                            </w:pPr>
                          </w:p>
                          <w:p w14:paraId="5DD30FD7" w14:textId="77777777" w:rsidR="00483421" w:rsidRPr="000D4C52" w:rsidRDefault="00483421" w:rsidP="00141E95">
                            <w:pPr>
                              <w:pStyle w:val="ps1Char"/>
                            </w:pPr>
                          </w:p>
                          <w:p w14:paraId="05138313" w14:textId="77777777" w:rsidR="00483421" w:rsidRPr="000D4C52" w:rsidRDefault="00483421" w:rsidP="00141E95">
                            <w:pPr>
                              <w:pStyle w:val="ps1Char"/>
                            </w:pPr>
                          </w:p>
                          <w:p w14:paraId="58982CD1" w14:textId="77777777" w:rsidR="00483421" w:rsidRPr="000D4C52" w:rsidRDefault="00483421" w:rsidP="00141E95">
                            <w:pPr>
                              <w:pStyle w:val="ps1Char"/>
                            </w:pPr>
                          </w:p>
                          <w:p w14:paraId="60FC419D" w14:textId="77777777" w:rsidR="00483421" w:rsidRPr="000D4C52" w:rsidRDefault="00483421" w:rsidP="00141E95">
                            <w:pPr>
                              <w:pStyle w:val="ps1Char"/>
                            </w:pPr>
                          </w:p>
                          <w:p w14:paraId="486E0F42" w14:textId="77777777" w:rsidR="00483421" w:rsidRPr="000D4C52" w:rsidRDefault="00483421" w:rsidP="00141E95">
                            <w:pPr>
                              <w:pStyle w:val="ps1Char"/>
                            </w:pPr>
                          </w:p>
                          <w:p w14:paraId="414C2E0B" w14:textId="77777777" w:rsidR="00483421" w:rsidRPr="000D4C52" w:rsidRDefault="00483421" w:rsidP="00141E95">
                            <w:pPr>
                              <w:pStyle w:val="ps1Char"/>
                            </w:pPr>
                          </w:p>
                          <w:p w14:paraId="228F3863" w14:textId="77777777" w:rsidR="00483421" w:rsidRPr="000D4C52" w:rsidRDefault="00483421" w:rsidP="00141E95">
                            <w:pPr>
                              <w:pStyle w:val="ps1Char"/>
                            </w:pPr>
                          </w:p>
                          <w:p w14:paraId="6B72E004" w14:textId="77777777" w:rsidR="00483421" w:rsidRPr="000D4C52" w:rsidRDefault="00483421" w:rsidP="00141E95">
                            <w:pPr>
                              <w:pStyle w:val="ps1Char"/>
                            </w:pPr>
                          </w:p>
                          <w:p w14:paraId="3108E02E" w14:textId="77777777" w:rsidR="00483421" w:rsidRPr="000D4C52" w:rsidRDefault="00483421" w:rsidP="00141E95">
                            <w:pPr>
                              <w:pStyle w:val="ps1Char"/>
                            </w:pPr>
                          </w:p>
                          <w:p w14:paraId="3C8D1FC0" w14:textId="77777777" w:rsidR="00483421" w:rsidRPr="000D4C52" w:rsidRDefault="00483421" w:rsidP="00141E95">
                            <w:pPr>
                              <w:pStyle w:val="ps1Char"/>
                            </w:pPr>
                          </w:p>
                          <w:p w14:paraId="0D07D6D4" w14:textId="77777777" w:rsidR="00483421" w:rsidRPr="000D4C52" w:rsidRDefault="00483421" w:rsidP="00141E95">
                            <w:pPr>
                              <w:pStyle w:val="ps1Char"/>
                            </w:pPr>
                          </w:p>
                          <w:p w14:paraId="00C940D6" w14:textId="77777777" w:rsidR="00483421" w:rsidRPr="000D4C52" w:rsidRDefault="00483421" w:rsidP="00141E95">
                            <w:pPr>
                              <w:pStyle w:val="ps1Char"/>
                            </w:pPr>
                          </w:p>
                          <w:p w14:paraId="43C8FF99" w14:textId="77777777" w:rsidR="00483421" w:rsidRPr="000D4C52" w:rsidRDefault="00483421" w:rsidP="00141E95">
                            <w:pPr>
                              <w:pStyle w:val="ps1Char"/>
                            </w:pPr>
                          </w:p>
                          <w:p w14:paraId="110270B8" w14:textId="77777777" w:rsidR="00483421" w:rsidRPr="000D4C52" w:rsidRDefault="00483421" w:rsidP="00141E95">
                            <w:pPr>
                              <w:pStyle w:val="ps1Char"/>
                            </w:pPr>
                          </w:p>
                          <w:p w14:paraId="25AB0382" w14:textId="77777777" w:rsidR="00483421" w:rsidRPr="000D4C52" w:rsidRDefault="00483421" w:rsidP="00141E95">
                            <w:pPr>
                              <w:pStyle w:val="ps1Char"/>
                            </w:pPr>
                          </w:p>
                          <w:p w14:paraId="2CB262B3" w14:textId="77777777" w:rsidR="00483421" w:rsidRPr="000D4C52" w:rsidRDefault="00483421" w:rsidP="00141E95">
                            <w:pPr>
                              <w:pStyle w:val="ps1Char"/>
                            </w:pPr>
                          </w:p>
                          <w:p w14:paraId="52814A03" w14:textId="77777777" w:rsidR="00483421" w:rsidRPr="000D4C52" w:rsidRDefault="00483421" w:rsidP="00141E95">
                            <w:pPr>
                              <w:pStyle w:val="ps1Char"/>
                            </w:pPr>
                          </w:p>
                          <w:p w14:paraId="45013EE3" w14:textId="77777777" w:rsidR="00483421" w:rsidRPr="000D4C52" w:rsidRDefault="00483421" w:rsidP="00141E95">
                            <w:pPr>
                              <w:pStyle w:val="ps1Char"/>
                            </w:pPr>
                          </w:p>
                          <w:p w14:paraId="5BD67696" w14:textId="77777777" w:rsidR="00483421" w:rsidRPr="000D4C52" w:rsidRDefault="00483421" w:rsidP="00141E95">
                            <w:pPr>
                              <w:pStyle w:val="ps1Char"/>
                            </w:pPr>
                          </w:p>
                          <w:p w14:paraId="4D903674" w14:textId="77777777" w:rsidR="00483421" w:rsidRPr="000D4C52" w:rsidRDefault="00483421" w:rsidP="00141E95">
                            <w:pPr>
                              <w:pStyle w:val="ps1Char"/>
                            </w:pPr>
                          </w:p>
                          <w:p w14:paraId="3085D170" w14:textId="77777777" w:rsidR="00483421" w:rsidRPr="000D4C52" w:rsidRDefault="00483421" w:rsidP="00141E95">
                            <w:pPr>
                              <w:pStyle w:val="ps1Char"/>
                            </w:pPr>
                          </w:p>
                          <w:p w14:paraId="18C0929A" w14:textId="77777777" w:rsidR="00483421" w:rsidRPr="000D4C52" w:rsidRDefault="00483421" w:rsidP="00141E95">
                            <w:pPr>
                              <w:pStyle w:val="ps1Char"/>
                            </w:pPr>
                          </w:p>
                          <w:p w14:paraId="2EC4DA6A" w14:textId="77777777" w:rsidR="00483421" w:rsidRPr="000D4C52" w:rsidRDefault="00483421" w:rsidP="00141E95">
                            <w:pPr>
                              <w:pStyle w:val="ps1Char"/>
                            </w:pPr>
                          </w:p>
                          <w:p w14:paraId="50FBDE63" w14:textId="77777777" w:rsidR="00483421" w:rsidRPr="000D4C52" w:rsidRDefault="00483421" w:rsidP="00141E95">
                            <w:pPr>
                              <w:pStyle w:val="ps1Char"/>
                            </w:pPr>
                          </w:p>
                          <w:p w14:paraId="698F598C" w14:textId="77777777" w:rsidR="00483421" w:rsidRPr="000D4C52" w:rsidRDefault="00483421" w:rsidP="00141E95">
                            <w:pPr>
                              <w:pStyle w:val="ps1Char"/>
                            </w:pPr>
                          </w:p>
                          <w:p w14:paraId="3B6B4B0B" w14:textId="77777777" w:rsidR="00483421" w:rsidRPr="000D4C52" w:rsidRDefault="00483421" w:rsidP="00141E95">
                            <w:pPr>
                              <w:pStyle w:val="ps1Char"/>
                            </w:pPr>
                          </w:p>
                          <w:p w14:paraId="1E2AB027" w14:textId="77777777" w:rsidR="00483421" w:rsidRPr="000D4C52" w:rsidRDefault="00483421" w:rsidP="00141E95">
                            <w:pPr>
                              <w:pStyle w:val="ps1Char"/>
                            </w:pPr>
                          </w:p>
                          <w:p w14:paraId="66B482C3" w14:textId="77777777" w:rsidR="00483421" w:rsidRPr="000D4C52" w:rsidRDefault="00483421" w:rsidP="00141E95">
                            <w:pPr>
                              <w:pStyle w:val="ps1Char"/>
                            </w:pPr>
                          </w:p>
                          <w:p w14:paraId="36094E54" w14:textId="77777777" w:rsidR="00483421" w:rsidRPr="000D4C52" w:rsidRDefault="00483421" w:rsidP="00141E95">
                            <w:pPr>
                              <w:pStyle w:val="ps1Char"/>
                            </w:pPr>
                          </w:p>
                          <w:p w14:paraId="1E0EBE0A" w14:textId="77777777" w:rsidR="00483421" w:rsidRPr="000D4C52" w:rsidRDefault="00483421" w:rsidP="00141E95">
                            <w:pPr>
                              <w:pStyle w:val="ps1Char"/>
                            </w:pPr>
                          </w:p>
                          <w:p w14:paraId="369D5116" w14:textId="77777777" w:rsidR="00483421" w:rsidRPr="000D4C52" w:rsidRDefault="00483421" w:rsidP="00141E95">
                            <w:pPr>
                              <w:pStyle w:val="ps1Char"/>
                            </w:pPr>
                          </w:p>
                          <w:p w14:paraId="4C3C8F76" w14:textId="77777777" w:rsidR="00483421" w:rsidRPr="000D4C52" w:rsidRDefault="00483421" w:rsidP="00141E95">
                            <w:pPr>
                              <w:pStyle w:val="ps1Char"/>
                            </w:pPr>
                          </w:p>
                          <w:p w14:paraId="4A586CDF" w14:textId="77777777" w:rsidR="00483421" w:rsidRPr="000D4C52" w:rsidRDefault="00483421" w:rsidP="00141E95">
                            <w:pPr>
                              <w:pStyle w:val="ps1Char"/>
                            </w:pPr>
                          </w:p>
                          <w:p w14:paraId="3D557A08" w14:textId="77777777" w:rsidR="00483421" w:rsidRPr="000D4C52" w:rsidRDefault="00483421" w:rsidP="00141E95">
                            <w:pPr>
                              <w:pStyle w:val="ps1Char"/>
                            </w:pPr>
                          </w:p>
                          <w:p w14:paraId="133768A4" w14:textId="77777777" w:rsidR="00483421" w:rsidRPr="000D4C52" w:rsidRDefault="00483421" w:rsidP="00141E95">
                            <w:pPr>
                              <w:pStyle w:val="ps1Char"/>
                            </w:pPr>
                          </w:p>
                          <w:p w14:paraId="4FB605FD" w14:textId="77777777" w:rsidR="00483421" w:rsidRPr="000D4C52" w:rsidRDefault="00483421" w:rsidP="00141E95">
                            <w:pPr>
                              <w:pStyle w:val="ps1Char"/>
                            </w:pPr>
                          </w:p>
                          <w:p w14:paraId="15108D69" w14:textId="77777777" w:rsidR="00483421" w:rsidRPr="000D4C52" w:rsidRDefault="00483421" w:rsidP="00141E95">
                            <w:pPr>
                              <w:pStyle w:val="ps1Char"/>
                            </w:pPr>
                          </w:p>
                          <w:p w14:paraId="370DA819" w14:textId="77777777" w:rsidR="00483421" w:rsidRPr="000D4C52" w:rsidRDefault="00483421" w:rsidP="00141E95">
                            <w:pPr>
                              <w:pStyle w:val="ps1Char"/>
                            </w:pPr>
                          </w:p>
                          <w:p w14:paraId="21F68E57" w14:textId="77777777" w:rsidR="00483421" w:rsidRPr="000D4C52" w:rsidRDefault="00483421" w:rsidP="00141E95">
                            <w:pPr>
                              <w:pStyle w:val="ps1Char"/>
                            </w:pPr>
                          </w:p>
                          <w:p w14:paraId="0ABF6F7C" w14:textId="77777777" w:rsidR="00483421" w:rsidRPr="000D4C52" w:rsidRDefault="00483421" w:rsidP="00141E95">
                            <w:pPr>
                              <w:pStyle w:val="ps1Char"/>
                            </w:pPr>
                          </w:p>
                          <w:p w14:paraId="6D248D49" w14:textId="77777777" w:rsidR="00483421" w:rsidRPr="000D4C52" w:rsidRDefault="00483421" w:rsidP="00141E95">
                            <w:pPr>
                              <w:pStyle w:val="ps1Char"/>
                            </w:pPr>
                          </w:p>
                          <w:p w14:paraId="2E4D0DED" w14:textId="77777777" w:rsidR="00483421" w:rsidRPr="000D4C52" w:rsidRDefault="00483421" w:rsidP="00141E95">
                            <w:pPr>
                              <w:pStyle w:val="ps1Char"/>
                            </w:pPr>
                          </w:p>
                          <w:p w14:paraId="5D1BFFDB" w14:textId="77777777" w:rsidR="00483421" w:rsidRPr="000D4C52" w:rsidRDefault="00483421" w:rsidP="00141E95">
                            <w:pPr>
                              <w:pStyle w:val="ps1Char"/>
                            </w:pPr>
                          </w:p>
                          <w:p w14:paraId="16336EB2" w14:textId="77777777" w:rsidR="00483421" w:rsidRPr="000D4C52" w:rsidRDefault="00483421" w:rsidP="00141E95">
                            <w:pPr>
                              <w:pStyle w:val="ps1Char"/>
                            </w:pPr>
                          </w:p>
                          <w:p w14:paraId="4E2A58FD" w14:textId="77777777" w:rsidR="00483421" w:rsidRPr="000D4C52" w:rsidRDefault="00483421" w:rsidP="00141E95">
                            <w:pPr>
                              <w:pStyle w:val="ps1Char"/>
                            </w:pPr>
                          </w:p>
                          <w:p w14:paraId="49A4AFD6" w14:textId="77777777" w:rsidR="00483421" w:rsidRPr="000D4C52" w:rsidRDefault="00483421" w:rsidP="00141E95">
                            <w:pPr>
                              <w:pStyle w:val="ps1Char"/>
                            </w:pPr>
                          </w:p>
                          <w:p w14:paraId="4DFA7AFC" w14:textId="77777777" w:rsidR="00483421" w:rsidRPr="000D4C52" w:rsidRDefault="00483421" w:rsidP="00141E95">
                            <w:pPr>
                              <w:pStyle w:val="ps1Char"/>
                            </w:pPr>
                          </w:p>
                          <w:p w14:paraId="1D4CF203" w14:textId="77777777" w:rsidR="00483421" w:rsidRPr="000D4C52" w:rsidRDefault="00483421" w:rsidP="00141E95">
                            <w:pPr>
                              <w:pStyle w:val="ps1Char"/>
                            </w:pPr>
                          </w:p>
                          <w:p w14:paraId="2BED161D" w14:textId="77777777" w:rsidR="00483421" w:rsidRPr="000D4C52" w:rsidRDefault="00483421" w:rsidP="00141E95">
                            <w:pPr>
                              <w:pStyle w:val="ps1Char"/>
                            </w:pPr>
                          </w:p>
                          <w:p w14:paraId="417612C7" w14:textId="77777777" w:rsidR="00483421" w:rsidRPr="000D4C52" w:rsidRDefault="00483421" w:rsidP="00141E95">
                            <w:pPr>
                              <w:pStyle w:val="ps1Char"/>
                            </w:pPr>
                          </w:p>
                          <w:p w14:paraId="69BB37A1" w14:textId="77777777" w:rsidR="00483421" w:rsidRPr="000D4C52" w:rsidRDefault="00483421" w:rsidP="00141E95">
                            <w:pPr>
                              <w:pStyle w:val="ps1Char"/>
                            </w:pPr>
                          </w:p>
                          <w:p w14:paraId="4E520570" w14:textId="77777777" w:rsidR="00483421" w:rsidRPr="000D4C52" w:rsidRDefault="00483421" w:rsidP="00141E95">
                            <w:pPr>
                              <w:pStyle w:val="ps1Char"/>
                            </w:pPr>
                          </w:p>
                          <w:p w14:paraId="3BA76D62" w14:textId="77777777" w:rsidR="00483421" w:rsidRPr="000D4C52" w:rsidRDefault="00483421" w:rsidP="00141E95">
                            <w:pPr>
                              <w:pStyle w:val="ps1Char"/>
                            </w:pPr>
                          </w:p>
                          <w:p w14:paraId="211C1E52" w14:textId="77777777" w:rsidR="00483421" w:rsidRPr="000D4C52" w:rsidRDefault="00483421" w:rsidP="00141E95">
                            <w:pPr>
                              <w:pStyle w:val="ps1Char"/>
                            </w:pPr>
                          </w:p>
                          <w:p w14:paraId="4EC401D6" w14:textId="77777777" w:rsidR="00483421" w:rsidRPr="000D4C52" w:rsidRDefault="00483421" w:rsidP="00141E95">
                            <w:pPr>
                              <w:pStyle w:val="ps1Char"/>
                            </w:pPr>
                          </w:p>
                          <w:p w14:paraId="5087449C" w14:textId="77777777" w:rsidR="00483421" w:rsidRPr="000D4C52" w:rsidRDefault="00483421" w:rsidP="00141E95">
                            <w:pPr>
                              <w:pStyle w:val="ps1Char"/>
                            </w:pPr>
                          </w:p>
                          <w:p w14:paraId="705FF4A7" w14:textId="77777777" w:rsidR="00483421" w:rsidRPr="000D4C52" w:rsidRDefault="00483421" w:rsidP="00141E95">
                            <w:pPr>
                              <w:pStyle w:val="ps1Char"/>
                            </w:pPr>
                          </w:p>
                          <w:p w14:paraId="2C399EA9" w14:textId="77777777" w:rsidR="00483421" w:rsidRPr="000D4C52" w:rsidRDefault="00483421" w:rsidP="00141E95">
                            <w:pPr>
                              <w:pStyle w:val="ps1Char"/>
                            </w:pPr>
                          </w:p>
                          <w:p w14:paraId="398873C4" w14:textId="77777777" w:rsidR="00483421" w:rsidRPr="000D4C52" w:rsidRDefault="00483421" w:rsidP="00141E95">
                            <w:pPr>
                              <w:pStyle w:val="ps1Char"/>
                            </w:pPr>
                          </w:p>
                          <w:p w14:paraId="42CDECC9" w14:textId="77777777" w:rsidR="00483421" w:rsidRPr="000D4C52" w:rsidRDefault="00483421" w:rsidP="00141E95">
                            <w:pPr>
                              <w:pStyle w:val="ps1Char"/>
                            </w:pPr>
                          </w:p>
                          <w:p w14:paraId="7101B8E7" w14:textId="77777777" w:rsidR="00483421" w:rsidRPr="000D4C52" w:rsidRDefault="00483421" w:rsidP="00141E95">
                            <w:pPr>
                              <w:pStyle w:val="ps1Char"/>
                            </w:pPr>
                          </w:p>
                          <w:p w14:paraId="6A1F669C" w14:textId="77777777" w:rsidR="00483421" w:rsidRPr="000D4C52" w:rsidRDefault="00483421" w:rsidP="00141E95">
                            <w:pPr>
                              <w:pStyle w:val="ps1Char"/>
                            </w:pPr>
                          </w:p>
                          <w:p w14:paraId="51B04FB4" w14:textId="77777777" w:rsidR="00483421" w:rsidRPr="000D4C52" w:rsidRDefault="00483421" w:rsidP="00141E95">
                            <w:pPr>
                              <w:pStyle w:val="ps1Char"/>
                            </w:pPr>
                          </w:p>
                          <w:p w14:paraId="73EE8ED8" w14:textId="77777777" w:rsidR="00483421" w:rsidRPr="000D4C52" w:rsidRDefault="00483421" w:rsidP="00141E95">
                            <w:pPr>
                              <w:pStyle w:val="ps1Char"/>
                            </w:pPr>
                          </w:p>
                          <w:p w14:paraId="21EAE83C" w14:textId="77777777" w:rsidR="00483421" w:rsidRPr="000D4C52" w:rsidRDefault="00483421" w:rsidP="00141E95">
                            <w:pPr>
                              <w:pStyle w:val="ps1Char"/>
                            </w:pPr>
                          </w:p>
                          <w:p w14:paraId="4BDC11B3" w14:textId="77777777" w:rsidR="00483421" w:rsidRPr="000D4C52" w:rsidRDefault="00483421" w:rsidP="00141E95">
                            <w:pPr>
                              <w:pStyle w:val="ps1Char"/>
                            </w:pPr>
                          </w:p>
                          <w:p w14:paraId="549FD9F1" w14:textId="77777777" w:rsidR="00483421" w:rsidRPr="000D4C52" w:rsidRDefault="00483421" w:rsidP="00141E95">
                            <w:pPr>
                              <w:pStyle w:val="ps1Char"/>
                            </w:pPr>
                          </w:p>
                          <w:p w14:paraId="1378CB32" w14:textId="77777777" w:rsidR="00483421" w:rsidRPr="000D4C52" w:rsidRDefault="00483421" w:rsidP="00141E95">
                            <w:pPr>
                              <w:pStyle w:val="ps1Char"/>
                            </w:pPr>
                          </w:p>
                          <w:p w14:paraId="1C17EC12" w14:textId="77777777" w:rsidR="00483421" w:rsidRPr="000D4C52" w:rsidRDefault="00483421" w:rsidP="00141E95">
                            <w:pPr>
                              <w:pStyle w:val="ps1Char"/>
                            </w:pPr>
                          </w:p>
                          <w:p w14:paraId="5CC83D23" w14:textId="77777777" w:rsidR="00483421" w:rsidRPr="000D4C52" w:rsidRDefault="00483421" w:rsidP="00141E95">
                            <w:pPr>
                              <w:pStyle w:val="ps1Char"/>
                            </w:pPr>
                          </w:p>
                          <w:p w14:paraId="08DE5650" w14:textId="77777777" w:rsidR="00483421" w:rsidRPr="000D4C52" w:rsidRDefault="00483421" w:rsidP="00141E95">
                            <w:pPr>
                              <w:pStyle w:val="ps1Char"/>
                            </w:pPr>
                          </w:p>
                          <w:p w14:paraId="54A1F26F" w14:textId="77777777" w:rsidR="00483421" w:rsidRPr="000D4C52" w:rsidRDefault="00483421" w:rsidP="00141E95">
                            <w:pPr>
                              <w:pStyle w:val="ps1Char"/>
                            </w:pPr>
                          </w:p>
                          <w:p w14:paraId="63DE6F14" w14:textId="77777777" w:rsidR="00483421" w:rsidRPr="000D4C52" w:rsidRDefault="00483421" w:rsidP="00141E95">
                            <w:pPr>
                              <w:pStyle w:val="ps1Char"/>
                            </w:pPr>
                          </w:p>
                          <w:p w14:paraId="67583B8A" w14:textId="77777777" w:rsidR="00483421" w:rsidRPr="000D4C52" w:rsidRDefault="00483421" w:rsidP="00141E95">
                            <w:pPr>
                              <w:pStyle w:val="ps1Char"/>
                            </w:pPr>
                          </w:p>
                          <w:p w14:paraId="3EF0FED7" w14:textId="77777777" w:rsidR="00483421" w:rsidRPr="000D4C52" w:rsidRDefault="00483421" w:rsidP="00141E95">
                            <w:pPr>
                              <w:pStyle w:val="ps1Char"/>
                            </w:pPr>
                          </w:p>
                          <w:p w14:paraId="3E6D528D" w14:textId="77777777" w:rsidR="00483421" w:rsidRPr="000D4C52" w:rsidRDefault="00483421" w:rsidP="00141E95">
                            <w:pPr>
                              <w:pStyle w:val="ps1Char"/>
                            </w:pPr>
                          </w:p>
                          <w:p w14:paraId="0304B9E7" w14:textId="77777777" w:rsidR="00483421" w:rsidRPr="000D4C52" w:rsidRDefault="00483421" w:rsidP="00141E95">
                            <w:pPr>
                              <w:pStyle w:val="ps1Char"/>
                            </w:pPr>
                          </w:p>
                          <w:p w14:paraId="675C7BC0" w14:textId="77777777" w:rsidR="00483421" w:rsidRPr="000D4C52" w:rsidRDefault="00483421" w:rsidP="00141E95">
                            <w:pPr>
                              <w:pStyle w:val="ps1Char"/>
                            </w:pPr>
                          </w:p>
                          <w:p w14:paraId="620474BA" w14:textId="77777777" w:rsidR="00483421" w:rsidRPr="000D4C52" w:rsidRDefault="00483421" w:rsidP="00141E95">
                            <w:pPr>
                              <w:pStyle w:val="ps1Char"/>
                            </w:pPr>
                          </w:p>
                          <w:p w14:paraId="5FFEFDB4" w14:textId="77777777" w:rsidR="00483421" w:rsidRPr="000D4C52" w:rsidRDefault="00483421" w:rsidP="00141E95">
                            <w:pPr>
                              <w:pStyle w:val="ps1Char"/>
                            </w:pPr>
                          </w:p>
                          <w:p w14:paraId="5457BF13" w14:textId="77777777" w:rsidR="00483421" w:rsidRPr="000D4C52" w:rsidRDefault="00483421" w:rsidP="00141E95">
                            <w:pPr>
                              <w:pStyle w:val="ps1Char"/>
                            </w:pPr>
                          </w:p>
                          <w:p w14:paraId="454A3031" w14:textId="77777777" w:rsidR="00483421" w:rsidRPr="000D4C52" w:rsidRDefault="00483421" w:rsidP="00141E95">
                            <w:pPr>
                              <w:pStyle w:val="ps1Char"/>
                            </w:pPr>
                          </w:p>
                          <w:p w14:paraId="4A279E0B" w14:textId="77777777" w:rsidR="00483421" w:rsidRPr="000D4C52" w:rsidRDefault="00483421" w:rsidP="00141E95">
                            <w:pPr>
                              <w:pStyle w:val="ps1Char"/>
                            </w:pPr>
                          </w:p>
                          <w:p w14:paraId="6CE6E875" w14:textId="77777777" w:rsidR="00483421" w:rsidRPr="000D4C52" w:rsidRDefault="00483421" w:rsidP="00141E95">
                            <w:pPr>
                              <w:pStyle w:val="ps1Char"/>
                            </w:pPr>
                          </w:p>
                          <w:p w14:paraId="7170AFE3" w14:textId="77777777" w:rsidR="00483421" w:rsidRPr="000D4C52" w:rsidRDefault="00483421" w:rsidP="00141E95">
                            <w:pPr>
                              <w:pStyle w:val="ps1Char"/>
                            </w:pPr>
                          </w:p>
                          <w:p w14:paraId="0B187A26" w14:textId="77777777" w:rsidR="00483421" w:rsidRPr="000D4C52" w:rsidRDefault="00483421" w:rsidP="00141E95">
                            <w:pPr>
                              <w:pStyle w:val="ps1Char"/>
                            </w:pPr>
                          </w:p>
                          <w:p w14:paraId="4512BFD3" w14:textId="77777777" w:rsidR="00483421" w:rsidRPr="000D4C52" w:rsidRDefault="00483421" w:rsidP="00141E95">
                            <w:pPr>
                              <w:pStyle w:val="ps1Char"/>
                            </w:pPr>
                          </w:p>
                          <w:p w14:paraId="7B55C815" w14:textId="77777777" w:rsidR="00483421" w:rsidRPr="000D4C52" w:rsidRDefault="00483421" w:rsidP="00141E95">
                            <w:pPr>
                              <w:pStyle w:val="ps1Char"/>
                            </w:pPr>
                          </w:p>
                          <w:p w14:paraId="24E9C3F1" w14:textId="77777777" w:rsidR="00483421" w:rsidRPr="000D4C52" w:rsidRDefault="00483421" w:rsidP="00141E95">
                            <w:pPr>
                              <w:pStyle w:val="ps1Char"/>
                            </w:pPr>
                          </w:p>
                          <w:p w14:paraId="370EC733" w14:textId="77777777" w:rsidR="00483421" w:rsidRPr="000D4C52" w:rsidRDefault="00483421" w:rsidP="00141E95">
                            <w:pPr>
                              <w:pStyle w:val="ps1Char"/>
                            </w:pPr>
                          </w:p>
                          <w:p w14:paraId="4CFCB06A" w14:textId="77777777" w:rsidR="00483421" w:rsidRPr="000D4C52" w:rsidRDefault="00483421" w:rsidP="00141E95">
                            <w:pPr>
                              <w:pStyle w:val="ps1Char"/>
                            </w:pPr>
                          </w:p>
                          <w:p w14:paraId="1508B7E4" w14:textId="77777777" w:rsidR="00483421" w:rsidRPr="000D4C52" w:rsidRDefault="00483421" w:rsidP="00141E95">
                            <w:pPr>
                              <w:pStyle w:val="ps1Char"/>
                            </w:pPr>
                          </w:p>
                          <w:p w14:paraId="0A835017" w14:textId="77777777" w:rsidR="00483421" w:rsidRPr="000D4C52" w:rsidRDefault="00483421" w:rsidP="00141E95">
                            <w:pPr>
                              <w:pStyle w:val="ps1Char"/>
                            </w:pPr>
                          </w:p>
                          <w:p w14:paraId="6AA446EA" w14:textId="77777777" w:rsidR="00483421" w:rsidRPr="000D4C52" w:rsidRDefault="00483421" w:rsidP="00141E95">
                            <w:pPr>
                              <w:pStyle w:val="ps1Char"/>
                            </w:pPr>
                          </w:p>
                          <w:p w14:paraId="3B416091" w14:textId="77777777" w:rsidR="00483421" w:rsidRPr="000D4C52" w:rsidRDefault="00483421" w:rsidP="00141E95">
                            <w:pPr>
                              <w:pStyle w:val="ps1Char"/>
                            </w:pPr>
                          </w:p>
                          <w:p w14:paraId="5622612F" w14:textId="77777777" w:rsidR="00483421" w:rsidRPr="000D4C52" w:rsidRDefault="00483421" w:rsidP="00141E95">
                            <w:pPr>
                              <w:pStyle w:val="ps1Char"/>
                            </w:pPr>
                          </w:p>
                          <w:p w14:paraId="7FF71EFD" w14:textId="77777777" w:rsidR="00483421" w:rsidRPr="000D4C52" w:rsidRDefault="00483421" w:rsidP="00141E95">
                            <w:pPr>
                              <w:pStyle w:val="ps1Char"/>
                            </w:pPr>
                          </w:p>
                          <w:p w14:paraId="466CC4B9" w14:textId="77777777" w:rsidR="00483421" w:rsidRPr="000D4C52" w:rsidRDefault="00483421" w:rsidP="00141E95">
                            <w:pPr>
                              <w:pStyle w:val="ps1Char"/>
                            </w:pPr>
                          </w:p>
                          <w:p w14:paraId="55C3CDF0" w14:textId="77777777" w:rsidR="00483421" w:rsidRPr="000D4C52" w:rsidRDefault="00483421" w:rsidP="00141E95">
                            <w:pPr>
                              <w:pStyle w:val="ps1Char"/>
                            </w:pPr>
                          </w:p>
                          <w:p w14:paraId="53C05D22" w14:textId="77777777" w:rsidR="00483421" w:rsidRPr="000D4C52" w:rsidRDefault="00483421" w:rsidP="00141E95">
                            <w:pPr>
                              <w:pStyle w:val="ps1Char"/>
                            </w:pPr>
                          </w:p>
                          <w:p w14:paraId="15C1BF3D" w14:textId="77777777" w:rsidR="00483421" w:rsidRPr="000D4C52" w:rsidRDefault="00483421" w:rsidP="00141E95">
                            <w:pPr>
                              <w:pStyle w:val="ps1Char"/>
                            </w:pPr>
                          </w:p>
                          <w:p w14:paraId="44D2517D" w14:textId="77777777" w:rsidR="00483421" w:rsidRPr="000D4C52" w:rsidRDefault="00483421" w:rsidP="00141E95">
                            <w:pPr>
                              <w:pStyle w:val="ps1Char"/>
                            </w:pPr>
                          </w:p>
                          <w:p w14:paraId="538D0971" w14:textId="77777777" w:rsidR="00483421" w:rsidRPr="000D4C52" w:rsidRDefault="00483421" w:rsidP="00141E95">
                            <w:pPr>
                              <w:pStyle w:val="ps1Char"/>
                            </w:pPr>
                          </w:p>
                          <w:p w14:paraId="64B01681" w14:textId="77777777" w:rsidR="00483421" w:rsidRPr="000D4C52" w:rsidRDefault="00483421" w:rsidP="00141E95">
                            <w:pPr>
                              <w:pStyle w:val="ps1Char"/>
                            </w:pPr>
                          </w:p>
                          <w:p w14:paraId="525C46A0" w14:textId="77777777" w:rsidR="00483421" w:rsidRPr="000D4C52" w:rsidRDefault="00483421" w:rsidP="00141E95">
                            <w:pPr>
                              <w:pStyle w:val="ps1Char"/>
                            </w:pPr>
                          </w:p>
                          <w:p w14:paraId="390E5A51" w14:textId="77777777" w:rsidR="00483421" w:rsidRPr="000D4C52" w:rsidRDefault="00483421" w:rsidP="00141E95">
                            <w:pPr>
                              <w:pStyle w:val="ps1Char"/>
                            </w:pPr>
                          </w:p>
                          <w:p w14:paraId="76ABA85E" w14:textId="77777777" w:rsidR="00483421" w:rsidRPr="000D4C52" w:rsidRDefault="00483421" w:rsidP="00141E95">
                            <w:pPr>
                              <w:pStyle w:val="ps1Char"/>
                            </w:pPr>
                          </w:p>
                          <w:p w14:paraId="32672146" w14:textId="77777777" w:rsidR="00483421" w:rsidRPr="000D4C52" w:rsidRDefault="00483421" w:rsidP="00141E95">
                            <w:pPr>
                              <w:pStyle w:val="ps1Char"/>
                            </w:pPr>
                          </w:p>
                          <w:p w14:paraId="39744F79" w14:textId="77777777" w:rsidR="00483421" w:rsidRPr="000D4C52" w:rsidRDefault="00483421" w:rsidP="00141E95">
                            <w:pPr>
                              <w:pStyle w:val="ps1Char"/>
                            </w:pPr>
                          </w:p>
                          <w:p w14:paraId="3E19B504" w14:textId="77777777" w:rsidR="00483421" w:rsidRPr="000D4C52" w:rsidRDefault="00483421" w:rsidP="00141E95">
                            <w:pPr>
                              <w:pStyle w:val="ps1Char"/>
                            </w:pPr>
                          </w:p>
                          <w:p w14:paraId="7B422F0B" w14:textId="77777777" w:rsidR="00483421" w:rsidRPr="000D4C52" w:rsidRDefault="00483421" w:rsidP="00141E95">
                            <w:pPr>
                              <w:pStyle w:val="ps1Char"/>
                            </w:pPr>
                          </w:p>
                          <w:p w14:paraId="3513BBF9" w14:textId="77777777" w:rsidR="00483421" w:rsidRPr="000D4C52" w:rsidRDefault="00483421" w:rsidP="00141E95">
                            <w:pPr>
                              <w:pStyle w:val="ps1Char"/>
                            </w:pPr>
                          </w:p>
                          <w:p w14:paraId="511F066A" w14:textId="77777777" w:rsidR="00483421" w:rsidRPr="000D4C52" w:rsidRDefault="00483421" w:rsidP="00141E95">
                            <w:pPr>
                              <w:pStyle w:val="ps1Char"/>
                            </w:pPr>
                          </w:p>
                          <w:p w14:paraId="2E45EADF" w14:textId="77777777" w:rsidR="00483421" w:rsidRPr="000D4C52" w:rsidRDefault="00483421" w:rsidP="00141E95">
                            <w:pPr>
                              <w:pStyle w:val="ps1Char"/>
                            </w:pPr>
                          </w:p>
                          <w:p w14:paraId="4B504919" w14:textId="77777777" w:rsidR="00483421" w:rsidRPr="000D4C52" w:rsidRDefault="00483421" w:rsidP="00141E95">
                            <w:pPr>
                              <w:pStyle w:val="ps1Char"/>
                            </w:pPr>
                          </w:p>
                          <w:p w14:paraId="621126FC" w14:textId="77777777" w:rsidR="00483421" w:rsidRPr="000D4C52" w:rsidRDefault="00483421" w:rsidP="00141E95">
                            <w:pPr>
                              <w:pStyle w:val="ps1Char"/>
                            </w:pPr>
                          </w:p>
                          <w:p w14:paraId="471188C2" w14:textId="77777777" w:rsidR="00483421" w:rsidRPr="000D4C52" w:rsidRDefault="00483421" w:rsidP="00141E95">
                            <w:pPr>
                              <w:pStyle w:val="ps1Char"/>
                            </w:pPr>
                          </w:p>
                          <w:p w14:paraId="06B853F2" w14:textId="77777777" w:rsidR="00483421" w:rsidRPr="000D4C52" w:rsidRDefault="00483421" w:rsidP="00141E95">
                            <w:pPr>
                              <w:pStyle w:val="ps1Char"/>
                            </w:pPr>
                          </w:p>
                          <w:p w14:paraId="687919BE" w14:textId="77777777" w:rsidR="00483421" w:rsidRPr="000D4C52" w:rsidRDefault="00483421" w:rsidP="00141E95">
                            <w:pPr>
                              <w:pStyle w:val="ps1Char"/>
                            </w:pPr>
                          </w:p>
                          <w:p w14:paraId="08DD7C06" w14:textId="77777777" w:rsidR="00483421" w:rsidRPr="000D4C52" w:rsidRDefault="00483421" w:rsidP="00141E95">
                            <w:pPr>
                              <w:pStyle w:val="ps1Char"/>
                            </w:pPr>
                          </w:p>
                          <w:p w14:paraId="33EB982B" w14:textId="77777777" w:rsidR="00483421" w:rsidRPr="000D4C52" w:rsidRDefault="00483421" w:rsidP="00141E95">
                            <w:pPr>
                              <w:pStyle w:val="ps1Char"/>
                            </w:pPr>
                          </w:p>
                          <w:p w14:paraId="703986FB" w14:textId="77777777" w:rsidR="00483421" w:rsidRPr="000D4C52" w:rsidRDefault="00483421" w:rsidP="00141E95">
                            <w:pPr>
                              <w:pStyle w:val="ps1Char"/>
                            </w:pPr>
                          </w:p>
                          <w:p w14:paraId="69FC3175" w14:textId="77777777" w:rsidR="00483421" w:rsidRPr="000D4C52" w:rsidRDefault="00483421" w:rsidP="00141E95">
                            <w:pPr>
                              <w:pStyle w:val="ps1Char"/>
                            </w:pPr>
                          </w:p>
                          <w:p w14:paraId="0B025376" w14:textId="77777777" w:rsidR="00483421" w:rsidRPr="000D4C52" w:rsidRDefault="00483421" w:rsidP="00141E95">
                            <w:pPr>
                              <w:pStyle w:val="ps1Char"/>
                            </w:pPr>
                          </w:p>
                          <w:p w14:paraId="7348964D" w14:textId="77777777" w:rsidR="00483421" w:rsidRPr="000D4C52" w:rsidRDefault="00483421" w:rsidP="00141E95">
                            <w:pPr>
                              <w:pStyle w:val="ps1Char"/>
                            </w:pPr>
                          </w:p>
                          <w:p w14:paraId="42BB1044" w14:textId="77777777" w:rsidR="00483421" w:rsidRPr="000D4C52" w:rsidRDefault="00483421" w:rsidP="00141E95">
                            <w:pPr>
                              <w:pStyle w:val="ps1Char"/>
                            </w:pPr>
                          </w:p>
                          <w:p w14:paraId="1D6BEA21" w14:textId="77777777" w:rsidR="00483421" w:rsidRPr="000D4C52" w:rsidRDefault="00483421" w:rsidP="00141E95">
                            <w:pPr>
                              <w:pStyle w:val="ps1Char"/>
                            </w:pPr>
                          </w:p>
                          <w:p w14:paraId="5001BD44" w14:textId="77777777" w:rsidR="00483421" w:rsidRPr="000D4C52" w:rsidRDefault="00483421" w:rsidP="00141E95">
                            <w:pPr>
                              <w:pStyle w:val="ps1Char"/>
                            </w:pPr>
                          </w:p>
                          <w:p w14:paraId="6DC6CC44" w14:textId="77777777" w:rsidR="00483421" w:rsidRPr="000D4C52" w:rsidRDefault="00483421" w:rsidP="00141E95">
                            <w:pPr>
                              <w:pStyle w:val="ps1Char"/>
                            </w:pPr>
                          </w:p>
                          <w:p w14:paraId="7E97427D" w14:textId="77777777" w:rsidR="00483421" w:rsidRPr="000D4C52" w:rsidRDefault="00483421" w:rsidP="00141E95">
                            <w:pPr>
                              <w:pStyle w:val="ps1Char"/>
                            </w:pPr>
                          </w:p>
                          <w:p w14:paraId="0BDEA3EF" w14:textId="77777777" w:rsidR="00483421" w:rsidRPr="000D4C52" w:rsidRDefault="00483421" w:rsidP="00141E95">
                            <w:pPr>
                              <w:pStyle w:val="ps1Char"/>
                            </w:pPr>
                          </w:p>
                          <w:p w14:paraId="7743B84D" w14:textId="77777777" w:rsidR="00483421" w:rsidRPr="000D4C52" w:rsidRDefault="00483421" w:rsidP="00141E95">
                            <w:pPr>
                              <w:pStyle w:val="ps1Char"/>
                            </w:pPr>
                          </w:p>
                          <w:p w14:paraId="7C024FD0" w14:textId="77777777" w:rsidR="00483421" w:rsidRPr="000D4C52" w:rsidRDefault="00483421" w:rsidP="00141E95">
                            <w:pPr>
                              <w:pStyle w:val="ps1Char"/>
                            </w:pPr>
                          </w:p>
                          <w:p w14:paraId="7FBCE9DA" w14:textId="77777777" w:rsidR="00483421" w:rsidRPr="000D4C52" w:rsidRDefault="00483421" w:rsidP="00141E95">
                            <w:pPr>
                              <w:pStyle w:val="ps1Char"/>
                            </w:pPr>
                          </w:p>
                          <w:p w14:paraId="0D6443D0" w14:textId="77777777" w:rsidR="00483421" w:rsidRPr="000D4C52" w:rsidRDefault="00483421" w:rsidP="00141E95">
                            <w:pPr>
                              <w:pStyle w:val="ps1Char"/>
                            </w:pPr>
                          </w:p>
                          <w:p w14:paraId="5A8A4087" w14:textId="77777777" w:rsidR="00483421" w:rsidRPr="000D4C52" w:rsidRDefault="00483421" w:rsidP="00141E95">
                            <w:pPr>
                              <w:pStyle w:val="ps1Char"/>
                            </w:pPr>
                          </w:p>
                          <w:p w14:paraId="04DA5D34" w14:textId="77777777" w:rsidR="00483421" w:rsidRPr="000D4C52" w:rsidRDefault="00483421" w:rsidP="00141E95">
                            <w:pPr>
                              <w:pStyle w:val="ps1Char"/>
                            </w:pPr>
                          </w:p>
                          <w:p w14:paraId="4836456B" w14:textId="77777777" w:rsidR="00483421" w:rsidRPr="000D4C52" w:rsidRDefault="00483421" w:rsidP="00141E95">
                            <w:pPr>
                              <w:pStyle w:val="ps1Char"/>
                            </w:pPr>
                          </w:p>
                          <w:p w14:paraId="6511F62E" w14:textId="77777777" w:rsidR="00483421" w:rsidRPr="000D4C52" w:rsidRDefault="00483421" w:rsidP="00141E95">
                            <w:pPr>
                              <w:pStyle w:val="ps1Char"/>
                            </w:pPr>
                          </w:p>
                          <w:p w14:paraId="7D1E3A85" w14:textId="77777777" w:rsidR="00483421" w:rsidRPr="000D4C52" w:rsidRDefault="00483421" w:rsidP="00141E95">
                            <w:pPr>
                              <w:pStyle w:val="ps1Char"/>
                            </w:pPr>
                          </w:p>
                          <w:p w14:paraId="0BB7EB2B" w14:textId="77777777" w:rsidR="00483421" w:rsidRPr="000D4C52" w:rsidRDefault="00483421" w:rsidP="00141E95">
                            <w:pPr>
                              <w:pStyle w:val="ps1Char"/>
                            </w:pPr>
                          </w:p>
                          <w:p w14:paraId="29C584FF" w14:textId="77777777" w:rsidR="00483421" w:rsidRPr="000D4C52" w:rsidRDefault="00483421" w:rsidP="00141E95">
                            <w:pPr>
                              <w:pStyle w:val="ps1Char"/>
                            </w:pPr>
                          </w:p>
                          <w:p w14:paraId="198C0334" w14:textId="77777777" w:rsidR="00483421" w:rsidRPr="000D4C52" w:rsidRDefault="00483421" w:rsidP="00141E95">
                            <w:pPr>
                              <w:pStyle w:val="ps1Char"/>
                            </w:pPr>
                          </w:p>
                          <w:p w14:paraId="2B63B031" w14:textId="77777777" w:rsidR="00483421" w:rsidRPr="000D4C52" w:rsidRDefault="00483421" w:rsidP="00141E95">
                            <w:pPr>
                              <w:pStyle w:val="ps1Char"/>
                            </w:pPr>
                          </w:p>
                          <w:p w14:paraId="2A6B1A86" w14:textId="77777777" w:rsidR="00483421" w:rsidRPr="000D4C52" w:rsidRDefault="00483421" w:rsidP="00141E95">
                            <w:pPr>
                              <w:pStyle w:val="ps1Char"/>
                            </w:pPr>
                          </w:p>
                          <w:p w14:paraId="69E54E89" w14:textId="77777777" w:rsidR="00483421" w:rsidRPr="000D4C52" w:rsidRDefault="00483421" w:rsidP="00141E95">
                            <w:pPr>
                              <w:pStyle w:val="ps1Char"/>
                            </w:pPr>
                          </w:p>
                          <w:p w14:paraId="1D02BF07" w14:textId="77777777" w:rsidR="00483421" w:rsidRPr="000D4C52" w:rsidRDefault="00483421" w:rsidP="00141E95">
                            <w:pPr>
                              <w:pStyle w:val="ps1Char"/>
                            </w:pPr>
                          </w:p>
                          <w:p w14:paraId="0D67408B" w14:textId="77777777" w:rsidR="00483421" w:rsidRPr="000D4C52" w:rsidRDefault="00483421" w:rsidP="00141E95">
                            <w:pPr>
                              <w:pStyle w:val="ps1Char"/>
                            </w:pPr>
                          </w:p>
                          <w:p w14:paraId="4D23D589" w14:textId="77777777" w:rsidR="00483421" w:rsidRPr="000D4C52" w:rsidRDefault="00483421" w:rsidP="00141E95">
                            <w:pPr>
                              <w:pStyle w:val="ps1Char"/>
                            </w:pPr>
                          </w:p>
                          <w:p w14:paraId="72C3B5B8" w14:textId="77777777" w:rsidR="00483421" w:rsidRPr="000D4C52" w:rsidRDefault="00483421" w:rsidP="00141E95">
                            <w:pPr>
                              <w:pStyle w:val="ps1Char"/>
                            </w:pPr>
                          </w:p>
                          <w:p w14:paraId="591F4296" w14:textId="77777777" w:rsidR="00483421" w:rsidRPr="000D4C52" w:rsidRDefault="00483421" w:rsidP="00141E95">
                            <w:pPr>
                              <w:pStyle w:val="ps1Char"/>
                            </w:pPr>
                          </w:p>
                          <w:p w14:paraId="1F4A6051" w14:textId="77777777" w:rsidR="00483421" w:rsidRPr="000D4C52" w:rsidRDefault="00483421" w:rsidP="00141E95">
                            <w:pPr>
                              <w:pStyle w:val="ps1Char"/>
                            </w:pPr>
                          </w:p>
                          <w:p w14:paraId="035DC584" w14:textId="77777777" w:rsidR="00483421" w:rsidRPr="000D4C52" w:rsidRDefault="00483421" w:rsidP="00141E95">
                            <w:pPr>
                              <w:pStyle w:val="ps1Char"/>
                            </w:pPr>
                          </w:p>
                          <w:p w14:paraId="3F6F145F" w14:textId="77777777" w:rsidR="00483421" w:rsidRPr="000D4C52" w:rsidRDefault="00483421" w:rsidP="00141E95">
                            <w:pPr>
                              <w:pStyle w:val="ps1Char"/>
                            </w:pPr>
                          </w:p>
                          <w:p w14:paraId="236D5BED" w14:textId="77777777" w:rsidR="00483421" w:rsidRPr="000D4C52" w:rsidRDefault="00483421" w:rsidP="00141E95">
                            <w:pPr>
                              <w:pStyle w:val="ps1Char"/>
                            </w:pPr>
                          </w:p>
                          <w:p w14:paraId="356C5DA7" w14:textId="77777777" w:rsidR="00483421" w:rsidRPr="000D4C52" w:rsidRDefault="00483421" w:rsidP="00141E95">
                            <w:pPr>
                              <w:pStyle w:val="ps1Char"/>
                            </w:pPr>
                          </w:p>
                          <w:p w14:paraId="19519F3F" w14:textId="77777777" w:rsidR="00483421" w:rsidRPr="000D4C52" w:rsidRDefault="00483421" w:rsidP="00141E95">
                            <w:pPr>
                              <w:pStyle w:val="ps1Char"/>
                            </w:pPr>
                          </w:p>
                          <w:p w14:paraId="6B56E39D" w14:textId="77777777" w:rsidR="00483421" w:rsidRPr="000D4C52" w:rsidRDefault="00483421" w:rsidP="00141E95">
                            <w:pPr>
                              <w:pStyle w:val="ps1Char"/>
                            </w:pPr>
                          </w:p>
                          <w:p w14:paraId="7F66F2EB" w14:textId="77777777" w:rsidR="00483421" w:rsidRPr="000D4C52" w:rsidRDefault="00483421" w:rsidP="00141E95">
                            <w:pPr>
                              <w:pStyle w:val="ps1Char"/>
                            </w:pPr>
                          </w:p>
                          <w:p w14:paraId="2B822F5D" w14:textId="77777777" w:rsidR="00483421" w:rsidRPr="000D4C52" w:rsidRDefault="00483421" w:rsidP="00141E95">
                            <w:pPr>
                              <w:pStyle w:val="ps1Char"/>
                            </w:pPr>
                          </w:p>
                          <w:p w14:paraId="3C5FBE5B" w14:textId="77777777" w:rsidR="00483421" w:rsidRPr="000D4C52" w:rsidRDefault="00483421" w:rsidP="00141E95">
                            <w:pPr>
                              <w:pStyle w:val="ps1Char"/>
                            </w:pPr>
                          </w:p>
                          <w:p w14:paraId="40166C0B" w14:textId="77777777" w:rsidR="00483421" w:rsidRPr="000D4C52" w:rsidRDefault="00483421" w:rsidP="00141E95">
                            <w:pPr>
                              <w:pStyle w:val="ps1Char"/>
                            </w:pPr>
                          </w:p>
                          <w:p w14:paraId="373BCAAC" w14:textId="77777777" w:rsidR="00483421" w:rsidRPr="000D4C52" w:rsidRDefault="00483421" w:rsidP="00141E95">
                            <w:pPr>
                              <w:pStyle w:val="ps1Char"/>
                            </w:pPr>
                          </w:p>
                          <w:p w14:paraId="0BDAF8D0" w14:textId="77777777" w:rsidR="00483421" w:rsidRPr="000D4C52" w:rsidRDefault="00483421" w:rsidP="00141E95">
                            <w:pPr>
                              <w:pStyle w:val="ps1Char"/>
                            </w:pPr>
                          </w:p>
                          <w:p w14:paraId="6A87EC3F" w14:textId="77777777" w:rsidR="00483421" w:rsidRPr="000D4C52" w:rsidRDefault="00483421" w:rsidP="00141E95">
                            <w:pPr>
                              <w:pStyle w:val="ps1Char"/>
                            </w:pPr>
                          </w:p>
                          <w:p w14:paraId="7B7F1EED" w14:textId="77777777" w:rsidR="00483421" w:rsidRPr="000D4C52" w:rsidRDefault="00483421" w:rsidP="00141E95">
                            <w:pPr>
                              <w:pStyle w:val="ps1Char"/>
                            </w:pPr>
                          </w:p>
                          <w:p w14:paraId="56D25578" w14:textId="77777777" w:rsidR="00483421" w:rsidRPr="000D4C52" w:rsidRDefault="00483421" w:rsidP="00141E95">
                            <w:pPr>
                              <w:pStyle w:val="ps1Char"/>
                            </w:pPr>
                          </w:p>
                          <w:p w14:paraId="5E25C1AC" w14:textId="77777777" w:rsidR="00483421" w:rsidRPr="000D4C52" w:rsidRDefault="00483421" w:rsidP="00141E95">
                            <w:pPr>
                              <w:pStyle w:val="ps1Char"/>
                            </w:pPr>
                          </w:p>
                          <w:p w14:paraId="6983BE98" w14:textId="77777777" w:rsidR="00483421" w:rsidRPr="000D4C52" w:rsidRDefault="00483421" w:rsidP="00141E95">
                            <w:pPr>
                              <w:pStyle w:val="ps1Char"/>
                            </w:pPr>
                          </w:p>
                          <w:p w14:paraId="7E33C89F" w14:textId="77777777" w:rsidR="00483421" w:rsidRPr="000D4C52" w:rsidRDefault="00483421" w:rsidP="00141E95">
                            <w:pPr>
                              <w:pStyle w:val="ps1Char"/>
                            </w:pPr>
                          </w:p>
                          <w:p w14:paraId="23A4822F" w14:textId="77777777" w:rsidR="00483421" w:rsidRPr="000D4C52" w:rsidRDefault="00483421" w:rsidP="00141E95">
                            <w:pPr>
                              <w:pStyle w:val="ps1Char"/>
                            </w:pPr>
                          </w:p>
                          <w:p w14:paraId="792319D1" w14:textId="77777777" w:rsidR="00483421" w:rsidRPr="000D4C52" w:rsidRDefault="00483421" w:rsidP="00141E95">
                            <w:pPr>
                              <w:pStyle w:val="ps1Char"/>
                            </w:pPr>
                          </w:p>
                          <w:p w14:paraId="52A25179" w14:textId="77777777" w:rsidR="00483421" w:rsidRPr="000D4C52" w:rsidRDefault="00483421" w:rsidP="00141E95">
                            <w:pPr>
                              <w:pStyle w:val="ps1Char"/>
                            </w:pPr>
                          </w:p>
                          <w:p w14:paraId="381C7430" w14:textId="77777777" w:rsidR="00483421" w:rsidRPr="000D4C52" w:rsidRDefault="00483421" w:rsidP="00141E95">
                            <w:pPr>
                              <w:pStyle w:val="ps1Char"/>
                            </w:pPr>
                          </w:p>
                          <w:p w14:paraId="36A21820" w14:textId="77777777" w:rsidR="00483421" w:rsidRPr="000D4C52" w:rsidRDefault="00483421" w:rsidP="00141E95">
                            <w:pPr>
                              <w:pStyle w:val="ps1Char"/>
                            </w:pPr>
                          </w:p>
                          <w:p w14:paraId="0384506E" w14:textId="77777777" w:rsidR="00483421" w:rsidRPr="000D4C52" w:rsidRDefault="00483421" w:rsidP="00141E95">
                            <w:pPr>
                              <w:pStyle w:val="ps1Char"/>
                            </w:pPr>
                          </w:p>
                          <w:p w14:paraId="060E4669" w14:textId="77777777" w:rsidR="00483421" w:rsidRPr="000D4C52" w:rsidRDefault="00483421" w:rsidP="00141E95">
                            <w:pPr>
                              <w:pStyle w:val="ps1Char"/>
                            </w:pPr>
                          </w:p>
                          <w:p w14:paraId="6CAFD154" w14:textId="77777777" w:rsidR="00483421" w:rsidRPr="000D4C52" w:rsidRDefault="00483421" w:rsidP="00141E95">
                            <w:pPr>
                              <w:pStyle w:val="ps1Char"/>
                            </w:pPr>
                          </w:p>
                          <w:p w14:paraId="2FFE83A5" w14:textId="77777777" w:rsidR="00483421" w:rsidRPr="000D4C52" w:rsidRDefault="00483421" w:rsidP="00141E95">
                            <w:pPr>
                              <w:pStyle w:val="ps1Char"/>
                            </w:pPr>
                          </w:p>
                          <w:p w14:paraId="520D1BCB" w14:textId="77777777" w:rsidR="00483421" w:rsidRPr="000D4C52" w:rsidRDefault="00483421" w:rsidP="00141E95">
                            <w:pPr>
                              <w:pStyle w:val="ps1Char"/>
                            </w:pPr>
                          </w:p>
                          <w:p w14:paraId="5BF02631" w14:textId="77777777" w:rsidR="00483421" w:rsidRPr="000D4C52" w:rsidRDefault="00483421" w:rsidP="00141E95">
                            <w:pPr>
                              <w:pStyle w:val="ps1Char"/>
                            </w:pPr>
                          </w:p>
                          <w:p w14:paraId="26F611C6" w14:textId="77777777" w:rsidR="00483421" w:rsidRPr="000D4C52" w:rsidRDefault="00483421" w:rsidP="00141E95">
                            <w:pPr>
                              <w:pStyle w:val="ps1Char"/>
                            </w:pPr>
                          </w:p>
                          <w:p w14:paraId="4914A8F4" w14:textId="77777777" w:rsidR="00483421" w:rsidRPr="000D4C52" w:rsidRDefault="00483421" w:rsidP="00141E95">
                            <w:pPr>
                              <w:pStyle w:val="ps1Char"/>
                            </w:pPr>
                          </w:p>
                          <w:p w14:paraId="38A2722E" w14:textId="77777777" w:rsidR="00483421" w:rsidRPr="000D4C52" w:rsidRDefault="00483421" w:rsidP="00141E95">
                            <w:pPr>
                              <w:pStyle w:val="ps1Char"/>
                            </w:pPr>
                          </w:p>
                          <w:p w14:paraId="4B032ADF" w14:textId="77777777" w:rsidR="00483421" w:rsidRPr="000D4C52" w:rsidRDefault="00483421" w:rsidP="00141E95">
                            <w:pPr>
                              <w:pStyle w:val="ps1Char"/>
                            </w:pPr>
                          </w:p>
                          <w:p w14:paraId="539096E2" w14:textId="77777777" w:rsidR="00483421" w:rsidRPr="000D4C52" w:rsidRDefault="00483421" w:rsidP="00141E95">
                            <w:pPr>
                              <w:pStyle w:val="ps1Char"/>
                            </w:pPr>
                          </w:p>
                          <w:p w14:paraId="6CF94F30" w14:textId="77777777" w:rsidR="00483421" w:rsidRPr="000D4C52" w:rsidRDefault="00483421" w:rsidP="00141E95">
                            <w:pPr>
                              <w:pStyle w:val="ps1Char"/>
                            </w:pPr>
                          </w:p>
                          <w:p w14:paraId="335FE4A4" w14:textId="77777777" w:rsidR="00483421" w:rsidRPr="000D4C52" w:rsidRDefault="00483421" w:rsidP="00141E95">
                            <w:pPr>
                              <w:pStyle w:val="ps1Char"/>
                            </w:pPr>
                          </w:p>
                          <w:p w14:paraId="00D33954" w14:textId="77777777" w:rsidR="00483421" w:rsidRPr="000D4C52" w:rsidRDefault="00483421" w:rsidP="00141E95">
                            <w:pPr>
                              <w:pStyle w:val="ps1Char"/>
                            </w:pPr>
                          </w:p>
                          <w:p w14:paraId="424B0583" w14:textId="77777777" w:rsidR="00483421" w:rsidRPr="000D4C52" w:rsidRDefault="00483421" w:rsidP="00141E95">
                            <w:pPr>
                              <w:pStyle w:val="ps1Char"/>
                            </w:pPr>
                          </w:p>
                          <w:p w14:paraId="531F3CB2" w14:textId="77777777" w:rsidR="00483421" w:rsidRPr="000D4C52" w:rsidRDefault="00483421" w:rsidP="00141E95">
                            <w:pPr>
                              <w:pStyle w:val="ps1Char"/>
                            </w:pPr>
                          </w:p>
                          <w:p w14:paraId="70685041" w14:textId="77777777" w:rsidR="00483421" w:rsidRPr="000D4C52" w:rsidRDefault="00483421" w:rsidP="00141E95">
                            <w:pPr>
                              <w:pStyle w:val="ps1Char"/>
                            </w:pPr>
                          </w:p>
                          <w:p w14:paraId="6CDBB46A" w14:textId="77777777" w:rsidR="00483421" w:rsidRPr="000D4C52" w:rsidRDefault="00483421" w:rsidP="00141E95">
                            <w:pPr>
                              <w:pStyle w:val="ps1Char"/>
                            </w:pPr>
                          </w:p>
                          <w:p w14:paraId="43A52870" w14:textId="77777777" w:rsidR="00483421" w:rsidRPr="000D4C52" w:rsidRDefault="00483421" w:rsidP="00141E95">
                            <w:pPr>
                              <w:pStyle w:val="ps1Char"/>
                            </w:pPr>
                          </w:p>
                          <w:p w14:paraId="320D3A1D" w14:textId="77777777" w:rsidR="00483421" w:rsidRPr="000D4C52" w:rsidRDefault="00483421" w:rsidP="00141E95">
                            <w:pPr>
                              <w:pStyle w:val="ps1Char"/>
                            </w:pPr>
                          </w:p>
                          <w:p w14:paraId="407B33D1" w14:textId="77777777" w:rsidR="00483421" w:rsidRPr="000D4C52" w:rsidRDefault="00483421" w:rsidP="00141E95">
                            <w:pPr>
                              <w:pStyle w:val="ps1Char"/>
                            </w:pPr>
                          </w:p>
                          <w:p w14:paraId="517FA521" w14:textId="77777777" w:rsidR="00483421" w:rsidRPr="000D4C52" w:rsidRDefault="00483421" w:rsidP="00141E95">
                            <w:pPr>
                              <w:pStyle w:val="ps1Char"/>
                            </w:pPr>
                          </w:p>
                          <w:p w14:paraId="28EEB26A" w14:textId="77777777" w:rsidR="00483421" w:rsidRPr="000D4C52" w:rsidRDefault="00483421" w:rsidP="00141E95">
                            <w:pPr>
                              <w:pStyle w:val="ps1Char"/>
                            </w:pPr>
                          </w:p>
                          <w:p w14:paraId="683F54A9" w14:textId="77777777" w:rsidR="00483421" w:rsidRPr="000D4C52" w:rsidRDefault="00483421" w:rsidP="00141E95">
                            <w:pPr>
                              <w:pStyle w:val="ps1Char"/>
                            </w:pPr>
                          </w:p>
                          <w:p w14:paraId="609FD486" w14:textId="77777777" w:rsidR="00483421" w:rsidRPr="000D4C52" w:rsidRDefault="00483421" w:rsidP="00141E95">
                            <w:pPr>
                              <w:pStyle w:val="ps1Char"/>
                            </w:pPr>
                          </w:p>
                          <w:p w14:paraId="6EA8FF8E" w14:textId="77777777" w:rsidR="00483421" w:rsidRPr="000D4C52" w:rsidRDefault="00483421" w:rsidP="00141E95">
                            <w:pPr>
                              <w:pStyle w:val="ps1Char"/>
                            </w:pPr>
                          </w:p>
                          <w:p w14:paraId="6460D37C" w14:textId="77777777" w:rsidR="00483421" w:rsidRPr="000D4C52" w:rsidRDefault="00483421" w:rsidP="00141E95">
                            <w:pPr>
                              <w:pStyle w:val="ps1Char"/>
                            </w:pPr>
                          </w:p>
                          <w:p w14:paraId="719E2146" w14:textId="77777777" w:rsidR="00483421" w:rsidRPr="000D4C52" w:rsidRDefault="00483421" w:rsidP="00141E95">
                            <w:pPr>
                              <w:pStyle w:val="ps1Char"/>
                            </w:pPr>
                          </w:p>
                          <w:p w14:paraId="5A6F637A" w14:textId="77777777" w:rsidR="00483421" w:rsidRPr="000D4C52" w:rsidRDefault="00483421" w:rsidP="00141E95">
                            <w:pPr>
                              <w:pStyle w:val="ps1Char"/>
                            </w:pPr>
                          </w:p>
                          <w:p w14:paraId="7E4832A2" w14:textId="77777777" w:rsidR="00483421" w:rsidRPr="000D4C52" w:rsidRDefault="00483421" w:rsidP="00141E95">
                            <w:pPr>
                              <w:pStyle w:val="ps1Char"/>
                            </w:pPr>
                          </w:p>
                          <w:p w14:paraId="32CB5F99" w14:textId="77777777" w:rsidR="00483421" w:rsidRPr="000D4C52" w:rsidRDefault="00483421" w:rsidP="00141E95">
                            <w:pPr>
                              <w:pStyle w:val="ps1Char"/>
                            </w:pPr>
                          </w:p>
                          <w:p w14:paraId="3F1F360A" w14:textId="77777777" w:rsidR="00483421" w:rsidRPr="000D4C52" w:rsidRDefault="00483421" w:rsidP="00141E95">
                            <w:pPr>
                              <w:pStyle w:val="ps1Char"/>
                            </w:pPr>
                          </w:p>
                          <w:p w14:paraId="2B690616" w14:textId="77777777" w:rsidR="00483421" w:rsidRPr="000D4C52" w:rsidRDefault="00483421" w:rsidP="00141E95">
                            <w:pPr>
                              <w:pStyle w:val="ps1Char"/>
                            </w:pPr>
                          </w:p>
                          <w:p w14:paraId="771B3568" w14:textId="77777777" w:rsidR="00483421" w:rsidRPr="000D4C52" w:rsidRDefault="00483421" w:rsidP="00141E95">
                            <w:pPr>
                              <w:pStyle w:val="ps1Char"/>
                            </w:pPr>
                          </w:p>
                          <w:p w14:paraId="69DCD88E" w14:textId="77777777" w:rsidR="00483421" w:rsidRPr="000D4C52" w:rsidRDefault="00483421" w:rsidP="00141E95">
                            <w:pPr>
                              <w:pStyle w:val="ps1Char"/>
                            </w:pPr>
                          </w:p>
                          <w:p w14:paraId="586CB080" w14:textId="77777777" w:rsidR="00483421" w:rsidRPr="000D4C52" w:rsidRDefault="00483421" w:rsidP="00141E95">
                            <w:pPr>
                              <w:pStyle w:val="ps1Char"/>
                            </w:pPr>
                          </w:p>
                          <w:p w14:paraId="5CBC1470" w14:textId="77777777" w:rsidR="00483421" w:rsidRPr="000D4C52" w:rsidRDefault="00483421" w:rsidP="00141E95">
                            <w:pPr>
                              <w:pStyle w:val="ps1Char"/>
                            </w:pPr>
                          </w:p>
                          <w:p w14:paraId="3668E2C8" w14:textId="77777777" w:rsidR="00483421" w:rsidRPr="000D4C52" w:rsidRDefault="00483421" w:rsidP="00141E95">
                            <w:pPr>
                              <w:pStyle w:val="ps1Char"/>
                            </w:pPr>
                          </w:p>
                          <w:p w14:paraId="70D0E12E" w14:textId="77777777" w:rsidR="00483421" w:rsidRPr="000D4C52" w:rsidRDefault="00483421" w:rsidP="00141E95">
                            <w:pPr>
                              <w:pStyle w:val="ps1Char"/>
                            </w:pPr>
                          </w:p>
                          <w:p w14:paraId="185B8957" w14:textId="77777777" w:rsidR="00483421" w:rsidRPr="000D4C52" w:rsidRDefault="00483421" w:rsidP="00141E95">
                            <w:pPr>
                              <w:pStyle w:val="ps1Char"/>
                            </w:pPr>
                          </w:p>
                          <w:p w14:paraId="0AB08A2D" w14:textId="77777777" w:rsidR="00483421" w:rsidRPr="000D4C52" w:rsidRDefault="00483421" w:rsidP="00141E95">
                            <w:pPr>
                              <w:pStyle w:val="ps1Char"/>
                            </w:pPr>
                          </w:p>
                          <w:p w14:paraId="31B1A356" w14:textId="77777777" w:rsidR="00483421" w:rsidRPr="000D4C52" w:rsidRDefault="00483421" w:rsidP="00141E95">
                            <w:pPr>
                              <w:pStyle w:val="ps1Char"/>
                            </w:pPr>
                          </w:p>
                          <w:p w14:paraId="06D3DC8F" w14:textId="77777777" w:rsidR="00483421" w:rsidRPr="000D4C52" w:rsidRDefault="00483421" w:rsidP="00141E95">
                            <w:pPr>
                              <w:pStyle w:val="ps1Char"/>
                            </w:pPr>
                          </w:p>
                          <w:p w14:paraId="08C103EA" w14:textId="77777777" w:rsidR="00483421" w:rsidRPr="000D4C52" w:rsidRDefault="00483421" w:rsidP="00141E95">
                            <w:pPr>
                              <w:pStyle w:val="ps1Char"/>
                            </w:pPr>
                          </w:p>
                          <w:p w14:paraId="6FBFD0B1" w14:textId="77777777" w:rsidR="00483421" w:rsidRPr="000D4C52" w:rsidRDefault="00483421" w:rsidP="00141E95">
                            <w:pPr>
                              <w:pStyle w:val="ps1Char"/>
                            </w:pPr>
                          </w:p>
                          <w:p w14:paraId="2CB60858" w14:textId="77777777" w:rsidR="00483421" w:rsidRPr="000D4C52" w:rsidRDefault="00483421" w:rsidP="00141E95">
                            <w:pPr>
                              <w:pStyle w:val="ps1Char"/>
                            </w:pPr>
                          </w:p>
                          <w:p w14:paraId="5E6ADD20" w14:textId="77777777" w:rsidR="00483421" w:rsidRPr="000D4C52" w:rsidRDefault="00483421" w:rsidP="00141E95">
                            <w:pPr>
                              <w:pStyle w:val="ps1Char"/>
                            </w:pPr>
                          </w:p>
                          <w:p w14:paraId="44B20791" w14:textId="77777777" w:rsidR="00483421" w:rsidRPr="000D4C52" w:rsidRDefault="00483421" w:rsidP="00141E95">
                            <w:pPr>
                              <w:pStyle w:val="ps1Char"/>
                            </w:pPr>
                          </w:p>
                          <w:p w14:paraId="7CD91193" w14:textId="77777777" w:rsidR="00483421" w:rsidRPr="000D4C52" w:rsidRDefault="00483421" w:rsidP="00141E95">
                            <w:pPr>
                              <w:pStyle w:val="ps1Char"/>
                            </w:pPr>
                          </w:p>
                          <w:p w14:paraId="2E8434AE" w14:textId="77777777" w:rsidR="00483421" w:rsidRPr="000D4C52" w:rsidRDefault="00483421" w:rsidP="00141E95">
                            <w:pPr>
                              <w:pStyle w:val="ps1Char"/>
                            </w:pPr>
                          </w:p>
                          <w:p w14:paraId="20E5CFDA" w14:textId="77777777" w:rsidR="00483421" w:rsidRPr="000D4C52" w:rsidRDefault="00483421" w:rsidP="00141E95">
                            <w:pPr>
                              <w:pStyle w:val="ps1Char"/>
                            </w:pPr>
                          </w:p>
                          <w:p w14:paraId="2B63B377" w14:textId="77777777" w:rsidR="00483421" w:rsidRPr="000D4C52" w:rsidRDefault="00483421" w:rsidP="00141E95">
                            <w:pPr>
                              <w:pStyle w:val="ps1Char"/>
                            </w:pPr>
                          </w:p>
                          <w:p w14:paraId="2AE8AAD5" w14:textId="77777777" w:rsidR="00483421" w:rsidRPr="000D4C52" w:rsidRDefault="00483421" w:rsidP="00141E95">
                            <w:pPr>
                              <w:pStyle w:val="ps1Char"/>
                            </w:pPr>
                          </w:p>
                          <w:p w14:paraId="3AEE759C" w14:textId="77777777" w:rsidR="00483421" w:rsidRPr="000D4C52" w:rsidRDefault="00483421" w:rsidP="00141E95">
                            <w:pPr>
                              <w:pStyle w:val="ps1Char"/>
                            </w:pPr>
                          </w:p>
                          <w:p w14:paraId="6922BF68" w14:textId="77777777" w:rsidR="00483421" w:rsidRPr="000D4C52" w:rsidRDefault="00483421" w:rsidP="00141E95">
                            <w:pPr>
                              <w:pStyle w:val="ps1Char"/>
                            </w:pPr>
                          </w:p>
                          <w:p w14:paraId="7515DB89" w14:textId="77777777" w:rsidR="00483421" w:rsidRPr="000D4C52" w:rsidRDefault="00483421" w:rsidP="00141E95">
                            <w:pPr>
                              <w:pStyle w:val="ps1Char"/>
                            </w:pPr>
                          </w:p>
                          <w:p w14:paraId="6294000B" w14:textId="77777777" w:rsidR="00483421" w:rsidRPr="000D4C52" w:rsidRDefault="00483421" w:rsidP="00141E95">
                            <w:pPr>
                              <w:pStyle w:val="ps1Char"/>
                            </w:pPr>
                          </w:p>
                          <w:p w14:paraId="62D287C7" w14:textId="77777777" w:rsidR="00483421" w:rsidRPr="000D4C52" w:rsidRDefault="00483421" w:rsidP="00141E95">
                            <w:pPr>
                              <w:pStyle w:val="ps1Char"/>
                            </w:pPr>
                          </w:p>
                          <w:p w14:paraId="41AFB8B5" w14:textId="77777777" w:rsidR="00483421" w:rsidRPr="000D4C52" w:rsidRDefault="00483421" w:rsidP="00141E95">
                            <w:pPr>
                              <w:pStyle w:val="ps1Char"/>
                            </w:pPr>
                          </w:p>
                          <w:p w14:paraId="0D4DC250" w14:textId="77777777" w:rsidR="00483421" w:rsidRPr="000D4C52" w:rsidRDefault="00483421" w:rsidP="00141E95">
                            <w:pPr>
                              <w:pStyle w:val="ps1Char"/>
                            </w:pPr>
                          </w:p>
                          <w:p w14:paraId="7B242045" w14:textId="77777777" w:rsidR="00483421" w:rsidRPr="000D4C52" w:rsidRDefault="00483421" w:rsidP="00141E95">
                            <w:pPr>
                              <w:pStyle w:val="ps1Char"/>
                            </w:pPr>
                          </w:p>
                          <w:p w14:paraId="33F6F386" w14:textId="77777777" w:rsidR="00483421" w:rsidRPr="000D4C52" w:rsidRDefault="00483421" w:rsidP="00141E95">
                            <w:pPr>
                              <w:pStyle w:val="ps1Char"/>
                            </w:pPr>
                          </w:p>
                          <w:p w14:paraId="23E92A48" w14:textId="77777777" w:rsidR="00483421" w:rsidRPr="000D4C52" w:rsidRDefault="00483421" w:rsidP="00141E95">
                            <w:pPr>
                              <w:pStyle w:val="ps1Char"/>
                            </w:pPr>
                          </w:p>
                          <w:p w14:paraId="4307D463" w14:textId="77777777" w:rsidR="00483421" w:rsidRPr="000D4C52" w:rsidRDefault="00483421" w:rsidP="00141E95">
                            <w:pPr>
                              <w:pStyle w:val="ps1Char"/>
                            </w:pPr>
                          </w:p>
                          <w:p w14:paraId="1E6BB7B4" w14:textId="77777777" w:rsidR="00483421" w:rsidRPr="000D4C52" w:rsidRDefault="00483421" w:rsidP="00141E95">
                            <w:pPr>
                              <w:pStyle w:val="ps1Char"/>
                            </w:pPr>
                          </w:p>
                          <w:p w14:paraId="257330C9" w14:textId="77777777" w:rsidR="00483421" w:rsidRPr="000D4C52" w:rsidRDefault="00483421" w:rsidP="00141E95">
                            <w:pPr>
                              <w:pStyle w:val="ps1Char"/>
                            </w:pPr>
                          </w:p>
                          <w:p w14:paraId="4F2351EE" w14:textId="77777777" w:rsidR="00483421" w:rsidRPr="000D4C52" w:rsidRDefault="00483421" w:rsidP="00141E95">
                            <w:pPr>
                              <w:pStyle w:val="ps1Char"/>
                            </w:pPr>
                          </w:p>
                          <w:p w14:paraId="190AF92C" w14:textId="77777777" w:rsidR="00483421" w:rsidRPr="000D4C52" w:rsidRDefault="00483421" w:rsidP="00141E95">
                            <w:pPr>
                              <w:pStyle w:val="ps1Char"/>
                            </w:pPr>
                          </w:p>
                          <w:p w14:paraId="5505BB10" w14:textId="77777777" w:rsidR="00483421" w:rsidRPr="000D4C52" w:rsidRDefault="00483421" w:rsidP="00141E95">
                            <w:pPr>
                              <w:pStyle w:val="ps1Char"/>
                            </w:pPr>
                          </w:p>
                          <w:p w14:paraId="57E649D9" w14:textId="77777777" w:rsidR="00483421" w:rsidRPr="000D4C52" w:rsidRDefault="00483421" w:rsidP="00141E95">
                            <w:pPr>
                              <w:pStyle w:val="ps1Char"/>
                            </w:pPr>
                          </w:p>
                          <w:p w14:paraId="38ABFF65" w14:textId="77777777" w:rsidR="00483421" w:rsidRPr="000D4C52" w:rsidRDefault="00483421" w:rsidP="00141E95">
                            <w:pPr>
                              <w:pStyle w:val="ps1Char"/>
                            </w:pPr>
                          </w:p>
                          <w:p w14:paraId="39719F4E" w14:textId="77777777" w:rsidR="00483421" w:rsidRPr="000D4C52" w:rsidRDefault="00483421" w:rsidP="00141E95">
                            <w:pPr>
                              <w:pStyle w:val="ps1Char"/>
                            </w:pPr>
                          </w:p>
                          <w:p w14:paraId="56F95677" w14:textId="77777777" w:rsidR="00483421" w:rsidRPr="000D4C52" w:rsidRDefault="00483421" w:rsidP="00141E95">
                            <w:pPr>
                              <w:pStyle w:val="ps1Char"/>
                            </w:pPr>
                          </w:p>
                          <w:p w14:paraId="3676F8FC" w14:textId="77777777" w:rsidR="00483421" w:rsidRPr="000D4C52" w:rsidRDefault="00483421" w:rsidP="00141E95">
                            <w:pPr>
                              <w:pStyle w:val="ps1Char"/>
                            </w:pPr>
                          </w:p>
                          <w:p w14:paraId="0D3AA8A7" w14:textId="77777777" w:rsidR="00483421" w:rsidRPr="000D4C52" w:rsidRDefault="00483421" w:rsidP="00141E95">
                            <w:pPr>
                              <w:pStyle w:val="ps1Char"/>
                            </w:pPr>
                          </w:p>
                          <w:p w14:paraId="1E64BEA0" w14:textId="77777777" w:rsidR="00483421" w:rsidRPr="000D4C52" w:rsidRDefault="00483421" w:rsidP="00141E95">
                            <w:pPr>
                              <w:pStyle w:val="ps1Char"/>
                            </w:pPr>
                          </w:p>
                          <w:p w14:paraId="19F1BD32" w14:textId="77777777" w:rsidR="00483421" w:rsidRPr="000D4C52" w:rsidRDefault="00483421" w:rsidP="00141E95">
                            <w:pPr>
                              <w:pStyle w:val="ps1Char"/>
                            </w:pPr>
                          </w:p>
                          <w:p w14:paraId="69F3DC10" w14:textId="77777777" w:rsidR="00483421" w:rsidRPr="000D4C52" w:rsidRDefault="00483421" w:rsidP="00141E95">
                            <w:pPr>
                              <w:pStyle w:val="ps1Char"/>
                            </w:pPr>
                          </w:p>
                          <w:p w14:paraId="4B4E34CB" w14:textId="77777777" w:rsidR="00483421" w:rsidRPr="000D4C52" w:rsidRDefault="00483421" w:rsidP="00141E95">
                            <w:pPr>
                              <w:pStyle w:val="ps1Char"/>
                            </w:pPr>
                          </w:p>
                          <w:p w14:paraId="124C2791" w14:textId="77777777" w:rsidR="00483421" w:rsidRPr="000D4C52" w:rsidRDefault="00483421" w:rsidP="00141E95">
                            <w:pPr>
                              <w:pStyle w:val="ps1Char"/>
                            </w:pPr>
                          </w:p>
                          <w:p w14:paraId="0E9694A9" w14:textId="77777777" w:rsidR="00483421" w:rsidRPr="000D4C52" w:rsidRDefault="00483421" w:rsidP="00141E95">
                            <w:pPr>
                              <w:pStyle w:val="ps1Char"/>
                            </w:pPr>
                          </w:p>
                          <w:p w14:paraId="41D1C699" w14:textId="77777777" w:rsidR="00483421" w:rsidRPr="000D4C52" w:rsidRDefault="00483421" w:rsidP="00141E95">
                            <w:pPr>
                              <w:pStyle w:val="ps1Char"/>
                            </w:pPr>
                          </w:p>
                          <w:p w14:paraId="27BCC60F" w14:textId="77777777" w:rsidR="00483421" w:rsidRPr="000D4C52" w:rsidRDefault="00483421" w:rsidP="00141E95">
                            <w:pPr>
                              <w:pStyle w:val="ps1Char"/>
                            </w:pPr>
                          </w:p>
                          <w:p w14:paraId="1006E533" w14:textId="77777777" w:rsidR="00483421" w:rsidRPr="000D4C52" w:rsidRDefault="00483421" w:rsidP="00141E95">
                            <w:pPr>
                              <w:pStyle w:val="ps1Char"/>
                            </w:pPr>
                          </w:p>
                          <w:p w14:paraId="73938E65" w14:textId="77777777" w:rsidR="00483421" w:rsidRPr="000D4C52" w:rsidRDefault="00483421" w:rsidP="00141E95">
                            <w:pPr>
                              <w:pStyle w:val="ps1Char"/>
                            </w:pPr>
                          </w:p>
                          <w:p w14:paraId="7ECAB3B8" w14:textId="77777777" w:rsidR="00483421" w:rsidRPr="000D4C52" w:rsidRDefault="00483421" w:rsidP="00141E95">
                            <w:pPr>
                              <w:pStyle w:val="ps1Char"/>
                            </w:pPr>
                          </w:p>
                          <w:p w14:paraId="415DA3F0" w14:textId="77777777" w:rsidR="00483421" w:rsidRPr="000D4C52" w:rsidRDefault="00483421" w:rsidP="00141E95">
                            <w:pPr>
                              <w:pStyle w:val="ps1Char"/>
                            </w:pPr>
                          </w:p>
                          <w:p w14:paraId="4066FF09" w14:textId="77777777" w:rsidR="00483421" w:rsidRPr="000D4C52" w:rsidRDefault="00483421" w:rsidP="00141E95">
                            <w:pPr>
                              <w:pStyle w:val="ps1Char"/>
                            </w:pPr>
                          </w:p>
                          <w:p w14:paraId="4A52D5BC" w14:textId="77777777" w:rsidR="00483421" w:rsidRPr="000D4C52" w:rsidRDefault="00483421" w:rsidP="00141E95">
                            <w:pPr>
                              <w:pStyle w:val="ps1Char"/>
                            </w:pPr>
                          </w:p>
                          <w:p w14:paraId="66DE627D" w14:textId="77777777" w:rsidR="00483421" w:rsidRPr="000D4C52" w:rsidRDefault="00483421" w:rsidP="00141E95">
                            <w:pPr>
                              <w:pStyle w:val="ps1Char"/>
                            </w:pPr>
                          </w:p>
                          <w:p w14:paraId="7C754367" w14:textId="77777777" w:rsidR="00483421" w:rsidRPr="000D4C52" w:rsidRDefault="00483421" w:rsidP="00141E95">
                            <w:pPr>
                              <w:pStyle w:val="ps1Char"/>
                            </w:pPr>
                          </w:p>
                          <w:p w14:paraId="39A7B922" w14:textId="77777777" w:rsidR="00483421" w:rsidRPr="000D4C52" w:rsidRDefault="00483421" w:rsidP="00141E95">
                            <w:pPr>
                              <w:pStyle w:val="ps1Char"/>
                            </w:pPr>
                          </w:p>
                          <w:p w14:paraId="72762AC9" w14:textId="77777777" w:rsidR="00483421" w:rsidRPr="000D4C52" w:rsidRDefault="00483421" w:rsidP="00141E95">
                            <w:pPr>
                              <w:pStyle w:val="ps1Char"/>
                            </w:pPr>
                          </w:p>
                          <w:p w14:paraId="3A544E44" w14:textId="77777777" w:rsidR="00483421" w:rsidRPr="000D4C52" w:rsidRDefault="00483421" w:rsidP="00141E95">
                            <w:pPr>
                              <w:pStyle w:val="ps1Char"/>
                            </w:pPr>
                          </w:p>
                          <w:p w14:paraId="4F4B5A3F" w14:textId="77777777" w:rsidR="00483421" w:rsidRPr="000D4C52" w:rsidRDefault="00483421" w:rsidP="00141E95">
                            <w:pPr>
                              <w:pStyle w:val="ps1Char"/>
                            </w:pPr>
                          </w:p>
                          <w:p w14:paraId="18D21109" w14:textId="77777777" w:rsidR="00483421" w:rsidRPr="000D4C52" w:rsidRDefault="00483421" w:rsidP="00141E95">
                            <w:pPr>
                              <w:pStyle w:val="ps1Char"/>
                            </w:pPr>
                          </w:p>
                          <w:p w14:paraId="4DE43A32" w14:textId="77777777" w:rsidR="00483421" w:rsidRPr="000D4C52" w:rsidRDefault="00483421" w:rsidP="00141E95">
                            <w:pPr>
                              <w:pStyle w:val="ps1Char"/>
                            </w:pPr>
                          </w:p>
                          <w:p w14:paraId="47996548" w14:textId="77777777" w:rsidR="00483421" w:rsidRPr="000D4C52" w:rsidRDefault="00483421" w:rsidP="00141E95">
                            <w:pPr>
                              <w:pStyle w:val="ps1Char"/>
                            </w:pPr>
                          </w:p>
                          <w:p w14:paraId="62CF622E" w14:textId="77777777" w:rsidR="00483421" w:rsidRPr="000D4C52" w:rsidRDefault="00483421" w:rsidP="00141E95">
                            <w:pPr>
                              <w:pStyle w:val="ps1Char"/>
                            </w:pPr>
                          </w:p>
                          <w:p w14:paraId="48F6758C" w14:textId="77777777" w:rsidR="00483421" w:rsidRPr="000D4C52" w:rsidRDefault="00483421" w:rsidP="00141E95">
                            <w:pPr>
                              <w:pStyle w:val="ps1Char"/>
                            </w:pPr>
                          </w:p>
                          <w:p w14:paraId="320858D9" w14:textId="77777777" w:rsidR="00483421" w:rsidRPr="000D4C52" w:rsidRDefault="00483421" w:rsidP="00141E95">
                            <w:pPr>
                              <w:pStyle w:val="ps1Char"/>
                            </w:pPr>
                          </w:p>
                          <w:p w14:paraId="05454045" w14:textId="77777777" w:rsidR="00483421" w:rsidRPr="000D4C52" w:rsidRDefault="00483421" w:rsidP="00141E95">
                            <w:pPr>
                              <w:pStyle w:val="ps1Char"/>
                            </w:pPr>
                          </w:p>
                          <w:p w14:paraId="4CBF5CD3" w14:textId="77777777" w:rsidR="00483421" w:rsidRPr="000D4C52" w:rsidRDefault="00483421" w:rsidP="00141E95">
                            <w:pPr>
                              <w:pStyle w:val="ps1Char"/>
                            </w:pPr>
                          </w:p>
                          <w:p w14:paraId="6458E89C" w14:textId="77777777" w:rsidR="00483421" w:rsidRPr="000D4C52" w:rsidRDefault="00483421" w:rsidP="00141E95">
                            <w:pPr>
                              <w:pStyle w:val="ps1Char"/>
                            </w:pPr>
                          </w:p>
                          <w:p w14:paraId="41E0A055" w14:textId="77777777" w:rsidR="00483421" w:rsidRPr="000D4C52" w:rsidRDefault="00483421" w:rsidP="00141E95">
                            <w:pPr>
                              <w:pStyle w:val="ps1Char"/>
                            </w:pPr>
                          </w:p>
                          <w:p w14:paraId="6173B9CA" w14:textId="77777777" w:rsidR="00483421" w:rsidRPr="000D4C52" w:rsidRDefault="00483421" w:rsidP="00141E95">
                            <w:pPr>
                              <w:pStyle w:val="ps1Char"/>
                            </w:pPr>
                          </w:p>
                          <w:p w14:paraId="2FAB5D37" w14:textId="77777777" w:rsidR="00483421" w:rsidRPr="000D4C52" w:rsidRDefault="00483421" w:rsidP="00141E95">
                            <w:pPr>
                              <w:pStyle w:val="ps1Char"/>
                            </w:pPr>
                          </w:p>
                          <w:p w14:paraId="5C23D0DC" w14:textId="77777777" w:rsidR="00483421" w:rsidRPr="000D4C52" w:rsidRDefault="00483421" w:rsidP="00141E95">
                            <w:pPr>
                              <w:pStyle w:val="ps1Char"/>
                            </w:pPr>
                          </w:p>
                          <w:p w14:paraId="65106581" w14:textId="77777777" w:rsidR="00483421" w:rsidRPr="000D4C52" w:rsidRDefault="00483421" w:rsidP="00141E95">
                            <w:pPr>
                              <w:pStyle w:val="ps1Char"/>
                            </w:pPr>
                          </w:p>
                          <w:p w14:paraId="4113010C" w14:textId="77777777" w:rsidR="00483421" w:rsidRPr="000D4C52" w:rsidRDefault="00483421" w:rsidP="00141E95">
                            <w:pPr>
                              <w:pStyle w:val="ps1Char"/>
                            </w:pPr>
                          </w:p>
                          <w:p w14:paraId="111BF484" w14:textId="77777777" w:rsidR="00483421" w:rsidRPr="000D4C52" w:rsidRDefault="00483421" w:rsidP="00141E95">
                            <w:pPr>
                              <w:pStyle w:val="ps1Char"/>
                            </w:pPr>
                          </w:p>
                          <w:p w14:paraId="7880268B" w14:textId="77777777" w:rsidR="00483421" w:rsidRPr="000D4C52" w:rsidRDefault="00483421" w:rsidP="00141E95">
                            <w:pPr>
                              <w:pStyle w:val="ps1Char"/>
                            </w:pPr>
                          </w:p>
                          <w:p w14:paraId="6753A458" w14:textId="77777777" w:rsidR="00483421" w:rsidRPr="000D4C52" w:rsidRDefault="00483421" w:rsidP="00141E95">
                            <w:pPr>
                              <w:pStyle w:val="ps1Char"/>
                            </w:pPr>
                          </w:p>
                          <w:p w14:paraId="0ED4BBEF" w14:textId="77777777" w:rsidR="00483421" w:rsidRPr="000D4C52" w:rsidRDefault="00483421" w:rsidP="00141E95">
                            <w:pPr>
                              <w:pStyle w:val="ps1Char"/>
                            </w:pPr>
                          </w:p>
                          <w:p w14:paraId="123A6BE3" w14:textId="77777777" w:rsidR="00483421" w:rsidRPr="000D4C52" w:rsidRDefault="00483421" w:rsidP="00141E95">
                            <w:pPr>
                              <w:pStyle w:val="ps1Char"/>
                            </w:pPr>
                          </w:p>
                          <w:p w14:paraId="66498F72" w14:textId="77777777" w:rsidR="00483421" w:rsidRPr="000D4C52" w:rsidRDefault="00483421" w:rsidP="00141E95">
                            <w:pPr>
                              <w:pStyle w:val="ps1Char"/>
                            </w:pPr>
                          </w:p>
                          <w:p w14:paraId="2F10FA28" w14:textId="77777777" w:rsidR="00483421" w:rsidRPr="000D4C52" w:rsidRDefault="00483421" w:rsidP="00141E95">
                            <w:pPr>
                              <w:pStyle w:val="ps1Char"/>
                            </w:pPr>
                          </w:p>
                          <w:p w14:paraId="3959A008" w14:textId="77777777" w:rsidR="00483421" w:rsidRPr="000D4C52" w:rsidRDefault="00483421" w:rsidP="00141E95">
                            <w:pPr>
                              <w:pStyle w:val="ps1Char"/>
                            </w:pPr>
                          </w:p>
                          <w:p w14:paraId="3E5D2208" w14:textId="77777777" w:rsidR="00483421" w:rsidRPr="000D4C52" w:rsidRDefault="00483421" w:rsidP="00141E95">
                            <w:pPr>
                              <w:pStyle w:val="ps1Char"/>
                            </w:pPr>
                          </w:p>
                          <w:p w14:paraId="15EF5F8E" w14:textId="77777777" w:rsidR="00483421" w:rsidRPr="000D4C52" w:rsidRDefault="00483421" w:rsidP="00141E95">
                            <w:pPr>
                              <w:pStyle w:val="ps1Char"/>
                            </w:pPr>
                          </w:p>
                          <w:p w14:paraId="1B318B7A" w14:textId="77777777" w:rsidR="00483421" w:rsidRPr="000D4C52" w:rsidRDefault="00483421" w:rsidP="00141E95">
                            <w:pPr>
                              <w:pStyle w:val="ps1Char"/>
                            </w:pPr>
                          </w:p>
                          <w:p w14:paraId="56C08655" w14:textId="77777777" w:rsidR="00483421" w:rsidRPr="000D4C52" w:rsidRDefault="00483421" w:rsidP="00141E95">
                            <w:pPr>
                              <w:pStyle w:val="ps1Char"/>
                            </w:pPr>
                          </w:p>
                          <w:p w14:paraId="32EE61DE" w14:textId="77777777" w:rsidR="00483421" w:rsidRPr="000D4C52" w:rsidRDefault="00483421" w:rsidP="00141E95">
                            <w:pPr>
                              <w:pStyle w:val="ps1Char"/>
                            </w:pPr>
                          </w:p>
                          <w:p w14:paraId="7E2D4634" w14:textId="77777777" w:rsidR="00483421" w:rsidRPr="000D4C52" w:rsidRDefault="00483421" w:rsidP="00141E95">
                            <w:pPr>
                              <w:pStyle w:val="ps1Char"/>
                            </w:pPr>
                          </w:p>
                          <w:p w14:paraId="29EB40D0" w14:textId="77777777" w:rsidR="00483421" w:rsidRPr="000D4C52" w:rsidRDefault="00483421" w:rsidP="00141E95">
                            <w:pPr>
                              <w:pStyle w:val="ps1Char"/>
                            </w:pPr>
                          </w:p>
                          <w:p w14:paraId="41223238" w14:textId="77777777" w:rsidR="00483421" w:rsidRPr="000D4C52" w:rsidRDefault="00483421" w:rsidP="00141E95">
                            <w:pPr>
                              <w:pStyle w:val="ps1Char"/>
                            </w:pPr>
                          </w:p>
                          <w:p w14:paraId="57ED7332" w14:textId="77777777" w:rsidR="00483421" w:rsidRPr="000D4C52" w:rsidRDefault="00483421" w:rsidP="00141E95">
                            <w:pPr>
                              <w:pStyle w:val="ps1Char"/>
                            </w:pPr>
                          </w:p>
                          <w:p w14:paraId="4B6931BC" w14:textId="77777777" w:rsidR="00483421" w:rsidRPr="000D4C52" w:rsidRDefault="00483421" w:rsidP="00141E95">
                            <w:pPr>
                              <w:pStyle w:val="ps1Char"/>
                            </w:pPr>
                          </w:p>
                          <w:p w14:paraId="1DA5DAB5" w14:textId="77777777" w:rsidR="00483421" w:rsidRPr="000D4C52" w:rsidRDefault="00483421" w:rsidP="00141E95">
                            <w:pPr>
                              <w:pStyle w:val="ps1Char"/>
                            </w:pPr>
                          </w:p>
                          <w:p w14:paraId="7EC40A52" w14:textId="77777777" w:rsidR="00483421" w:rsidRPr="000D4C52" w:rsidRDefault="00483421" w:rsidP="00141E95">
                            <w:pPr>
                              <w:pStyle w:val="ps1Char"/>
                            </w:pPr>
                          </w:p>
                          <w:p w14:paraId="41CCF150" w14:textId="77777777" w:rsidR="00483421" w:rsidRPr="000D4C52" w:rsidRDefault="00483421" w:rsidP="00141E95">
                            <w:pPr>
                              <w:pStyle w:val="ps1Char"/>
                            </w:pPr>
                          </w:p>
                          <w:p w14:paraId="6E5257E9" w14:textId="77777777" w:rsidR="00483421" w:rsidRPr="000D4C52" w:rsidRDefault="00483421" w:rsidP="00141E95">
                            <w:pPr>
                              <w:pStyle w:val="ps1Char"/>
                            </w:pPr>
                          </w:p>
                          <w:p w14:paraId="68037B48" w14:textId="77777777" w:rsidR="00483421" w:rsidRPr="000D4C52" w:rsidRDefault="00483421" w:rsidP="00141E95">
                            <w:pPr>
                              <w:pStyle w:val="ps1Char"/>
                            </w:pPr>
                          </w:p>
                          <w:p w14:paraId="689D59E3" w14:textId="77777777" w:rsidR="00483421" w:rsidRPr="000D4C52" w:rsidRDefault="00483421" w:rsidP="00141E95">
                            <w:pPr>
                              <w:pStyle w:val="ps1Char"/>
                            </w:pPr>
                          </w:p>
                          <w:p w14:paraId="778E4668" w14:textId="77777777" w:rsidR="00483421" w:rsidRPr="000D4C52" w:rsidRDefault="00483421" w:rsidP="00141E95">
                            <w:pPr>
                              <w:pStyle w:val="ps1Char"/>
                            </w:pPr>
                          </w:p>
                          <w:p w14:paraId="28300808" w14:textId="77777777" w:rsidR="00483421" w:rsidRPr="000D4C52" w:rsidRDefault="00483421" w:rsidP="00141E95">
                            <w:pPr>
                              <w:pStyle w:val="ps1Char"/>
                            </w:pPr>
                          </w:p>
                          <w:p w14:paraId="55B0E54F" w14:textId="77777777" w:rsidR="00483421" w:rsidRPr="000D4C52" w:rsidRDefault="00483421" w:rsidP="00141E95">
                            <w:pPr>
                              <w:pStyle w:val="ps1Char"/>
                            </w:pPr>
                          </w:p>
                          <w:p w14:paraId="7E59EFB2" w14:textId="77777777" w:rsidR="00483421" w:rsidRPr="000D4C52" w:rsidRDefault="00483421" w:rsidP="00141E95">
                            <w:pPr>
                              <w:pStyle w:val="ps1Char"/>
                            </w:pPr>
                          </w:p>
                          <w:p w14:paraId="5B4D845C" w14:textId="77777777" w:rsidR="00483421" w:rsidRPr="000D4C52" w:rsidRDefault="00483421" w:rsidP="00141E95">
                            <w:pPr>
                              <w:pStyle w:val="ps1Char"/>
                            </w:pPr>
                          </w:p>
                          <w:p w14:paraId="47DBB1A3" w14:textId="77777777" w:rsidR="00483421" w:rsidRPr="000D4C52" w:rsidRDefault="00483421" w:rsidP="00141E95">
                            <w:pPr>
                              <w:pStyle w:val="ps1Char"/>
                            </w:pPr>
                          </w:p>
                          <w:p w14:paraId="523A897D" w14:textId="77777777" w:rsidR="00483421" w:rsidRPr="000D4C52" w:rsidRDefault="00483421" w:rsidP="00141E95">
                            <w:pPr>
                              <w:pStyle w:val="ps1Char"/>
                            </w:pPr>
                          </w:p>
                          <w:p w14:paraId="2AB960FF" w14:textId="77777777" w:rsidR="00483421" w:rsidRPr="000D4C52" w:rsidRDefault="00483421" w:rsidP="00141E95">
                            <w:pPr>
                              <w:pStyle w:val="ps1Char"/>
                            </w:pPr>
                          </w:p>
                          <w:p w14:paraId="24CACF49" w14:textId="77777777" w:rsidR="00483421" w:rsidRPr="000D4C52" w:rsidRDefault="00483421" w:rsidP="00141E95">
                            <w:pPr>
                              <w:pStyle w:val="ps1Char"/>
                            </w:pPr>
                          </w:p>
                          <w:p w14:paraId="137EE349" w14:textId="77777777" w:rsidR="00483421" w:rsidRPr="000D4C52" w:rsidRDefault="00483421" w:rsidP="00141E95">
                            <w:pPr>
                              <w:pStyle w:val="ps1Char"/>
                            </w:pPr>
                          </w:p>
                          <w:p w14:paraId="05E2311A" w14:textId="77777777" w:rsidR="00483421" w:rsidRPr="000D4C52" w:rsidRDefault="00483421" w:rsidP="00141E95">
                            <w:pPr>
                              <w:pStyle w:val="ps1Char"/>
                            </w:pPr>
                          </w:p>
                          <w:p w14:paraId="51827428" w14:textId="77777777" w:rsidR="00483421" w:rsidRPr="000D4C52" w:rsidRDefault="00483421" w:rsidP="00141E95">
                            <w:pPr>
                              <w:pStyle w:val="ps1Char"/>
                            </w:pPr>
                          </w:p>
                          <w:p w14:paraId="14AF07D6" w14:textId="77777777" w:rsidR="00483421" w:rsidRPr="000D4C52" w:rsidRDefault="00483421" w:rsidP="00141E95">
                            <w:pPr>
                              <w:pStyle w:val="ps1Char"/>
                            </w:pPr>
                          </w:p>
                          <w:p w14:paraId="19CC6666" w14:textId="77777777" w:rsidR="00483421" w:rsidRPr="000D4C52" w:rsidRDefault="00483421" w:rsidP="00141E95">
                            <w:pPr>
                              <w:pStyle w:val="ps1Char"/>
                            </w:pPr>
                          </w:p>
                          <w:p w14:paraId="51811FBC" w14:textId="77777777" w:rsidR="00483421" w:rsidRPr="000D4C52" w:rsidRDefault="00483421" w:rsidP="00141E95">
                            <w:pPr>
                              <w:pStyle w:val="ps1Char"/>
                            </w:pPr>
                          </w:p>
                          <w:p w14:paraId="61AB507A" w14:textId="77777777" w:rsidR="00483421" w:rsidRPr="000D4C52" w:rsidRDefault="00483421" w:rsidP="00141E95">
                            <w:pPr>
                              <w:pStyle w:val="ps1Char"/>
                            </w:pPr>
                          </w:p>
                          <w:p w14:paraId="043B48B7" w14:textId="77777777" w:rsidR="00483421" w:rsidRPr="000D4C52" w:rsidRDefault="00483421" w:rsidP="00141E95">
                            <w:pPr>
                              <w:pStyle w:val="ps1Char"/>
                            </w:pPr>
                          </w:p>
                          <w:p w14:paraId="716159A3" w14:textId="77777777" w:rsidR="00483421" w:rsidRPr="000D4C52" w:rsidRDefault="00483421" w:rsidP="00141E95">
                            <w:pPr>
                              <w:pStyle w:val="ps1Char"/>
                            </w:pPr>
                          </w:p>
                          <w:p w14:paraId="3EB8B528" w14:textId="77777777" w:rsidR="00483421" w:rsidRPr="000D4C52" w:rsidRDefault="00483421" w:rsidP="00141E95">
                            <w:pPr>
                              <w:pStyle w:val="ps1Char"/>
                            </w:pPr>
                          </w:p>
                          <w:p w14:paraId="4F0A8B95" w14:textId="77777777" w:rsidR="00483421" w:rsidRPr="000D4C52" w:rsidRDefault="00483421" w:rsidP="00141E95">
                            <w:pPr>
                              <w:pStyle w:val="ps1Char"/>
                            </w:pPr>
                          </w:p>
                          <w:p w14:paraId="6299BAFA" w14:textId="77777777" w:rsidR="00483421" w:rsidRPr="000D4C52" w:rsidRDefault="00483421" w:rsidP="00141E95">
                            <w:pPr>
                              <w:pStyle w:val="ps1Char"/>
                            </w:pPr>
                          </w:p>
                          <w:p w14:paraId="3EA6FF95" w14:textId="77777777" w:rsidR="00483421" w:rsidRPr="000D4C52" w:rsidRDefault="00483421" w:rsidP="00141E95">
                            <w:pPr>
                              <w:pStyle w:val="ps1Char"/>
                            </w:pPr>
                          </w:p>
                          <w:p w14:paraId="27A7CD26" w14:textId="77777777" w:rsidR="00483421" w:rsidRPr="000D4C52" w:rsidRDefault="00483421" w:rsidP="00141E95">
                            <w:pPr>
                              <w:pStyle w:val="ps1Char"/>
                            </w:pPr>
                          </w:p>
                          <w:p w14:paraId="6B75F25C" w14:textId="77777777" w:rsidR="00483421" w:rsidRPr="000D4C52" w:rsidRDefault="00483421" w:rsidP="00141E95">
                            <w:pPr>
                              <w:pStyle w:val="ps1Char"/>
                            </w:pPr>
                          </w:p>
                          <w:p w14:paraId="26DF9F2C" w14:textId="77777777" w:rsidR="00483421" w:rsidRPr="000D4C52" w:rsidRDefault="00483421" w:rsidP="00141E95">
                            <w:pPr>
                              <w:pStyle w:val="ps1Char"/>
                            </w:pPr>
                          </w:p>
                          <w:p w14:paraId="6BEA1640" w14:textId="77777777" w:rsidR="00483421" w:rsidRPr="000D4C52" w:rsidRDefault="00483421" w:rsidP="00141E95">
                            <w:pPr>
                              <w:pStyle w:val="ps1Char"/>
                            </w:pPr>
                          </w:p>
                          <w:p w14:paraId="0E648918" w14:textId="77777777" w:rsidR="00483421" w:rsidRPr="000D4C52" w:rsidRDefault="00483421" w:rsidP="00141E95">
                            <w:pPr>
                              <w:pStyle w:val="ps1Char"/>
                            </w:pPr>
                          </w:p>
                          <w:p w14:paraId="41EC0A4D" w14:textId="77777777" w:rsidR="00483421" w:rsidRPr="000D4C52" w:rsidRDefault="00483421" w:rsidP="00141E95">
                            <w:pPr>
                              <w:pStyle w:val="ps1Char"/>
                            </w:pPr>
                          </w:p>
                          <w:p w14:paraId="175408BD" w14:textId="77777777" w:rsidR="00483421" w:rsidRPr="000D4C52" w:rsidRDefault="00483421" w:rsidP="00141E95">
                            <w:pPr>
                              <w:pStyle w:val="ps1Char"/>
                            </w:pPr>
                          </w:p>
                          <w:p w14:paraId="0DDFE932" w14:textId="77777777" w:rsidR="00483421" w:rsidRPr="000D4C52" w:rsidRDefault="00483421" w:rsidP="00141E95">
                            <w:pPr>
                              <w:pStyle w:val="ps1Char"/>
                            </w:pPr>
                          </w:p>
                          <w:p w14:paraId="6201CEEC" w14:textId="77777777" w:rsidR="00483421" w:rsidRPr="000D4C52" w:rsidRDefault="00483421" w:rsidP="00141E95">
                            <w:pPr>
                              <w:pStyle w:val="ps1Char"/>
                            </w:pPr>
                          </w:p>
                          <w:p w14:paraId="7A6C1091" w14:textId="77777777" w:rsidR="00483421" w:rsidRPr="000D4C52" w:rsidRDefault="00483421" w:rsidP="00141E95">
                            <w:pPr>
                              <w:pStyle w:val="ps1Char"/>
                            </w:pPr>
                          </w:p>
                          <w:p w14:paraId="1EC48CE7" w14:textId="77777777" w:rsidR="00483421" w:rsidRPr="000D4C52" w:rsidRDefault="00483421" w:rsidP="00141E95">
                            <w:pPr>
                              <w:pStyle w:val="ps1Char"/>
                            </w:pPr>
                          </w:p>
                          <w:p w14:paraId="755E4811" w14:textId="77777777" w:rsidR="00483421" w:rsidRPr="000D4C52" w:rsidRDefault="00483421" w:rsidP="00141E95">
                            <w:pPr>
                              <w:pStyle w:val="ps1Char"/>
                            </w:pPr>
                          </w:p>
                          <w:p w14:paraId="3CFF9F53" w14:textId="77777777" w:rsidR="00483421" w:rsidRPr="000D4C52" w:rsidRDefault="00483421" w:rsidP="00141E95">
                            <w:pPr>
                              <w:pStyle w:val="ps1Char"/>
                            </w:pPr>
                          </w:p>
                          <w:p w14:paraId="35900367" w14:textId="77777777" w:rsidR="00483421" w:rsidRPr="000D4C52" w:rsidRDefault="00483421" w:rsidP="00141E95">
                            <w:pPr>
                              <w:pStyle w:val="ps1Char"/>
                            </w:pPr>
                          </w:p>
                          <w:p w14:paraId="70DF4E7F" w14:textId="77777777" w:rsidR="00483421" w:rsidRPr="000D4C52" w:rsidRDefault="00483421" w:rsidP="00141E95">
                            <w:pPr>
                              <w:pStyle w:val="ps1Char"/>
                            </w:pPr>
                          </w:p>
                          <w:p w14:paraId="41D3544D" w14:textId="77777777" w:rsidR="00483421" w:rsidRPr="000D4C52" w:rsidRDefault="00483421" w:rsidP="00141E95">
                            <w:pPr>
                              <w:pStyle w:val="ps1Char"/>
                            </w:pPr>
                          </w:p>
                          <w:p w14:paraId="6355D2AE" w14:textId="77777777" w:rsidR="00483421" w:rsidRPr="000D4C52" w:rsidRDefault="00483421" w:rsidP="00141E95">
                            <w:pPr>
                              <w:pStyle w:val="ps1Char"/>
                            </w:pPr>
                          </w:p>
                          <w:p w14:paraId="6E804CB4" w14:textId="77777777" w:rsidR="00483421" w:rsidRPr="000D4C52" w:rsidRDefault="00483421" w:rsidP="00141E95">
                            <w:pPr>
                              <w:pStyle w:val="ps1Char"/>
                            </w:pPr>
                          </w:p>
                          <w:p w14:paraId="4B0B7A05" w14:textId="77777777" w:rsidR="00483421" w:rsidRPr="000D4C52" w:rsidRDefault="00483421" w:rsidP="00141E95">
                            <w:pPr>
                              <w:pStyle w:val="ps1Char"/>
                            </w:pPr>
                          </w:p>
                          <w:p w14:paraId="1254E990" w14:textId="77777777" w:rsidR="00483421" w:rsidRPr="000D4C52" w:rsidRDefault="00483421" w:rsidP="00141E95">
                            <w:pPr>
                              <w:pStyle w:val="ps1Char"/>
                            </w:pPr>
                          </w:p>
                          <w:p w14:paraId="5E90E153" w14:textId="77777777" w:rsidR="00483421" w:rsidRPr="000D4C52" w:rsidRDefault="00483421" w:rsidP="00141E95">
                            <w:pPr>
                              <w:pStyle w:val="ps1Char"/>
                            </w:pPr>
                          </w:p>
                          <w:p w14:paraId="772106D7" w14:textId="77777777" w:rsidR="00483421" w:rsidRPr="000D4C52" w:rsidRDefault="00483421" w:rsidP="00141E95">
                            <w:pPr>
                              <w:pStyle w:val="ps1Char"/>
                            </w:pPr>
                          </w:p>
                          <w:p w14:paraId="49105034" w14:textId="77777777" w:rsidR="00483421" w:rsidRPr="000D4C52" w:rsidRDefault="00483421" w:rsidP="00141E95">
                            <w:pPr>
                              <w:pStyle w:val="ps1Char"/>
                            </w:pPr>
                          </w:p>
                          <w:p w14:paraId="11E1BC86" w14:textId="77777777" w:rsidR="00483421" w:rsidRPr="000D4C52" w:rsidRDefault="00483421" w:rsidP="00141E95">
                            <w:pPr>
                              <w:pStyle w:val="ps1Char"/>
                            </w:pPr>
                          </w:p>
                          <w:p w14:paraId="1C0A2E28" w14:textId="77777777" w:rsidR="00483421" w:rsidRPr="000D4C52" w:rsidRDefault="00483421" w:rsidP="00141E95">
                            <w:pPr>
                              <w:pStyle w:val="ps1Char"/>
                            </w:pPr>
                          </w:p>
                          <w:p w14:paraId="4D998754" w14:textId="77777777" w:rsidR="00483421" w:rsidRPr="000D4C52" w:rsidRDefault="00483421" w:rsidP="00141E95">
                            <w:pPr>
                              <w:pStyle w:val="ps1Char"/>
                            </w:pPr>
                          </w:p>
                          <w:p w14:paraId="15E97058" w14:textId="77777777" w:rsidR="00483421" w:rsidRPr="000D4C52" w:rsidRDefault="00483421" w:rsidP="00141E95">
                            <w:pPr>
                              <w:pStyle w:val="ps1Char"/>
                            </w:pPr>
                          </w:p>
                          <w:p w14:paraId="378796BE" w14:textId="77777777" w:rsidR="00483421" w:rsidRPr="000D4C52" w:rsidRDefault="00483421" w:rsidP="00141E95">
                            <w:pPr>
                              <w:pStyle w:val="ps1Char"/>
                            </w:pPr>
                          </w:p>
                          <w:p w14:paraId="67AEC865" w14:textId="77777777" w:rsidR="00483421" w:rsidRPr="000D4C52" w:rsidRDefault="00483421" w:rsidP="00141E95">
                            <w:pPr>
                              <w:pStyle w:val="ps1Char"/>
                            </w:pPr>
                          </w:p>
                          <w:p w14:paraId="374AAE92" w14:textId="77777777" w:rsidR="00483421" w:rsidRPr="000D4C52" w:rsidRDefault="00483421" w:rsidP="00141E95">
                            <w:pPr>
                              <w:pStyle w:val="ps1Char"/>
                            </w:pPr>
                          </w:p>
                          <w:p w14:paraId="4717F5C0" w14:textId="77777777" w:rsidR="00483421" w:rsidRPr="000D4C52" w:rsidRDefault="00483421" w:rsidP="00141E95">
                            <w:pPr>
                              <w:pStyle w:val="ps1Char"/>
                            </w:pPr>
                          </w:p>
                          <w:p w14:paraId="7D3B9100" w14:textId="77777777" w:rsidR="00483421" w:rsidRPr="000D4C52" w:rsidRDefault="00483421" w:rsidP="00141E95">
                            <w:pPr>
                              <w:pStyle w:val="ps1Char"/>
                            </w:pPr>
                          </w:p>
                          <w:p w14:paraId="7136AD6D" w14:textId="77777777" w:rsidR="00483421" w:rsidRPr="000D4C52" w:rsidRDefault="00483421" w:rsidP="00141E95">
                            <w:pPr>
                              <w:pStyle w:val="ps1Char"/>
                            </w:pPr>
                          </w:p>
                          <w:p w14:paraId="59A81553" w14:textId="77777777" w:rsidR="00483421" w:rsidRPr="000D4C52" w:rsidRDefault="00483421" w:rsidP="00141E95">
                            <w:pPr>
                              <w:pStyle w:val="ps1Char"/>
                            </w:pPr>
                          </w:p>
                          <w:p w14:paraId="2046EC31" w14:textId="77777777" w:rsidR="00483421" w:rsidRPr="000D4C52" w:rsidRDefault="00483421" w:rsidP="00141E95">
                            <w:pPr>
                              <w:pStyle w:val="ps1Char"/>
                            </w:pPr>
                          </w:p>
                          <w:p w14:paraId="5BDFE1E0" w14:textId="77777777" w:rsidR="00483421" w:rsidRPr="000D4C52" w:rsidRDefault="00483421" w:rsidP="00141E95">
                            <w:pPr>
                              <w:pStyle w:val="ps1Char"/>
                            </w:pPr>
                          </w:p>
                          <w:p w14:paraId="36E9328E" w14:textId="77777777" w:rsidR="00483421" w:rsidRPr="000D4C52" w:rsidRDefault="00483421" w:rsidP="00141E95">
                            <w:pPr>
                              <w:pStyle w:val="ps1Char"/>
                            </w:pPr>
                          </w:p>
                          <w:p w14:paraId="2B4545CF" w14:textId="77777777" w:rsidR="00483421" w:rsidRPr="000D4C52" w:rsidRDefault="00483421" w:rsidP="00141E95">
                            <w:pPr>
                              <w:pStyle w:val="ps1Char"/>
                            </w:pPr>
                          </w:p>
                          <w:p w14:paraId="1B93CFF9" w14:textId="77777777" w:rsidR="00483421" w:rsidRPr="000D4C52" w:rsidRDefault="00483421" w:rsidP="00141E95">
                            <w:pPr>
                              <w:pStyle w:val="ps1Char"/>
                            </w:pPr>
                          </w:p>
                          <w:p w14:paraId="109E38A9" w14:textId="77777777" w:rsidR="00483421" w:rsidRPr="000D4C52" w:rsidRDefault="00483421" w:rsidP="00141E95">
                            <w:pPr>
                              <w:pStyle w:val="ps1Char"/>
                            </w:pPr>
                          </w:p>
                          <w:p w14:paraId="20F05D86" w14:textId="77777777" w:rsidR="00483421" w:rsidRPr="000D4C52" w:rsidRDefault="00483421" w:rsidP="00141E95">
                            <w:pPr>
                              <w:pStyle w:val="ps1Char"/>
                            </w:pPr>
                          </w:p>
                          <w:p w14:paraId="4040A503" w14:textId="77777777" w:rsidR="00483421" w:rsidRPr="000D4C52" w:rsidRDefault="00483421" w:rsidP="00141E95">
                            <w:pPr>
                              <w:pStyle w:val="ps1Char"/>
                            </w:pPr>
                          </w:p>
                          <w:p w14:paraId="0B073AEF" w14:textId="77777777" w:rsidR="00483421" w:rsidRPr="000D4C52" w:rsidRDefault="00483421" w:rsidP="00141E95">
                            <w:pPr>
                              <w:pStyle w:val="ps1Char"/>
                            </w:pPr>
                          </w:p>
                          <w:p w14:paraId="2F6CAA4F" w14:textId="77777777" w:rsidR="00483421" w:rsidRPr="000D4C52" w:rsidRDefault="00483421" w:rsidP="00141E95">
                            <w:pPr>
                              <w:pStyle w:val="ps1Char"/>
                            </w:pPr>
                          </w:p>
                          <w:p w14:paraId="76CE571D" w14:textId="77777777" w:rsidR="00483421" w:rsidRPr="000D4C52" w:rsidRDefault="00483421" w:rsidP="00141E95">
                            <w:pPr>
                              <w:pStyle w:val="ps1Char"/>
                            </w:pPr>
                          </w:p>
                          <w:p w14:paraId="64F0D923" w14:textId="77777777" w:rsidR="00483421" w:rsidRPr="000D4C52" w:rsidRDefault="00483421" w:rsidP="00141E95">
                            <w:pPr>
                              <w:pStyle w:val="ps1Char"/>
                            </w:pPr>
                          </w:p>
                          <w:p w14:paraId="06C6F93F" w14:textId="77777777" w:rsidR="00483421" w:rsidRPr="000D4C52" w:rsidRDefault="00483421" w:rsidP="00141E95">
                            <w:pPr>
                              <w:pStyle w:val="ps1Char"/>
                            </w:pPr>
                          </w:p>
                          <w:p w14:paraId="1A549E16" w14:textId="77777777" w:rsidR="00483421" w:rsidRPr="000D4C52" w:rsidRDefault="00483421" w:rsidP="00141E95">
                            <w:pPr>
                              <w:pStyle w:val="ps1Char"/>
                            </w:pPr>
                          </w:p>
                          <w:p w14:paraId="3B416E4F" w14:textId="77777777" w:rsidR="00483421" w:rsidRPr="000D4C52" w:rsidRDefault="00483421" w:rsidP="00141E95">
                            <w:pPr>
                              <w:pStyle w:val="ps1Char"/>
                            </w:pPr>
                          </w:p>
                          <w:p w14:paraId="5831AF01" w14:textId="77777777" w:rsidR="00483421" w:rsidRPr="000D4C52" w:rsidRDefault="00483421" w:rsidP="00141E95">
                            <w:pPr>
                              <w:pStyle w:val="ps1Char"/>
                            </w:pPr>
                          </w:p>
                          <w:p w14:paraId="05139F32" w14:textId="77777777" w:rsidR="00483421" w:rsidRPr="000D4C52" w:rsidRDefault="00483421" w:rsidP="00141E95">
                            <w:pPr>
                              <w:pStyle w:val="ps1Char"/>
                            </w:pPr>
                          </w:p>
                          <w:p w14:paraId="5CCEEEDE" w14:textId="77777777" w:rsidR="00483421" w:rsidRPr="000D4C52" w:rsidRDefault="00483421" w:rsidP="00141E95">
                            <w:pPr>
                              <w:pStyle w:val="ps1Char"/>
                            </w:pPr>
                          </w:p>
                          <w:p w14:paraId="09AEB336" w14:textId="77777777" w:rsidR="00483421" w:rsidRPr="000D4C52" w:rsidRDefault="00483421" w:rsidP="00141E95">
                            <w:pPr>
                              <w:pStyle w:val="ps1Char"/>
                            </w:pPr>
                          </w:p>
                          <w:p w14:paraId="0E1DDC10" w14:textId="77777777" w:rsidR="00483421" w:rsidRPr="000D4C52" w:rsidRDefault="00483421" w:rsidP="00141E95">
                            <w:pPr>
                              <w:pStyle w:val="ps1Char"/>
                            </w:pPr>
                          </w:p>
                          <w:p w14:paraId="2A900331" w14:textId="77777777" w:rsidR="00483421" w:rsidRPr="000D4C52" w:rsidRDefault="00483421" w:rsidP="00141E95">
                            <w:pPr>
                              <w:pStyle w:val="ps1Char"/>
                            </w:pPr>
                          </w:p>
                          <w:p w14:paraId="71D73D2C" w14:textId="77777777" w:rsidR="00483421" w:rsidRPr="000D4C52" w:rsidRDefault="00483421" w:rsidP="00141E95">
                            <w:pPr>
                              <w:pStyle w:val="ps1Char"/>
                            </w:pPr>
                          </w:p>
                          <w:p w14:paraId="6952C109" w14:textId="77777777" w:rsidR="00483421" w:rsidRPr="000D4C52" w:rsidRDefault="00483421" w:rsidP="00141E95">
                            <w:pPr>
                              <w:pStyle w:val="ps1Char"/>
                            </w:pPr>
                          </w:p>
                          <w:p w14:paraId="26C46072" w14:textId="77777777" w:rsidR="00483421" w:rsidRPr="000D4C52" w:rsidRDefault="00483421" w:rsidP="00141E95">
                            <w:pPr>
                              <w:pStyle w:val="ps1Char"/>
                            </w:pPr>
                          </w:p>
                          <w:p w14:paraId="56B4B7A6" w14:textId="77777777" w:rsidR="00483421" w:rsidRPr="000D4C52" w:rsidRDefault="00483421" w:rsidP="00141E95">
                            <w:pPr>
                              <w:pStyle w:val="ps1Char"/>
                            </w:pPr>
                          </w:p>
                          <w:p w14:paraId="6DF64B05" w14:textId="77777777" w:rsidR="00483421" w:rsidRPr="000D4C52" w:rsidRDefault="00483421" w:rsidP="00141E95">
                            <w:pPr>
                              <w:pStyle w:val="ps1Char"/>
                            </w:pPr>
                          </w:p>
                          <w:p w14:paraId="1CA8F85A" w14:textId="77777777" w:rsidR="00483421" w:rsidRPr="000D4C52" w:rsidRDefault="00483421" w:rsidP="00141E95">
                            <w:pPr>
                              <w:pStyle w:val="ps1Char"/>
                            </w:pPr>
                          </w:p>
                          <w:p w14:paraId="194C6027" w14:textId="77777777" w:rsidR="00483421" w:rsidRPr="000D4C52" w:rsidRDefault="00483421" w:rsidP="00141E95">
                            <w:pPr>
                              <w:pStyle w:val="ps1Char"/>
                            </w:pPr>
                          </w:p>
                          <w:p w14:paraId="22116846" w14:textId="77777777" w:rsidR="00483421" w:rsidRPr="000D4C52" w:rsidRDefault="00483421" w:rsidP="00141E95">
                            <w:pPr>
                              <w:pStyle w:val="ps1Char"/>
                            </w:pPr>
                          </w:p>
                          <w:p w14:paraId="10DA1070" w14:textId="77777777" w:rsidR="00483421" w:rsidRPr="000D4C52" w:rsidRDefault="00483421" w:rsidP="00141E95">
                            <w:pPr>
                              <w:pStyle w:val="ps1Char"/>
                            </w:pPr>
                          </w:p>
                          <w:p w14:paraId="18B54559" w14:textId="77777777" w:rsidR="00483421" w:rsidRPr="000D4C52" w:rsidRDefault="00483421" w:rsidP="00141E95">
                            <w:pPr>
                              <w:pStyle w:val="ps1Char"/>
                            </w:pPr>
                          </w:p>
                          <w:p w14:paraId="7D3224B2" w14:textId="77777777" w:rsidR="00483421" w:rsidRPr="000D4C52" w:rsidRDefault="00483421" w:rsidP="00141E95">
                            <w:pPr>
                              <w:pStyle w:val="ps1Char"/>
                            </w:pPr>
                          </w:p>
                          <w:p w14:paraId="07B6B7CE" w14:textId="77777777" w:rsidR="00483421" w:rsidRPr="000D4C52" w:rsidRDefault="00483421" w:rsidP="00141E95">
                            <w:pPr>
                              <w:pStyle w:val="ps1Char"/>
                            </w:pPr>
                          </w:p>
                          <w:p w14:paraId="07B6061F" w14:textId="77777777" w:rsidR="00483421" w:rsidRPr="000D4C52" w:rsidRDefault="00483421" w:rsidP="00141E95">
                            <w:pPr>
                              <w:pStyle w:val="ps1Char"/>
                            </w:pPr>
                          </w:p>
                          <w:p w14:paraId="6D159426" w14:textId="77777777" w:rsidR="00483421" w:rsidRPr="000D4C52" w:rsidRDefault="00483421" w:rsidP="00141E95">
                            <w:pPr>
                              <w:pStyle w:val="ps1Char"/>
                            </w:pPr>
                          </w:p>
                          <w:p w14:paraId="6FE15B2E" w14:textId="77777777" w:rsidR="00483421" w:rsidRPr="000D4C52" w:rsidRDefault="00483421" w:rsidP="00141E95">
                            <w:pPr>
                              <w:pStyle w:val="ps1Char"/>
                            </w:pPr>
                          </w:p>
                          <w:p w14:paraId="3373EAC6" w14:textId="77777777" w:rsidR="00483421" w:rsidRPr="000D4C52" w:rsidRDefault="00483421" w:rsidP="00141E95">
                            <w:pPr>
                              <w:pStyle w:val="ps1Char"/>
                            </w:pPr>
                          </w:p>
                          <w:p w14:paraId="01027989" w14:textId="77777777" w:rsidR="00483421" w:rsidRPr="000D4C52" w:rsidRDefault="00483421" w:rsidP="00141E95">
                            <w:pPr>
                              <w:pStyle w:val="ps1Char"/>
                            </w:pPr>
                          </w:p>
                          <w:p w14:paraId="56FD3ACF" w14:textId="77777777" w:rsidR="00483421" w:rsidRPr="000D4C52" w:rsidRDefault="00483421" w:rsidP="00141E95">
                            <w:pPr>
                              <w:pStyle w:val="ps1Char"/>
                            </w:pPr>
                          </w:p>
                          <w:p w14:paraId="4BC60053" w14:textId="77777777" w:rsidR="00483421" w:rsidRPr="000D4C52" w:rsidRDefault="00483421" w:rsidP="00141E95">
                            <w:pPr>
                              <w:pStyle w:val="ps1Char"/>
                            </w:pPr>
                          </w:p>
                          <w:p w14:paraId="06074F64" w14:textId="77777777" w:rsidR="00483421" w:rsidRPr="000D4C52" w:rsidRDefault="00483421" w:rsidP="00141E95">
                            <w:pPr>
                              <w:pStyle w:val="ps1Char"/>
                            </w:pPr>
                          </w:p>
                          <w:p w14:paraId="617D5DA2" w14:textId="77777777" w:rsidR="00483421" w:rsidRPr="000D4C52" w:rsidRDefault="00483421" w:rsidP="00141E95">
                            <w:pPr>
                              <w:pStyle w:val="ps1Char"/>
                            </w:pPr>
                          </w:p>
                          <w:p w14:paraId="217DF36F" w14:textId="77777777" w:rsidR="00483421" w:rsidRPr="000D4C52" w:rsidRDefault="00483421" w:rsidP="00141E95">
                            <w:pPr>
                              <w:pStyle w:val="ps1Char"/>
                            </w:pPr>
                          </w:p>
                          <w:p w14:paraId="77F0AC28" w14:textId="77777777" w:rsidR="00483421" w:rsidRPr="000D4C52" w:rsidRDefault="00483421" w:rsidP="00141E95">
                            <w:pPr>
                              <w:pStyle w:val="ps1Char"/>
                            </w:pPr>
                          </w:p>
                          <w:p w14:paraId="67097BA1" w14:textId="77777777" w:rsidR="00483421" w:rsidRPr="000D4C52" w:rsidRDefault="00483421" w:rsidP="00141E95">
                            <w:pPr>
                              <w:pStyle w:val="ps1Char"/>
                            </w:pPr>
                          </w:p>
                          <w:p w14:paraId="71D8CE7D" w14:textId="77777777" w:rsidR="00483421" w:rsidRPr="000D4C52" w:rsidRDefault="00483421" w:rsidP="00141E95">
                            <w:pPr>
                              <w:pStyle w:val="ps1Char"/>
                            </w:pPr>
                          </w:p>
                          <w:p w14:paraId="25768D0B" w14:textId="77777777" w:rsidR="00483421" w:rsidRPr="000D4C52" w:rsidRDefault="00483421" w:rsidP="00141E95">
                            <w:pPr>
                              <w:pStyle w:val="ps1Char"/>
                            </w:pPr>
                          </w:p>
                          <w:p w14:paraId="500DADBF" w14:textId="77777777" w:rsidR="00483421" w:rsidRPr="000D4C52" w:rsidRDefault="00483421" w:rsidP="00141E95">
                            <w:pPr>
                              <w:pStyle w:val="ps1Char"/>
                            </w:pPr>
                          </w:p>
                          <w:p w14:paraId="37CF4E8E" w14:textId="77777777" w:rsidR="00483421" w:rsidRPr="000D4C52" w:rsidRDefault="00483421" w:rsidP="00141E95">
                            <w:pPr>
                              <w:pStyle w:val="ps1Char"/>
                            </w:pPr>
                          </w:p>
                          <w:p w14:paraId="27057315" w14:textId="77777777" w:rsidR="00483421" w:rsidRPr="000D4C52" w:rsidRDefault="00483421" w:rsidP="00141E95">
                            <w:pPr>
                              <w:pStyle w:val="ps1Char"/>
                            </w:pPr>
                          </w:p>
                          <w:p w14:paraId="171CA9C6" w14:textId="77777777" w:rsidR="00483421" w:rsidRPr="000D4C52" w:rsidRDefault="00483421" w:rsidP="00141E95">
                            <w:pPr>
                              <w:pStyle w:val="ps1Char"/>
                            </w:pPr>
                          </w:p>
                          <w:p w14:paraId="41A9CCCC" w14:textId="77777777" w:rsidR="00483421" w:rsidRPr="000D4C52" w:rsidRDefault="00483421" w:rsidP="00141E95">
                            <w:pPr>
                              <w:pStyle w:val="ps1Char"/>
                            </w:pPr>
                          </w:p>
                          <w:p w14:paraId="2A228CF8" w14:textId="77777777" w:rsidR="00483421" w:rsidRPr="000D4C52" w:rsidRDefault="00483421" w:rsidP="00141E95">
                            <w:pPr>
                              <w:pStyle w:val="ps1Char"/>
                            </w:pPr>
                          </w:p>
                          <w:p w14:paraId="0A86DE4A" w14:textId="77777777" w:rsidR="00483421" w:rsidRPr="000D4C52" w:rsidRDefault="00483421" w:rsidP="00141E95">
                            <w:pPr>
                              <w:pStyle w:val="ps1Char"/>
                            </w:pPr>
                          </w:p>
                          <w:p w14:paraId="730A6857" w14:textId="77777777" w:rsidR="00483421" w:rsidRPr="000D4C52" w:rsidRDefault="00483421" w:rsidP="00141E95">
                            <w:pPr>
                              <w:pStyle w:val="ps1Char"/>
                            </w:pPr>
                          </w:p>
                          <w:p w14:paraId="7151B8EE" w14:textId="77777777" w:rsidR="00483421" w:rsidRPr="000D4C52" w:rsidRDefault="00483421" w:rsidP="00141E95">
                            <w:pPr>
                              <w:pStyle w:val="ps1Char"/>
                            </w:pPr>
                          </w:p>
                          <w:p w14:paraId="67306EE1" w14:textId="77777777" w:rsidR="00483421" w:rsidRPr="000D4C52" w:rsidRDefault="00483421" w:rsidP="00141E95">
                            <w:pPr>
                              <w:pStyle w:val="ps1Char"/>
                            </w:pPr>
                          </w:p>
                          <w:p w14:paraId="481AA7A5" w14:textId="77777777" w:rsidR="00483421" w:rsidRPr="000D4C52" w:rsidRDefault="00483421" w:rsidP="00141E95">
                            <w:pPr>
                              <w:pStyle w:val="ps1Char"/>
                            </w:pPr>
                          </w:p>
                          <w:p w14:paraId="419E5316" w14:textId="77777777" w:rsidR="00483421" w:rsidRPr="000D4C52" w:rsidRDefault="00483421" w:rsidP="00141E95">
                            <w:pPr>
                              <w:pStyle w:val="ps1Char"/>
                            </w:pPr>
                          </w:p>
                          <w:p w14:paraId="71E64D47" w14:textId="77777777" w:rsidR="00483421" w:rsidRPr="000D4C52" w:rsidRDefault="00483421" w:rsidP="00141E95">
                            <w:pPr>
                              <w:pStyle w:val="ps1Char"/>
                            </w:pPr>
                          </w:p>
                          <w:p w14:paraId="2B2F9847" w14:textId="77777777" w:rsidR="00483421" w:rsidRPr="000D4C52" w:rsidRDefault="00483421" w:rsidP="00141E95">
                            <w:pPr>
                              <w:pStyle w:val="ps1Char"/>
                            </w:pPr>
                          </w:p>
                          <w:p w14:paraId="5BF19C74" w14:textId="77777777" w:rsidR="00483421" w:rsidRPr="000D4C52" w:rsidRDefault="00483421" w:rsidP="00141E95">
                            <w:pPr>
                              <w:pStyle w:val="ps1Char"/>
                            </w:pPr>
                          </w:p>
                          <w:p w14:paraId="5F0C04FA" w14:textId="77777777" w:rsidR="00483421" w:rsidRPr="000D4C52" w:rsidRDefault="00483421" w:rsidP="00141E95">
                            <w:pPr>
                              <w:pStyle w:val="ps1Char"/>
                            </w:pPr>
                          </w:p>
                          <w:p w14:paraId="6B27C7CE" w14:textId="77777777" w:rsidR="00483421" w:rsidRPr="000D4C52" w:rsidRDefault="00483421" w:rsidP="00141E95">
                            <w:pPr>
                              <w:pStyle w:val="ps1Char"/>
                            </w:pPr>
                          </w:p>
                          <w:p w14:paraId="702913A2" w14:textId="77777777" w:rsidR="00483421" w:rsidRPr="000D4C52" w:rsidRDefault="00483421" w:rsidP="00141E95">
                            <w:pPr>
                              <w:pStyle w:val="ps1Char"/>
                            </w:pPr>
                          </w:p>
                          <w:p w14:paraId="72E319F8" w14:textId="77777777" w:rsidR="00483421" w:rsidRPr="000D4C52" w:rsidRDefault="00483421" w:rsidP="00141E95">
                            <w:pPr>
                              <w:pStyle w:val="ps1Char"/>
                            </w:pPr>
                          </w:p>
                          <w:p w14:paraId="0D68437F" w14:textId="77777777" w:rsidR="00483421" w:rsidRPr="000D4C52" w:rsidRDefault="00483421" w:rsidP="00141E95">
                            <w:pPr>
                              <w:pStyle w:val="ps1Char"/>
                            </w:pPr>
                          </w:p>
                          <w:p w14:paraId="73F2111C" w14:textId="77777777" w:rsidR="00483421" w:rsidRPr="000D4C52" w:rsidRDefault="00483421" w:rsidP="00141E95">
                            <w:pPr>
                              <w:pStyle w:val="ps1Char"/>
                            </w:pPr>
                          </w:p>
                          <w:p w14:paraId="2887654C" w14:textId="77777777" w:rsidR="00483421" w:rsidRPr="000D4C52" w:rsidRDefault="00483421" w:rsidP="00141E95">
                            <w:pPr>
                              <w:pStyle w:val="ps1Char"/>
                            </w:pPr>
                          </w:p>
                          <w:p w14:paraId="6D45CD7A" w14:textId="77777777" w:rsidR="00483421" w:rsidRPr="000D4C52" w:rsidRDefault="00483421" w:rsidP="00141E95">
                            <w:pPr>
                              <w:pStyle w:val="ps1Char"/>
                            </w:pPr>
                          </w:p>
                          <w:p w14:paraId="29E8BC5B" w14:textId="77777777" w:rsidR="00483421" w:rsidRPr="000D4C52" w:rsidRDefault="00483421" w:rsidP="00141E95">
                            <w:pPr>
                              <w:pStyle w:val="ps1Char"/>
                            </w:pPr>
                          </w:p>
                          <w:p w14:paraId="608EAC6C" w14:textId="77777777" w:rsidR="00483421" w:rsidRPr="000D4C52" w:rsidRDefault="00483421" w:rsidP="00141E95">
                            <w:pPr>
                              <w:pStyle w:val="ps1Char"/>
                            </w:pPr>
                          </w:p>
                          <w:p w14:paraId="5C79A25E" w14:textId="77777777" w:rsidR="00483421" w:rsidRPr="000D4C52" w:rsidRDefault="00483421" w:rsidP="00141E95">
                            <w:pPr>
                              <w:pStyle w:val="ps1Char"/>
                            </w:pPr>
                          </w:p>
                          <w:p w14:paraId="4156E902" w14:textId="77777777" w:rsidR="00483421" w:rsidRPr="000D4C52" w:rsidRDefault="00483421" w:rsidP="00141E95">
                            <w:pPr>
                              <w:pStyle w:val="ps1Char"/>
                            </w:pPr>
                          </w:p>
                          <w:p w14:paraId="3E35CB0B" w14:textId="77777777" w:rsidR="00483421" w:rsidRPr="000D4C52" w:rsidRDefault="00483421" w:rsidP="00141E95">
                            <w:pPr>
                              <w:pStyle w:val="ps1Char"/>
                            </w:pPr>
                          </w:p>
                          <w:p w14:paraId="30BB2C41" w14:textId="77777777" w:rsidR="00483421" w:rsidRPr="000D4C52" w:rsidRDefault="00483421" w:rsidP="00141E95">
                            <w:pPr>
                              <w:pStyle w:val="ps1Char"/>
                            </w:pPr>
                          </w:p>
                          <w:p w14:paraId="179D897D" w14:textId="77777777" w:rsidR="00483421" w:rsidRPr="000D4C52" w:rsidRDefault="00483421" w:rsidP="00141E95">
                            <w:pPr>
                              <w:pStyle w:val="ps1Char"/>
                            </w:pPr>
                          </w:p>
                          <w:p w14:paraId="11B04C04" w14:textId="77777777" w:rsidR="00483421" w:rsidRPr="000D4C52" w:rsidRDefault="00483421" w:rsidP="00141E95">
                            <w:pPr>
                              <w:pStyle w:val="ps1Char"/>
                            </w:pPr>
                          </w:p>
                          <w:p w14:paraId="3360F37F" w14:textId="77777777" w:rsidR="00483421" w:rsidRPr="000D4C52" w:rsidRDefault="00483421" w:rsidP="00141E95">
                            <w:pPr>
                              <w:pStyle w:val="ps1Char"/>
                            </w:pPr>
                          </w:p>
                          <w:p w14:paraId="296A11E6" w14:textId="77777777" w:rsidR="00483421" w:rsidRPr="000D4C52" w:rsidRDefault="00483421" w:rsidP="00141E95">
                            <w:pPr>
                              <w:pStyle w:val="ps1Char"/>
                            </w:pPr>
                          </w:p>
                          <w:p w14:paraId="653D7853" w14:textId="77777777" w:rsidR="00483421" w:rsidRPr="000D4C52" w:rsidRDefault="00483421" w:rsidP="00141E95">
                            <w:pPr>
                              <w:pStyle w:val="ps1Char"/>
                            </w:pPr>
                          </w:p>
                          <w:p w14:paraId="023DE4D8" w14:textId="77777777" w:rsidR="00483421" w:rsidRPr="000D4C52" w:rsidRDefault="00483421" w:rsidP="00141E95">
                            <w:pPr>
                              <w:pStyle w:val="ps1Char"/>
                            </w:pPr>
                          </w:p>
                          <w:p w14:paraId="1B80DA09" w14:textId="77777777" w:rsidR="00483421" w:rsidRPr="000D4C52" w:rsidRDefault="00483421" w:rsidP="00141E95">
                            <w:pPr>
                              <w:pStyle w:val="ps1Char"/>
                            </w:pPr>
                          </w:p>
                          <w:p w14:paraId="39393B27" w14:textId="77777777" w:rsidR="00483421" w:rsidRPr="000D4C52" w:rsidRDefault="00483421" w:rsidP="00141E95">
                            <w:pPr>
                              <w:pStyle w:val="ps1Char"/>
                            </w:pPr>
                          </w:p>
                          <w:p w14:paraId="639F1444" w14:textId="77777777" w:rsidR="00483421" w:rsidRPr="000D4C52" w:rsidRDefault="00483421" w:rsidP="00141E95">
                            <w:pPr>
                              <w:pStyle w:val="ps1Char"/>
                            </w:pPr>
                          </w:p>
                          <w:p w14:paraId="68D97162" w14:textId="77777777" w:rsidR="00483421" w:rsidRPr="000D4C52" w:rsidRDefault="00483421" w:rsidP="00141E95">
                            <w:pPr>
                              <w:pStyle w:val="ps1Char"/>
                            </w:pPr>
                          </w:p>
                          <w:p w14:paraId="78DFA007" w14:textId="77777777" w:rsidR="00483421" w:rsidRPr="000D4C52" w:rsidRDefault="00483421" w:rsidP="00141E95">
                            <w:pPr>
                              <w:pStyle w:val="ps1Char"/>
                            </w:pPr>
                          </w:p>
                          <w:p w14:paraId="360B2E2B" w14:textId="77777777" w:rsidR="00483421" w:rsidRPr="000D4C52" w:rsidRDefault="00483421" w:rsidP="00141E95">
                            <w:pPr>
                              <w:pStyle w:val="ps1Char"/>
                            </w:pPr>
                          </w:p>
                          <w:p w14:paraId="65F70AC0" w14:textId="77777777" w:rsidR="00483421" w:rsidRPr="000D4C52" w:rsidRDefault="00483421" w:rsidP="00141E95">
                            <w:pPr>
                              <w:pStyle w:val="ps1Char"/>
                            </w:pPr>
                          </w:p>
                          <w:p w14:paraId="51644D80" w14:textId="77777777" w:rsidR="00483421" w:rsidRPr="000D4C52" w:rsidRDefault="00483421" w:rsidP="00141E95">
                            <w:pPr>
                              <w:pStyle w:val="ps1Char"/>
                            </w:pPr>
                          </w:p>
                          <w:p w14:paraId="0FFE1AF8" w14:textId="77777777" w:rsidR="00483421" w:rsidRPr="000D4C52" w:rsidRDefault="00483421" w:rsidP="00141E95">
                            <w:pPr>
                              <w:pStyle w:val="ps1Char"/>
                            </w:pPr>
                          </w:p>
                          <w:p w14:paraId="225D4C0D" w14:textId="77777777" w:rsidR="00483421" w:rsidRPr="000D4C52" w:rsidRDefault="00483421" w:rsidP="00141E95">
                            <w:pPr>
                              <w:pStyle w:val="ps1Char"/>
                            </w:pPr>
                          </w:p>
                          <w:p w14:paraId="703B4BC9" w14:textId="77777777" w:rsidR="00483421" w:rsidRPr="000D4C52" w:rsidRDefault="00483421" w:rsidP="00141E95">
                            <w:pPr>
                              <w:pStyle w:val="ps1Char"/>
                            </w:pPr>
                          </w:p>
                          <w:p w14:paraId="2DD75FA6" w14:textId="77777777" w:rsidR="00483421" w:rsidRPr="000D4C52" w:rsidRDefault="00483421" w:rsidP="00141E95">
                            <w:pPr>
                              <w:pStyle w:val="ps1Char"/>
                            </w:pPr>
                          </w:p>
                          <w:p w14:paraId="3A7D2012" w14:textId="77777777" w:rsidR="00483421" w:rsidRPr="000D4C52" w:rsidRDefault="00483421" w:rsidP="00141E95">
                            <w:pPr>
                              <w:pStyle w:val="ps1Char"/>
                            </w:pPr>
                          </w:p>
                          <w:p w14:paraId="6D44384A" w14:textId="77777777" w:rsidR="00483421" w:rsidRPr="000D4C52" w:rsidRDefault="00483421" w:rsidP="00141E95">
                            <w:pPr>
                              <w:pStyle w:val="ps1Char"/>
                            </w:pPr>
                          </w:p>
                          <w:p w14:paraId="6D306258" w14:textId="77777777" w:rsidR="00483421" w:rsidRPr="000D4C52" w:rsidRDefault="00483421" w:rsidP="00141E95">
                            <w:pPr>
                              <w:pStyle w:val="ps1Char"/>
                            </w:pPr>
                          </w:p>
                          <w:p w14:paraId="7439C6B9" w14:textId="77777777" w:rsidR="00483421" w:rsidRPr="000D4C52" w:rsidRDefault="00483421" w:rsidP="00141E95">
                            <w:pPr>
                              <w:pStyle w:val="ps1Char"/>
                            </w:pPr>
                          </w:p>
                          <w:p w14:paraId="678991AE" w14:textId="77777777" w:rsidR="00483421" w:rsidRPr="000D4C52" w:rsidRDefault="00483421" w:rsidP="00141E95">
                            <w:pPr>
                              <w:pStyle w:val="ps1Char"/>
                            </w:pPr>
                          </w:p>
                          <w:p w14:paraId="23A69E66" w14:textId="77777777" w:rsidR="00483421" w:rsidRPr="000D4C52" w:rsidRDefault="00483421" w:rsidP="00141E95">
                            <w:pPr>
                              <w:pStyle w:val="ps1Char"/>
                            </w:pPr>
                          </w:p>
                          <w:p w14:paraId="4A176EE5" w14:textId="77777777" w:rsidR="00483421" w:rsidRPr="000D4C52" w:rsidRDefault="00483421" w:rsidP="00141E95">
                            <w:pPr>
                              <w:pStyle w:val="ps1Char"/>
                            </w:pPr>
                          </w:p>
                          <w:p w14:paraId="000617BE" w14:textId="77777777" w:rsidR="00483421" w:rsidRPr="000D4C52" w:rsidRDefault="00483421" w:rsidP="00141E95">
                            <w:pPr>
                              <w:pStyle w:val="ps1Char"/>
                            </w:pPr>
                          </w:p>
                          <w:p w14:paraId="04C9919E" w14:textId="77777777" w:rsidR="00483421" w:rsidRPr="000D4C52" w:rsidRDefault="00483421" w:rsidP="00141E95">
                            <w:pPr>
                              <w:pStyle w:val="ps1Char"/>
                            </w:pPr>
                          </w:p>
                          <w:p w14:paraId="43E419B7" w14:textId="77777777" w:rsidR="00483421" w:rsidRPr="000D4C52" w:rsidRDefault="00483421" w:rsidP="00141E95">
                            <w:pPr>
                              <w:pStyle w:val="ps1Char"/>
                            </w:pPr>
                          </w:p>
                          <w:p w14:paraId="20BB5545" w14:textId="77777777" w:rsidR="00483421" w:rsidRPr="000D4C52" w:rsidRDefault="00483421" w:rsidP="00141E95">
                            <w:pPr>
                              <w:pStyle w:val="ps1Char"/>
                            </w:pPr>
                          </w:p>
                          <w:p w14:paraId="4DC30CE2" w14:textId="77777777" w:rsidR="00483421" w:rsidRPr="000D4C52" w:rsidRDefault="00483421" w:rsidP="00141E95">
                            <w:pPr>
                              <w:pStyle w:val="ps1Char"/>
                            </w:pPr>
                          </w:p>
                          <w:p w14:paraId="4ED22B9E" w14:textId="77777777" w:rsidR="00483421" w:rsidRPr="000D4C52" w:rsidRDefault="00483421" w:rsidP="00141E95">
                            <w:pPr>
                              <w:pStyle w:val="ps1Char"/>
                            </w:pPr>
                          </w:p>
                          <w:p w14:paraId="6FE02D5A" w14:textId="77777777" w:rsidR="00483421" w:rsidRPr="000D4C52" w:rsidRDefault="00483421" w:rsidP="00141E95">
                            <w:pPr>
                              <w:pStyle w:val="ps1Char"/>
                            </w:pPr>
                          </w:p>
                          <w:p w14:paraId="0638D78D" w14:textId="77777777" w:rsidR="00483421" w:rsidRPr="000D4C52" w:rsidRDefault="00483421" w:rsidP="00141E95">
                            <w:pPr>
                              <w:pStyle w:val="ps1Char"/>
                            </w:pPr>
                          </w:p>
                          <w:p w14:paraId="4DB1E775" w14:textId="77777777" w:rsidR="00483421" w:rsidRPr="000D4C52" w:rsidRDefault="00483421" w:rsidP="00141E95">
                            <w:pPr>
                              <w:pStyle w:val="ps1Char"/>
                            </w:pPr>
                          </w:p>
                          <w:p w14:paraId="3D0945ED" w14:textId="77777777" w:rsidR="00483421" w:rsidRPr="000D4C52" w:rsidRDefault="00483421" w:rsidP="00141E95">
                            <w:pPr>
                              <w:pStyle w:val="ps1Char"/>
                            </w:pPr>
                          </w:p>
                          <w:p w14:paraId="27CC6772" w14:textId="77777777" w:rsidR="00483421" w:rsidRPr="000D4C52" w:rsidRDefault="00483421" w:rsidP="00141E95">
                            <w:pPr>
                              <w:pStyle w:val="ps1Char"/>
                            </w:pPr>
                          </w:p>
                          <w:p w14:paraId="67A94BCA" w14:textId="77777777" w:rsidR="00483421" w:rsidRPr="000D4C52" w:rsidRDefault="00483421" w:rsidP="00141E95">
                            <w:pPr>
                              <w:pStyle w:val="ps1Char"/>
                            </w:pPr>
                          </w:p>
                          <w:p w14:paraId="64CD7A3E" w14:textId="77777777" w:rsidR="00483421" w:rsidRPr="000D4C52" w:rsidRDefault="00483421" w:rsidP="00141E95">
                            <w:pPr>
                              <w:pStyle w:val="ps1Char"/>
                            </w:pPr>
                          </w:p>
                          <w:p w14:paraId="39D79203" w14:textId="77777777" w:rsidR="00483421" w:rsidRPr="000D4C52" w:rsidRDefault="00483421" w:rsidP="00141E95">
                            <w:pPr>
                              <w:pStyle w:val="ps1Char"/>
                            </w:pPr>
                          </w:p>
                          <w:p w14:paraId="1E094FBD" w14:textId="77777777" w:rsidR="00483421" w:rsidRPr="000D4C52" w:rsidRDefault="00483421" w:rsidP="00141E95">
                            <w:pPr>
                              <w:pStyle w:val="ps1Char"/>
                            </w:pPr>
                          </w:p>
                          <w:p w14:paraId="6644C68C" w14:textId="77777777" w:rsidR="00483421" w:rsidRPr="000D4C52" w:rsidRDefault="00483421" w:rsidP="00141E95">
                            <w:pPr>
                              <w:pStyle w:val="ps1Char"/>
                            </w:pPr>
                          </w:p>
                          <w:p w14:paraId="7781CE3C" w14:textId="77777777" w:rsidR="00483421" w:rsidRPr="000D4C52" w:rsidRDefault="00483421" w:rsidP="00141E95">
                            <w:pPr>
                              <w:pStyle w:val="ps1Char"/>
                            </w:pPr>
                          </w:p>
                          <w:p w14:paraId="49D1CAC8" w14:textId="77777777" w:rsidR="00483421" w:rsidRPr="000D4C52" w:rsidRDefault="00483421" w:rsidP="00141E95">
                            <w:pPr>
                              <w:pStyle w:val="ps1Char"/>
                            </w:pPr>
                          </w:p>
                          <w:p w14:paraId="105D4595" w14:textId="77777777" w:rsidR="00483421" w:rsidRPr="000D4C52" w:rsidRDefault="00483421" w:rsidP="00141E95">
                            <w:pPr>
                              <w:pStyle w:val="ps1Char"/>
                            </w:pPr>
                          </w:p>
                          <w:p w14:paraId="65432052" w14:textId="77777777" w:rsidR="00483421" w:rsidRPr="000D4C52" w:rsidRDefault="00483421" w:rsidP="00141E95">
                            <w:pPr>
                              <w:pStyle w:val="ps1Char"/>
                            </w:pPr>
                          </w:p>
                          <w:p w14:paraId="5B3BD6A9" w14:textId="77777777" w:rsidR="00483421" w:rsidRPr="000D4C52" w:rsidRDefault="00483421" w:rsidP="00141E95">
                            <w:pPr>
                              <w:pStyle w:val="ps1Char"/>
                            </w:pPr>
                          </w:p>
                          <w:p w14:paraId="21A6E850" w14:textId="77777777" w:rsidR="00483421" w:rsidRPr="000D4C52" w:rsidRDefault="00483421" w:rsidP="00141E95">
                            <w:pPr>
                              <w:pStyle w:val="ps1Char"/>
                            </w:pPr>
                          </w:p>
                          <w:p w14:paraId="1B2B1384" w14:textId="77777777" w:rsidR="00483421" w:rsidRPr="000D4C52" w:rsidRDefault="00483421" w:rsidP="00141E95">
                            <w:pPr>
                              <w:pStyle w:val="ps1Char"/>
                            </w:pPr>
                          </w:p>
                          <w:p w14:paraId="5E98693F" w14:textId="77777777" w:rsidR="00483421" w:rsidRPr="000D4C52" w:rsidRDefault="00483421" w:rsidP="00141E95">
                            <w:pPr>
                              <w:pStyle w:val="ps1Char"/>
                            </w:pPr>
                          </w:p>
                          <w:p w14:paraId="180A7BDE" w14:textId="77777777" w:rsidR="00483421" w:rsidRPr="000D4C52" w:rsidRDefault="00483421" w:rsidP="00141E95">
                            <w:pPr>
                              <w:pStyle w:val="ps1Char"/>
                            </w:pPr>
                          </w:p>
                          <w:p w14:paraId="653EAF4A" w14:textId="77777777" w:rsidR="00483421" w:rsidRPr="000D4C52" w:rsidRDefault="00483421" w:rsidP="00141E95">
                            <w:pPr>
                              <w:pStyle w:val="ps1Char"/>
                            </w:pPr>
                          </w:p>
                          <w:p w14:paraId="30D79A34" w14:textId="77777777" w:rsidR="00483421" w:rsidRPr="000D4C52" w:rsidRDefault="00483421" w:rsidP="00141E95">
                            <w:pPr>
                              <w:pStyle w:val="ps1Char"/>
                            </w:pPr>
                          </w:p>
                          <w:p w14:paraId="5A437B14" w14:textId="77777777" w:rsidR="00483421" w:rsidRPr="000D4C52" w:rsidRDefault="00483421" w:rsidP="00141E95">
                            <w:pPr>
                              <w:pStyle w:val="ps1Char"/>
                            </w:pPr>
                          </w:p>
                          <w:p w14:paraId="69D5A553" w14:textId="77777777" w:rsidR="00483421" w:rsidRPr="000D4C52" w:rsidRDefault="00483421" w:rsidP="00141E95">
                            <w:pPr>
                              <w:pStyle w:val="ps1Char"/>
                            </w:pPr>
                          </w:p>
                          <w:p w14:paraId="4434530B" w14:textId="77777777" w:rsidR="00483421" w:rsidRPr="000D4C52" w:rsidRDefault="00483421" w:rsidP="00141E95">
                            <w:pPr>
                              <w:pStyle w:val="ps1Char"/>
                            </w:pPr>
                          </w:p>
                          <w:p w14:paraId="2662AA6F" w14:textId="77777777" w:rsidR="00483421" w:rsidRPr="000D4C52" w:rsidRDefault="00483421" w:rsidP="00141E95">
                            <w:pPr>
                              <w:pStyle w:val="ps1Char"/>
                            </w:pPr>
                          </w:p>
                          <w:p w14:paraId="32312B35" w14:textId="77777777" w:rsidR="00483421" w:rsidRPr="000D4C52" w:rsidRDefault="00483421" w:rsidP="00141E95">
                            <w:pPr>
                              <w:pStyle w:val="ps1Char"/>
                            </w:pPr>
                          </w:p>
                          <w:p w14:paraId="235363A7" w14:textId="77777777" w:rsidR="00483421" w:rsidRPr="000D4C52" w:rsidRDefault="00483421" w:rsidP="00141E95">
                            <w:pPr>
                              <w:pStyle w:val="ps1Char"/>
                            </w:pPr>
                          </w:p>
                          <w:p w14:paraId="5122B783" w14:textId="77777777" w:rsidR="00483421" w:rsidRPr="000D4C52" w:rsidRDefault="00483421" w:rsidP="00141E95">
                            <w:pPr>
                              <w:pStyle w:val="ps1Char"/>
                            </w:pPr>
                          </w:p>
                          <w:p w14:paraId="3BE6FF1F" w14:textId="77777777" w:rsidR="00483421" w:rsidRPr="000D4C52" w:rsidRDefault="00483421" w:rsidP="00141E95">
                            <w:pPr>
                              <w:pStyle w:val="ps1Char"/>
                            </w:pPr>
                          </w:p>
                          <w:p w14:paraId="27D61CA2" w14:textId="77777777" w:rsidR="00483421" w:rsidRPr="000D4C52" w:rsidRDefault="00483421" w:rsidP="00141E95">
                            <w:pPr>
                              <w:pStyle w:val="ps1Char"/>
                            </w:pPr>
                          </w:p>
                          <w:p w14:paraId="5C153A8E" w14:textId="77777777" w:rsidR="00483421" w:rsidRPr="000D4C52" w:rsidRDefault="00483421" w:rsidP="00141E95">
                            <w:pPr>
                              <w:pStyle w:val="ps1Char"/>
                            </w:pPr>
                          </w:p>
                          <w:p w14:paraId="35745345" w14:textId="77777777" w:rsidR="00483421" w:rsidRPr="000D4C52" w:rsidRDefault="00483421" w:rsidP="00141E95">
                            <w:pPr>
                              <w:pStyle w:val="ps1Char"/>
                            </w:pPr>
                          </w:p>
                          <w:p w14:paraId="4AAB574E" w14:textId="77777777" w:rsidR="00483421" w:rsidRPr="000D4C52" w:rsidRDefault="00483421" w:rsidP="00141E95">
                            <w:pPr>
                              <w:pStyle w:val="ps1Char"/>
                            </w:pPr>
                          </w:p>
                          <w:p w14:paraId="2A4131FD" w14:textId="77777777" w:rsidR="00483421" w:rsidRPr="000D4C52" w:rsidRDefault="00483421" w:rsidP="00141E95">
                            <w:pPr>
                              <w:pStyle w:val="ps1Char"/>
                            </w:pPr>
                          </w:p>
                          <w:p w14:paraId="22278AE8" w14:textId="77777777" w:rsidR="00483421" w:rsidRPr="000D4C52" w:rsidRDefault="00483421" w:rsidP="00141E95">
                            <w:pPr>
                              <w:pStyle w:val="ps1Char"/>
                            </w:pPr>
                          </w:p>
                          <w:p w14:paraId="6208B182" w14:textId="77777777" w:rsidR="00483421" w:rsidRPr="000D4C52" w:rsidRDefault="00483421" w:rsidP="00141E95">
                            <w:pPr>
                              <w:pStyle w:val="ps1Char"/>
                            </w:pPr>
                          </w:p>
                          <w:p w14:paraId="028EB028" w14:textId="77777777" w:rsidR="00483421" w:rsidRPr="000D4C52" w:rsidRDefault="00483421" w:rsidP="00141E95">
                            <w:pPr>
                              <w:pStyle w:val="ps1Char"/>
                            </w:pPr>
                          </w:p>
                          <w:p w14:paraId="37089F89" w14:textId="77777777" w:rsidR="00483421" w:rsidRPr="000D4C52" w:rsidRDefault="00483421" w:rsidP="00141E95">
                            <w:pPr>
                              <w:pStyle w:val="ps1Char"/>
                            </w:pPr>
                          </w:p>
                          <w:p w14:paraId="60DD1CAB" w14:textId="77777777" w:rsidR="00483421" w:rsidRPr="000D4C52" w:rsidRDefault="00483421" w:rsidP="00141E95">
                            <w:pPr>
                              <w:pStyle w:val="ps1Char"/>
                            </w:pPr>
                          </w:p>
                          <w:p w14:paraId="1DA1AB0F" w14:textId="77777777" w:rsidR="00483421" w:rsidRPr="000D4C52" w:rsidRDefault="00483421" w:rsidP="00141E95">
                            <w:pPr>
                              <w:pStyle w:val="ps1Char"/>
                            </w:pPr>
                          </w:p>
                          <w:p w14:paraId="5E2C173E" w14:textId="77777777" w:rsidR="00483421" w:rsidRPr="000D4C52" w:rsidRDefault="00483421" w:rsidP="00141E95">
                            <w:pPr>
                              <w:pStyle w:val="ps1Char"/>
                            </w:pPr>
                          </w:p>
                          <w:p w14:paraId="5C849996" w14:textId="77777777" w:rsidR="00483421" w:rsidRPr="000D4C52" w:rsidRDefault="00483421" w:rsidP="00141E95">
                            <w:pPr>
                              <w:pStyle w:val="ps1Char"/>
                            </w:pPr>
                          </w:p>
                          <w:p w14:paraId="6604F731" w14:textId="77777777" w:rsidR="00483421" w:rsidRPr="000D4C52" w:rsidRDefault="00483421" w:rsidP="00141E95">
                            <w:pPr>
                              <w:pStyle w:val="ps1Char"/>
                            </w:pPr>
                          </w:p>
                          <w:p w14:paraId="678BFBA0" w14:textId="77777777" w:rsidR="00483421" w:rsidRPr="000D4C52" w:rsidRDefault="00483421" w:rsidP="00141E95">
                            <w:pPr>
                              <w:pStyle w:val="ps1Char"/>
                            </w:pPr>
                          </w:p>
                          <w:p w14:paraId="00410764" w14:textId="77777777" w:rsidR="00483421" w:rsidRPr="000D4C52" w:rsidRDefault="00483421" w:rsidP="00141E95">
                            <w:pPr>
                              <w:pStyle w:val="ps1Char"/>
                            </w:pPr>
                          </w:p>
                          <w:p w14:paraId="59C527C5" w14:textId="77777777" w:rsidR="00483421" w:rsidRPr="000D4C52" w:rsidRDefault="00483421" w:rsidP="00141E95">
                            <w:pPr>
                              <w:pStyle w:val="ps1Char"/>
                            </w:pPr>
                          </w:p>
                          <w:p w14:paraId="7B93A35B" w14:textId="77777777" w:rsidR="00483421" w:rsidRPr="000D4C52" w:rsidRDefault="00483421" w:rsidP="00141E95">
                            <w:pPr>
                              <w:pStyle w:val="ps1Char"/>
                            </w:pPr>
                          </w:p>
                          <w:p w14:paraId="69EECCC6" w14:textId="77777777" w:rsidR="00483421" w:rsidRPr="000D4C52" w:rsidRDefault="00483421" w:rsidP="00141E95">
                            <w:pPr>
                              <w:pStyle w:val="ps1Char"/>
                            </w:pPr>
                          </w:p>
                          <w:p w14:paraId="0932A55E" w14:textId="77777777" w:rsidR="00483421" w:rsidRPr="000D4C52" w:rsidRDefault="00483421" w:rsidP="00141E95">
                            <w:pPr>
                              <w:pStyle w:val="ps1Char"/>
                            </w:pPr>
                          </w:p>
                          <w:p w14:paraId="76FECE07" w14:textId="77777777" w:rsidR="00483421" w:rsidRPr="000D4C52" w:rsidRDefault="00483421" w:rsidP="00141E95">
                            <w:pPr>
                              <w:pStyle w:val="ps1Char"/>
                            </w:pPr>
                          </w:p>
                          <w:p w14:paraId="2832DC4E" w14:textId="77777777" w:rsidR="00483421" w:rsidRPr="000D4C52" w:rsidRDefault="00483421" w:rsidP="00141E95">
                            <w:pPr>
                              <w:pStyle w:val="ps1Char"/>
                            </w:pPr>
                          </w:p>
                          <w:p w14:paraId="423A5641" w14:textId="77777777" w:rsidR="00483421" w:rsidRPr="000D4C52" w:rsidRDefault="00483421" w:rsidP="00141E95">
                            <w:pPr>
                              <w:pStyle w:val="ps1Char"/>
                            </w:pPr>
                          </w:p>
                          <w:p w14:paraId="530BE51D" w14:textId="77777777" w:rsidR="00483421" w:rsidRPr="000D4C52" w:rsidRDefault="00483421" w:rsidP="00141E95">
                            <w:pPr>
                              <w:pStyle w:val="ps1Char"/>
                            </w:pPr>
                          </w:p>
                          <w:p w14:paraId="0A6159C9" w14:textId="77777777" w:rsidR="00483421" w:rsidRPr="000D4C52" w:rsidRDefault="00483421" w:rsidP="00141E95">
                            <w:pPr>
                              <w:pStyle w:val="ps1Char"/>
                            </w:pPr>
                          </w:p>
                          <w:p w14:paraId="53BE3C1A" w14:textId="77777777" w:rsidR="00483421" w:rsidRPr="000D4C52" w:rsidRDefault="00483421" w:rsidP="00141E95">
                            <w:pPr>
                              <w:pStyle w:val="ps1Char"/>
                            </w:pPr>
                          </w:p>
                          <w:p w14:paraId="4414813E" w14:textId="77777777" w:rsidR="00483421" w:rsidRPr="000D4C52" w:rsidRDefault="00483421" w:rsidP="00141E95">
                            <w:pPr>
                              <w:pStyle w:val="ps1Char"/>
                            </w:pPr>
                          </w:p>
                          <w:p w14:paraId="61AF1285" w14:textId="77777777" w:rsidR="00483421" w:rsidRPr="000D4C52" w:rsidRDefault="00483421" w:rsidP="00141E95">
                            <w:pPr>
                              <w:pStyle w:val="ps1Char"/>
                            </w:pPr>
                          </w:p>
                          <w:p w14:paraId="146660D8" w14:textId="77777777" w:rsidR="00483421" w:rsidRPr="000D4C52" w:rsidRDefault="00483421" w:rsidP="00141E95">
                            <w:pPr>
                              <w:pStyle w:val="ps1Char"/>
                            </w:pPr>
                          </w:p>
                          <w:p w14:paraId="369E00DB" w14:textId="77777777" w:rsidR="00483421" w:rsidRPr="000D4C52" w:rsidRDefault="00483421" w:rsidP="00141E95">
                            <w:pPr>
                              <w:pStyle w:val="ps1Char"/>
                            </w:pPr>
                          </w:p>
                          <w:p w14:paraId="6693A8D9" w14:textId="77777777" w:rsidR="00483421" w:rsidRPr="000D4C52" w:rsidRDefault="00483421" w:rsidP="00141E95">
                            <w:pPr>
                              <w:pStyle w:val="ps1Char"/>
                            </w:pPr>
                          </w:p>
                          <w:p w14:paraId="49C17E20" w14:textId="77777777" w:rsidR="00483421" w:rsidRPr="000D4C52" w:rsidRDefault="00483421" w:rsidP="00141E95">
                            <w:pPr>
                              <w:pStyle w:val="ps1Char"/>
                            </w:pPr>
                          </w:p>
                          <w:p w14:paraId="1F105DAE" w14:textId="77777777" w:rsidR="00483421" w:rsidRPr="000D4C52" w:rsidRDefault="00483421" w:rsidP="00141E95">
                            <w:pPr>
                              <w:pStyle w:val="ps1Char"/>
                            </w:pPr>
                          </w:p>
                          <w:p w14:paraId="51E69DB3" w14:textId="77777777" w:rsidR="00483421" w:rsidRPr="000D4C52" w:rsidRDefault="00483421" w:rsidP="00141E95">
                            <w:pPr>
                              <w:pStyle w:val="ps1Char"/>
                            </w:pPr>
                          </w:p>
                          <w:p w14:paraId="173CAC6E" w14:textId="77777777" w:rsidR="00483421" w:rsidRPr="000D4C52" w:rsidRDefault="00483421" w:rsidP="00141E95">
                            <w:pPr>
                              <w:pStyle w:val="ps1Char"/>
                            </w:pPr>
                          </w:p>
                          <w:p w14:paraId="0DAFA79E" w14:textId="77777777" w:rsidR="00483421" w:rsidRPr="000D4C52" w:rsidRDefault="00483421" w:rsidP="00141E95">
                            <w:pPr>
                              <w:pStyle w:val="ps1Char"/>
                            </w:pPr>
                          </w:p>
                          <w:p w14:paraId="26BE1FF5" w14:textId="77777777" w:rsidR="00483421" w:rsidRPr="000D4C52" w:rsidRDefault="00483421" w:rsidP="00141E95">
                            <w:pPr>
                              <w:pStyle w:val="ps1Char"/>
                            </w:pPr>
                          </w:p>
                          <w:p w14:paraId="66DCBF63" w14:textId="77777777" w:rsidR="00483421" w:rsidRPr="000D4C52" w:rsidRDefault="00483421" w:rsidP="00141E95">
                            <w:pPr>
                              <w:pStyle w:val="ps1Char"/>
                            </w:pPr>
                          </w:p>
                          <w:p w14:paraId="3DA71A72" w14:textId="77777777" w:rsidR="00483421" w:rsidRPr="000D4C52" w:rsidRDefault="00483421" w:rsidP="00141E95">
                            <w:pPr>
                              <w:pStyle w:val="ps1Char"/>
                            </w:pPr>
                          </w:p>
                          <w:p w14:paraId="4EAE6D51" w14:textId="77777777" w:rsidR="00483421" w:rsidRPr="000D4C52" w:rsidRDefault="00483421" w:rsidP="00141E95">
                            <w:pPr>
                              <w:pStyle w:val="ps1Char"/>
                            </w:pPr>
                          </w:p>
                          <w:p w14:paraId="14A49777" w14:textId="77777777" w:rsidR="00483421" w:rsidRPr="000D4C52" w:rsidRDefault="00483421" w:rsidP="00141E95">
                            <w:pPr>
                              <w:pStyle w:val="ps1Char"/>
                            </w:pPr>
                          </w:p>
                          <w:p w14:paraId="09537E4F" w14:textId="77777777" w:rsidR="00483421" w:rsidRPr="000D4C52" w:rsidRDefault="00483421" w:rsidP="00141E95">
                            <w:pPr>
                              <w:pStyle w:val="ps1Char"/>
                            </w:pPr>
                          </w:p>
                          <w:p w14:paraId="63215A83" w14:textId="77777777" w:rsidR="00483421" w:rsidRPr="000D4C52" w:rsidRDefault="00483421" w:rsidP="00141E95">
                            <w:pPr>
                              <w:pStyle w:val="ps1Char"/>
                            </w:pPr>
                          </w:p>
                          <w:p w14:paraId="119A4E2D" w14:textId="77777777" w:rsidR="00483421" w:rsidRPr="000D4C52" w:rsidRDefault="00483421" w:rsidP="00141E95">
                            <w:pPr>
                              <w:pStyle w:val="ps1Char"/>
                            </w:pPr>
                          </w:p>
                          <w:p w14:paraId="67B5CE1E" w14:textId="77777777" w:rsidR="00483421" w:rsidRPr="000D4C52" w:rsidRDefault="00483421" w:rsidP="00141E95">
                            <w:pPr>
                              <w:pStyle w:val="ps1Char"/>
                            </w:pPr>
                          </w:p>
                          <w:p w14:paraId="44B13076" w14:textId="77777777" w:rsidR="00483421" w:rsidRPr="000D4C52" w:rsidRDefault="00483421" w:rsidP="00141E95">
                            <w:pPr>
                              <w:pStyle w:val="ps1Char"/>
                            </w:pPr>
                          </w:p>
                          <w:p w14:paraId="5C9CF75B" w14:textId="77777777" w:rsidR="00483421" w:rsidRPr="000D4C52" w:rsidRDefault="00483421" w:rsidP="00141E95">
                            <w:pPr>
                              <w:pStyle w:val="ps1Char"/>
                            </w:pPr>
                          </w:p>
                          <w:p w14:paraId="0CCA4BC2" w14:textId="77777777" w:rsidR="00483421" w:rsidRPr="000D4C52" w:rsidRDefault="00483421" w:rsidP="00141E95">
                            <w:pPr>
                              <w:pStyle w:val="ps1Char"/>
                            </w:pPr>
                          </w:p>
                          <w:p w14:paraId="47C901F4" w14:textId="77777777" w:rsidR="00483421" w:rsidRPr="000D4C52" w:rsidRDefault="00483421" w:rsidP="00141E95">
                            <w:pPr>
                              <w:pStyle w:val="ps1Char"/>
                            </w:pPr>
                          </w:p>
                          <w:p w14:paraId="055CDB7D" w14:textId="77777777" w:rsidR="00483421" w:rsidRPr="000D4C52" w:rsidRDefault="00483421" w:rsidP="00141E95">
                            <w:pPr>
                              <w:pStyle w:val="ps1Char"/>
                            </w:pPr>
                          </w:p>
                          <w:p w14:paraId="565D08D3" w14:textId="77777777" w:rsidR="00483421" w:rsidRPr="000D4C52" w:rsidRDefault="00483421" w:rsidP="00141E95">
                            <w:pPr>
                              <w:pStyle w:val="ps1Char"/>
                            </w:pPr>
                          </w:p>
                          <w:p w14:paraId="4A286C41" w14:textId="77777777" w:rsidR="00483421" w:rsidRPr="000D4C52" w:rsidRDefault="00483421" w:rsidP="00141E95">
                            <w:pPr>
                              <w:pStyle w:val="ps1Char"/>
                            </w:pPr>
                          </w:p>
                          <w:p w14:paraId="0BCDDF25" w14:textId="77777777" w:rsidR="00483421" w:rsidRPr="000D4C52" w:rsidRDefault="00483421" w:rsidP="00141E95">
                            <w:pPr>
                              <w:pStyle w:val="ps1Char"/>
                            </w:pPr>
                          </w:p>
                          <w:p w14:paraId="73F646A3" w14:textId="77777777" w:rsidR="00483421" w:rsidRPr="000D4C52" w:rsidRDefault="00483421" w:rsidP="00141E95">
                            <w:pPr>
                              <w:pStyle w:val="ps1Char"/>
                            </w:pPr>
                          </w:p>
                          <w:p w14:paraId="4A00BDE5" w14:textId="77777777" w:rsidR="00483421" w:rsidRPr="000D4C52" w:rsidRDefault="00483421" w:rsidP="00141E95">
                            <w:pPr>
                              <w:pStyle w:val="ps1Char"/>
                            </w:pPr>
                          </w:p>
                          <w:p w14:paraId="1981DC93" w14:textId="77777777" w:rsidR="00483421" w:rsidRPr="000D4C52" w:rsidRDefault="00483421" w:rsidP="00141E95">
                            <w:pPr>
                              <w:pStyle w:val="ps1Char"/>
                            </w:pPr>
                          </w:p>
                          <w:p w14:paraId="25F7B9D6" w14:textId="77777777" w:rsidR="00483421" w:rsidRPr="000D4C52" w:rsidRDefault="00483421" w:rsidP="00141E95">
                            <w:pPr>
                              <w:pStyle w:val="ps1Char"/>
                            </w:pPr>
                          </w:p>
                          <w:p w14:paraId="2BA116B1" w14:textId="77777777" w:rsidR="00483421" w:rsidRPr="000D4C52" w:rsidRDefault="00483421" w:rsidP="00141E95">
                            <w:pPr>
                              <w:pStyle w:val="ps1Char"/>
                            </w:pPr>
                          </w:p>
                          <w:p w14:paraId="5DF056DF" w14:textId="77777777" w:rsidR="00483421" w:rsidRPr="000D4C52" w:rsidRDefault="00483421" w:rsidP="00141E95">
                            <w:pPr>
                              <w:pStyle w:val="ps1Char"/>
                            </w:pPr>
                          </w:p>
                          <w:p w14:paraId="6841894B" w14:textId="77777777" w:rsidR="00483421" w:rsidRPr="000D4C52" w:rsidRDefault="00483421" w:rsidP="00141E95">
                            <w:pPr>
                              <w:pStyle w:val="ps1Char"/>
                            </w:pPr>
                          </w:p>
                          <w:p w14:paraId="353CEBBF" w14:textId="77777777" w:rsidR="00483421" w:rsidRPr="000D4C52" w:rsidRDefault="00483421" w:rsidP="00141E95">
                            <w:pPr>
                              <w:pStyle w:val="ps1Char"/>
                            </w:pPr>
                          </w:p>
                          <w:p w14:paraId="7D2CCEA2" w14:textId="77777777" w:rsidR="00483421" w:rsidRPr="000D4C52" w:rsidRDefault="00483421" w:rsidP="00141E95">
                            <w:pPr>
                              <w:pStyle w:val="ps1Char"/>
                            </w:pPr>
                          </w:p>
                          <w:p w14:paraId="3B000B4C" w14:textId="77777777" w:rsidR="00483421" w:rsidRPr="000D4C52" w:rsidRDefault="00483421" w:rsidP="00141E95">
                            <w:pPr>
                              <w:pStyle w:val="ps1Char"/>
                            </w:pPr>
                          </w:p>
                          <w:p w14:paraId="0BBE3290" w14:textId="77777777" w:rsidR="00483421" w:rsidRPr="000D4C52" w:rsidRDefault="00483421" w:rsidP="00141E95">
                            <w:pPr>
                              <w:pStyle w:val="ps1Char"/>
                            </w:pPr>
                          </w:p>
                          <w:p w14:paraId="1AA66A86" w14:textId="77777777" w:rsidR="00483421" w:rsidRPr="000D4C52" w:rsidRDefault="00483421" w:rsidP="00141E95">
                            <w:pPr>
                              <w:pStyle w:val="ps1Char"/>
                            </w:pPr>
                          </w:p>
                          <w:p w14:paraId="7D515099" w14:textId="77777777" w:rsidR="00483421" w:rsidRPr="000D4C52" w:rsidRDefault="00483421" w:rsidP="00141E95">
                            <w:pPr>
                              <w:pStyle w:val="ps1Char"/>
                            </w:pPr>
                          </w:p>
                          <w:p w14:paraId="338DE715" w14:textId="77777777" w:rsidR="00483421" w:rsidRPr="000D4C52" w:rsidRDefault="00483421" w:rsidP="00141E95">
                            <w:pPr>
                              <w:pStyle w:val="ps1Char"/>
                            </w:pPr>
                          </w:p>
                          <w:p w14:paraId="65E6E0E0" w14:textId="77777777" w:rsidR="00483421" w:rsidRPr="000D4C52" w:rsidRDefault="00483421" w:rsidP="00141E95">
                            <w:pPr>
                              <w:pStyle w:val="ps1Char"/>
                            </w:pPr>
                          </w:p>
                          <w:p w14:paraId="654DDFD1" w14:textId="77777777" w:rsidR="00483421" w:rsidRPr="000D4C52" w:rsidRDefault="00483421" w:rsidP="00141E95">
                            <w:pPr>
                              <w:pStyle w:val="ps1Char"/>
                            </w:pPr>
                          </w:p>
                          <w:p w14:paraId="77904B16" w14:textId="77777777" w:rsidR="00483421" w:rsidRPr="000D4C52" w:rsidRDefault="00483421" w:rsidP="00141E95">
                            <w:pPr>
                              <w:pStyle w:val="ps1Char"/>
                            </w:pPr>
                          </w:p>
                          <w:p w14:paraId="759D75FD" w14:textId="77777777" w:rsidR="00483421" w:rsidRPr="000D4C52" w:rsidRDefault="00483421" w:rsidP="00141E95">
                            <w:pPr>
                              <w:pStyle w:val="ps1Char"/>
                            </w:pPr>
                          </w:p>
                          <w:p w14:paraId="34C45370" w14:textId="77777777" w:rsidR="00483421" w:rsidRPr="000D4C52" w:rsidRDefault="00483421" w:rsidP="00141E95">
                            <w:pPr>
                              <w:pStyle w:val="ps1Char"/>
                            </w:pPr>
                          </w:p>
                          <w:p w14:paraId="6AC1B226" w14:textId="77777777" w:rsidR="00483421" w:rsidRPr="000D4C52" w:rsidRDefault="00483421" w:rsidP="00141E95">
                            <w:pPr>
                              <w:pStyle w:val="ps1Char"/>
                            </w:pPr>
                          </w:p>
                          <w:p w14:paraId="23DC3A11" w14:textId="77777777" w:rsidR="00483421" w:rsidRPr="000D4C52" w:rsidRDefault="00483421" w:rsidP="00141E95">
                            <w:pPr>
                              <w:pStyle w:val="ps1Char"/>
                            </w:pPr>
                          </w:p>
                          <w:p w14:paraId="52AC64FB" w14:textId="77777777" w:rsidR="00483421" w:rsidRPr="000D4C52" w:rsidRDefault="00483421" w:rsidP="00141E95">
                            <w:pPr>
                              <w:pStyle w:val="ps1Char"/>
                            </w:pPr>
                          </w:p>
                          <w:p w14:paraId="3AAAE3F9" w14:textId="77777777" w:rsidR="00483421" w:rsidRPr="000D4C52" w:rsidRDefault="00483421" w:rsidP="00141E95">
                            <w:pPr>
                              <w:pStyle w:val="ps1Char"/>
                            </w:pPr>
                          </w:p>
                          <w:p w14:paraId="48F8ABC9" w14:textId="77777777" w:rsidR="00483421" w:rsidRPr="000D4C52" w:rsidRDefault="00483421" w:rsidP="00141E95">
                            <w:pPr>
                              <w:pStyle w:val="ps1Char"/>
                            </w:pPr>
                          </w:p>
                          <w:p w14:paraId="06E3202E" w14:textId="77777777" w:rsidR="00483421" w:rsidRPr="000D4C52" w:rsidRDefault="00483421" w:rsidP="00141E95">
                            <w:pPr>
                              <w:pStyle w:val="ps1Char"/>
                            </w:pPr>
                          </w:p>
                          <w:p w14:paraId="5256363D" w14:textId="77777777" w:rsidR="00483421" w:rsidRPr="000D4C52" w:rsidRDefault="00483421" w:rsidP="00141E95">
                            <w:pPr>
                              <w:pStyle w:val="ps1Char"/>
                            </w:pPr>
                          </w:p>
                          <w:p w14:paraId="506B9E79" w14:textId="77777777" w:rsidR="00483421" w:rsidRPr="000D4C52" w:rsidRDefault="00483421" w:rsidP="00141E95">
                            <w:pPr>
                              <w:pStyle w:val="ps1Char"/>
                            </w:pPr>
                          </w:p>
                          <w:p w14:paraId="4BAB5967" w14:textId="77777777" w:rsidR="00483421" w:rsidRPr="000D4C52" w:rsidRDefault="00483421" w:rsidP="00141E95">
                            <w:pPr>
                              <w:pStyle w:val="ps1Char"/>
                            </w:pPr>
                          </w:p>
                          <w:p w14:paraId="0791AF45" w14:textId="77777777" w:rsidR="00483421" w:rsidRPr="000D4C52" w:rsidRDefault="00483421" w:rsidP="00141E95">
                            <w:pPr>
                              <w:pStyle w:val="ps1Char"/>
                            </w:pPr>
                          </w:p>
                          <w:p w14:paraId="7AFD9E4A" w14:textId="77777777" w:rsidR="00483421" w:rsidRPr="000D4C52" w:rsidRDefault="00483421" w:rsidP="00141E95">
                            <w:pPr>
                              <w:pStyle w:val="ps1Char"/>
                            </w:pPr>
                          </w:p>
                          <w:p w14:paraId="6EAE6DDF" w14:textId="77777777" w:rsidR="00483421" w:rsidRPr="000D4C52" w:rsidRDefault="00483421" w:rsidP="00141E95">
                            <w:pPr>
                              <w:pStyle w:val="ps1Char"/>
                            </w:pPr>
                          </w:p>
                          <w:p w14:paraId="34BA00EB" w14:textId="77777777" w:rsidR="00483421" w:rsidRPr="000D4C52" w:rsidRDefault="00483421" w:rsidP="00141E95">
                            <w:pPr>
                              <w:pStyle w:val="ps1Char"/>
                            </w:pPr>
                          </w:p>
                          <w:p w14:paraId="5EC2096B" w14:textId="77777777" w:rsidR="00483421" w:rsidRPr="000D4C52" w:rsidRDefault="00483421" w:rsidP="00141E95">
                            <w:pPr>
                              <w:pStyle w:val="ps1Char"/>
                            </w:pPr>
                          </w:p>
                          <w:p w14:paraId="54F023BD" w14:textId="77777777" w:rsidR="00483421" w:rsidRPr="000D4C52" w:rsidRDefault="00483421" w:rsidP="00141E95">
                            <w:pPr>
                              <w:pStyle w:val="ps1Char"/>
                            </w:pPr>
                          </w:p>
                          <w:p w14:paraId="1B97E9A5" w14:textId="77777777" w:rsidR="00483421" w:rsidRPr="000D4C52" w:rsidRDefault="00483421" w:rsidP="00141E95">
                            <w:pPr>
                              <w:pStyle w:val="ps1Char"/>
                            </w:pPr>
                          </w:p>
                          <w:p w14:paraId="2DEB2C92" w14:textId="77777777" w:rsidR="00483421" w:rsidRPr="000D4C52" w:rsidRDefault="00483421" w:rsidP="00141E95">
                            <w:pPr>
                              <w:pStyle w:val="ps1Char"/>
                            </w:pPr>
                          </w:p>
                          <w:p w14:paraId="32199769" w14:textId="77777777" w:rsidR="00483421" w:rsidRPr="000D4C52" w:rsidRDefault="00483421" w:rsidP="00141E95">
                            <w:pPr>
                              <w:pStyle w:val="ps1Char"/>
                            </w:pPr>
                          </w:p>
                          <w:p w14:paraId="1AD25DBB" w14:textId="77777777" w:rsidR="00483421" w:rsidRPr="000D4C52" w:rsidRDefault="00483421" w:rsidP="00141E95">
                            <w:pPr>
                              <w:pStyle w:val="ps1Char"/>
                            </w:pPr>
                          </w:p>
                          <w:p w14:paraId="13628675" w14:textId="77777777" w:rsidR="00483421" w:rsidRPr="000D4C52" w:rsidRDefault="00483421" w:rsidP="00141E95">
                            <w:pPr>
                              <w:pStyle w:val="ps1Char"/>
                            </w:pPr>
                          </w:p>
                          <w:p w14:paraId="45CD00D5" w14:textId="77777777" w:rsidR="00483421" w:rsidRPr="000D4C52" w:rsidRDefault="00483421" w:rsidP="00141E95">
                            <w:pPr>
                              <w:pStyle w:val="ps1Char"/>
                            </w:pPr>
                          </w:p>
                          <w:p w14:paraId="64A5CC69" w14:textId="77777777" w:rsidR="00483421" w:rsidRPr="000D4C52" w:rsidRDefault="00483421" w:rsidP="00141E95">
                            <w:pPr>
                              <w:pStyle w:val="ps1Char"/>
                            </w:pPr>
                          </w:p>
                          <w:p w14:paraId="479FBA9A" w14:textId="77777777" w:rsidR="00483421" w:rsidRPr="000D4C52" w:rsidRDefault="00483421" w:rsidP="00141E95">
                            <w:pPr>
                              <w:pStyle w:val="ps1Char"/>
                            </w:pPr>
                          </w:p>
                          <w:p w14:paraId="55C67358" w14:textId="77777777" w:rsidR="00483421" w:rsidRPr="000D4C52" w:rsidRDefault="00483421" w:rsidP="00141E95">
                            <w:pPr>
                              <w:pStyle w:val="ps1Char"/>
                            </w:pPr>
                          </w:p>
                          <w:p w14:paraId="3943E929" w14:textId="77777777" w:rsidR="00483421" w:rsidRPr="000D4C52" w:rsidRDefault="00483421" w:rsidP="00141E95">
                            <w:pPr>
                              <w:pStyle w:val="ps1Char"/>
                            </w:pPr>
                          </w:p>
                          <w:p w14:paraId="7D549CD6" w14:textId="77777777" w:rsidR="00483421" w:rsidRPr="000D4C52" w:rsidRDefault="00483421" w:rsidP="00141E95">
                            <w:pPr>
                              <w:pStyle w:val="ps1Char"/>
                            </w:pPr>
                          </w:p>
                          <w:p w14:paraId="3211C0DE" w14:textId="77777777" w:rsidR="00483421" w:rsidRPr="000D4C52" w:rsidRDefault="00483421" w:rsidP="00141E95">
                            <w:pPr>
                              <w:pStyle w:val="ps1Char"/>
                            </w:pPr>
                          </w:p>
                          <w:p w14:paraId="6E20D9B1" w14:textId="77777777" w:rsidR="00483421" w:rsidRPr="000D4C52" w:rsidRDefault="00483421" w:rsidP="00141E95">
                            <w:pPr>
                              <w:pStyle w:val="ps1Char"/>
                            </w:pPr>
                          </w:p>
                          <w:p w14:paraId="7D4C3B5B" w14:textId="77777777" w:rsidR="00483421" w:rsidRPr="000D4C52" w:rsidRDefault="00483421" w:rsidP="00141E95">
                            <w:pPr>
                              <w:pStyle w:val="ps1Char"/>
                            </w:pPr>
                          </w:p>
                          <w:p w14:paraId="708E0D2A" w14:textId="77777777" w:rsidR="00483421" w:rsidRPr="000D4C52" w:rsidRDefault="00483421" w:rsidP="00141E95">
                            <w:pPr>
                              <w:pStyle w:val="ps1Char"/>
                            </w:pPr>
                          </w:p>
                          <w:p w14:paraId="149BEEE2" w14:textId="77777777" w:rsidR="00483421" w:rsidRPr="000D4C52" w:rsidRDefault="00483421" w:rsidP="00141E95">
                            <w:pPr>
                              <w:pStyle w:val="ps1Char"/>
                            </w:pPr>
                          </w:p>
                          <w:p w14:paraId="3D2819DC" w14:textId="77777777" w:rsidR="00483421" w:rsidRPr="000D4C52" w:rsidRDefault="00483421" w:rsidP="00141E95">
                            <w:pPr>
                              <w:pStyle w:val="ps1Char"/>
                            </w:pPr>
                          </w:p>
                          <w:p w14:paraId="4674EAE2" w14:textId="77777777" w:rsidR="00483421" w:rsidRPr="000D4C52" w:rsidRDefault="00483421" w:rsidP="00141E95">
                            <w:pPr>
                              <w:pStyle w:val="ps1Char"/>
                            </w:pPr>
                          </w:p>
                          <w:p w14:paraId="0E63B167" w14:textId="77777777" w:rsidR="00483421" w:rsidRPr="000D4C52" w:rsidRDefault="00483421" w:rsidP="00141E95">
                            <w:pPr>
                              <w:pStyle w:val="ps1Char"/>
                            </w:pPr>
                          </w:p>
                          <w:p w14:paraId="219972F8" w14:textId="77777777" w:rsidR="00483421" w:rsidRPr="000D4C52" w:rsidRDefault="00483421" w:rsidP="00141E95">
                            <w:pPr>
                              <w:pStyle w:val="ps1Char"/>
                            </w:pPr>
                          </w:p>
                          <w:p w14:paraId="16DC5090" w14:textId="77777777" w:rsidR="00483421" w:rsidRPr="000D4C52" w:rsidRDefault="00483421" w:rsidP="00141E95">
                            <w:pPr>
                              <w:pStyle w:val="ps1Char"/>
                            </w:pPr>
                          </w:p>
                          <w:p w14:paraId="1D0B6E32" w14:textId="77777777" w:rsidR="00483421" w:rsidRPr="000D4C52" w:rsidRDefault="00483421" w:rsidP="00141E95">
                            <w:pPr>
                              <w:pStyle w:val="ps1Char"/>
                            </w:pPr>
                          </w:p>
                          <w:p w14:paraId="5A8F2B63" w14:textId="77777777" w:rsidR="00483421" w:rsidRPr="000D4C52" w:rsidRDefault="00483421" w:rsidP="00141E95">
                            <w:pPr>
                              <w:pStyle w:val="ps1Char"/>
                            </w:pPr>
                          </w:p>
                          <w:p w14:paraId="418049C9" w14:textId="77777777" w:rsidR="00483421" w:rsidRPr="000D4C52" w:rsidRDefault="00483421" w:rsidP="00141E95">
                            <w:pPr>
                              <w:pStyle w:val="ps1Char"/>
                            </w:pPr>
                          </w:p>
                          <w:p w14:paraId="719B6F2B" w14:textId="77777777" w:rsidR="00483421" w:rsidRPr="000D4C52" w:rsidRDefault="00483421" w:rsidP="00141E95">
                            <w:pPr>
                              <w:pStyle w:val="ps1Char"/>
                            </w:pPr>
                          </w:p>
                          <w:p w14:paraId="7304CBF0" w14:textId="77777777" w:rsidR="00483421" w:rsidRPr="000D4C52" w:rsidRDefault="00483421" w:rsidP="00141E95">
                            <w:pPr>
                              <w:pStyle w:val="ps1Char"/>
                            </w:pPr>
                          </w:p>
                          <w:p w14:paraId="1A10B831" w14:textId="77777777" w:rsidR="00483421" w:rsidRPr="000D4C52" w:rsidRDefault="00483421" w:rsidP="00141E95">
                            <w:pPr>
                              <w:pStyle w:val="ps1Char"/>
                            </w:pPr>
                          </w:p>
                          <w:p w14:paraId="0E76E8F9" w14:textId="77777777" w:rsidR="00483421" w:rsidRPr="000D4C52" w:rsidRDefault="00483421" w:rsidP="00141E95">
                            <w:pPr>
                              <w:pStyle w:val="ps1Char"/>
                            </w:pPr>
                          </w:p>
                          <w:p w14:paraId="02D462A4" w14:textId="77777777" w:rsidR="00483421" w:rsidRPr="000D4C52" w:rsidRDefault="00483421" w:rsidP="00141E95">
                            <w:pPr>
                              <w:pStyle w:val="ps1Char"/>
                            </w:pPr>
                          </w:p>
                          <w:p w14:paraId="28D8DA50" w14:textId="77777777" w:rsidR="00483421" w:rsidRPr="000D4C52" w:rsidRDefault="00483421" w:rsidP="00141E95">
                            <w:pPr>
                              <w:pStyle w:val="ps1Char"/>
                            </w:pPr>
                          </w:p>
                          <w:p w14:paraId="223BF367" w14:textId="77777777" w:rsidR="00483421" w:rsidRPr="000D4C52" w:rsidRDefault="00483421" w:rsidP="00141E95">
                            <w:pPr>
                              <w:pStyle w:val="ps1Char"/>
                            </w:pPr>
                          </w:p>
                          <w:p w14:paraId="70F573B5" w14:textId="77777777" w:rsidR="00483421" w:rsidRPr="000D4C52" w:rsidRDefault="00483421" w:rsidP="00141E95">
                            <w:pPr>
                              <w:pStyle w:val="ps1Char"/>
                            </w:pPr>
                          </w:p>
                          <w:p w14:paraId="1364D6ED" w14:textId="77777777" w:rsidR="00483421" w:rsidRPr="000D4C52" w:rsidRDefault="00483421" w:rsidP="00141E95">
                            <w:pPr>
                              <w:pStyle w:val="ps1Char"/>
                            </w:pPr>
                          </w:p>
                          <w:p w14:paraId="1E95F26E" w14:textId="77777777" w:rsidR="00483421" w:rsidRPr="000D4C52" w:rsidRDefault="00483421" w:rsidP="00141E95">
                            <w:pPr>
                              <w:pStyle w:val="ps1Char"/>
                            </w:pPr>
                          </w:p>
                          <w:p w14:paraId="79821F81" w14:textId="77777777" w:rsidR="00483421" w:rsidRPr="000D4C52" w:rsidRDefault="00483421" w:rsidP="00141E95">
                            <w:pPr>
                              <w:pStyle w:val="ps1Char"/>
                            </w:pPr>
                          </w:p>
                          <w:p w14:paraId="0FFF84E3" w14:textId="77777777" w:rsidR="00483421" w:rsidRPr="000D4C52" w:rsidRDefault="00483421" w:rsidP="00141E95">
                            <w:pPr>
                              <w:pStyle w:val="ps1Char"/>
                            </w:pPr>
                          </w:p>
                          <w:p w14:paraId="5899B707" w14:textId="77777777" w:rsidR="00483421" w:rsidRPr="000D4C52" w:rsidRDefault="00483421" w:rsidP="00141E95">
                            <w:pPr>
                              <w:pStyle w:val="ps1Char"/>
                            </w:pPr>
                          </w:p>
                          <w:p w14:paraId="1C0F7B16" w14:textId="77777777" w:rsidR="00483421" w:rsidRPr="000D4C52" w:rsidRDefault="00483421" w:rsidP="00141E95">
                            <w:pPr>
                              <w:pStyle w:val="ps1Char"/>
                            </w:pPr>
                          </w:p>
                          <w:p w14:paraId="18F1B1EB" w14:textId="77777777" w:rsidR="00483421" w:rsidRPr="000D4C52" w:rsidRDefault="00483421" w:rsidP="00141E95">
                            <w:pPr>
                              <w:pStyle w:val="ps1Char"/>
                            </w:pPr>
                          </w:p>
                          <w:p w14:paraId="0B433D52" w14:textId="77777777" w:rsidR="00483421" w:rsidRPr="000D4C52" w:rsidRDefault="00483421" w:rsidP="00141E95">
                            <w:pPr>
                              <w:pStyle w:val="ps1Char"/>
                            </w:pPr>
                          </w:p>
                          <w:p w14:paraId="2D942811" w14:textId="77777777" w:rsidR="00483421" w:rsidRPr="000D4C52" w:rsidRDefault="00483421" w:rsidP="00141E95">
                            <w:pPr>
                              <w:pStyle w:val="ps1Char"/>
                            </w:pPr>
                          </w:p>
                          <w:p w14:paraId="27D1CD46" w14:textId="77777777" w:rsidR="00483421" w:rsidRPr="000D4C52" w:rsidRDefault="00483421" w:rsidP="00141E95">
                            <w:pPr>
                              <w:pStyle w:val="ps1Char"/>
                            </w:pPr>
                          </w:p>
                          <w:p w14:paraId="36BCB9A4" w14:textId="77777777" w:rsidR="00483421" w:rsidRPr="000D4C52" w:rsidRDefault="00483421" w:rsidP="00141E95">
                            <w:pPr>
                              <w:pStyle w:val="ps1Char"/>
                            </w:pPr>
                          </w:p>
                          <w:p w14:paraId="012A9FCC" w14:textId="77777777" w:rsidR="00483421" w:rsidRPr="000D4C52" w:rsidRDefault="00483421" w:rsidP="00141E95">
                            <w:pPr>
                              <w:pStyle w:val="ps1Char"/>
                            </w:pPr>
                          </w:p>
                          <w:p w14:paraId="5B411911" w14:textId="77777777" w:rsidR="00483421" w:rsidRPr="000D4C52" w:rsidRDefault="00483421" w:rsidP="00141E95">
                            <w:pPr>
                              <w:pStyle w:val="ps1Char"/>
                            </w:pPr>
                          </w:p>
                          <w:p w14:paraId="6B6B97B6" w14:textId="77777777" w:rsidR="00483421" w:rsidRPr="000D4C52" w:rsidRDefault="00483421" w:rsidP="00141E95">
                            <w:pPr>
                              <w:pStyle w:val="ps1Char"/>
                            </w:pPr>
                          </w:p>
                          <w:p w14:paraId="19A8140F" w14:textId="77777777" w:rsidR="00483421" w:rsidRPr="000D4C52" w:rsidRDefault="00483421" w:rsidP="00141E95">
                            <w:pPr>
                              <w:pStyle w:val="ps1Char"/>
                            </w:pPr>
                          </w:p>
                          <w:p w14:paraId="60164F80" w14:textId="77777777" w:rsidR="00483421" w:rsidRPr="000D4C52" w:rsidRDefault="00483421" w:rsidP="00141E95">
                            <w:pPr>
                              <w:pStyle w:val="ps1Char"/>
                            </w:pPr>
                          </w:p>
                          <w:p w14:paraId="52F4C95A" w14:textId="77777777" w:rsidR="00483421" w:rsidRPr="000D4C52" w:rsidRDefault="00483421" w:rsidP="00141E95">
                            <w:pPr>
                              <w:pStyle w:val="ps1Char"/>
                            </w:pPr>
                          </w:p>
                          <w:p w14:paraId="13DD5219" w14:textId="77777777" w:rsidR="00483421" w:rsidRPr="000D4C52" w:rsidRDefault="00483421" w:rsidP="00141E95">
                            <w:pPr>
                              <w:pStyle w:val="ps1Char"/>
                            </w:pPr>
                          </w:p>
                          <w:p w14:paraId="2CA338BD" w14:textId="77777777" w:rsidR="00483421" w:rsidRPr="000D4C52" w:rsidRDefault="00483421" w:rsidP="00141E95">
                            <w:pPr>
                              <w:pStyle w:val="ps1Char"/>
                            </w:pPr>
                          </w:p>
                          <w:p w14:paraId="0CC47238" w14:textId="77777777" w:rsidR="00483421" w:rsidRPr="000D4C52" w:rsidRDefault="00483421" w:rsidP="00141E95">
                            <w:pPr>
                              <w:pStyle w:val="ps1Char"/>
                            </w:pPr>
                          </w:p>
                          <w:p w14:paraId="675E93BA" w14:textId="77777777" w:rsidR="00483421" w:rsidRPr="000D4C52" w:rsidRDefault="00483421" w:rsidP="00141E95">
                            <w:pPr>
                              <w:pStyle w:val="ps1Char"/>
                            </w:pPr>
                          </w:p>
                          <w:p w14:paraId="3256280E" w14:textId="77777777" w:rsidR="00483421" w:rsidRPr="000D4C52" w:rsidRDefault="00483421" w:rsidP="00141E95">
                            <w:pPr>
                              <w:pStyle w:val="ps1Char"/>
                            </w:pPr>
                          </w:p>
                          <w:p w14:paraId="2E4B60A0" w14:textId="77777777" w:rsidR="00483421" w:rsidRPr="000D4C52" w:rsidRDefault="00483421" w:rsidP="00141E95">
                            <w:pPr>
                              <w:pStyle w:val="ps1Char"/>
                            </w:pPr>
                          </w:p>
                          <w:p w14:paraId="1CC6B52A" w14:textId="77777777" w:rsidR="00483421" w:rsidRPr="000D4C52" w:rsidRDefault="00483421" w:rsidP="00141E95">
                            <w:pPr>
                              <w:pStyle w:val="ps1Char"/>
                            </w:pPr>
                          </w:p>
                          <w:p w14:paraId="0E20DA56" w14:textId="77777777" w:rsidR="00483421" w:rsidRPr="000D4C52" w:rsidRDefault="00483421" w:rsidP="00141E95">
                            <w:pPr>
                              <w:pStyle w:val="ps1Char"/>
                            </w:pPr>
                          </w:p>
                          <w:p w14:paraId="1D64D30F" w14:textId="77777777" w:rsidR="00483421" w:rsidRPr="000D4C52" w:rsidRDefault="00483421" w:rsidP="00141E95">
                            <w:pPr>
                              <w:pStyle w:val="ps1Char"/>
                            </w:pPr>
                          </w:p>
                          <w:p w14:paraId="4001BAAB" w14:textId="77777777" w:rsidR="00483421" w:rsidRPr="000D4C52" w:rsidRDefault="00483421" w:rsidP="00141E95">
                            <w:pPr>
                              <w:pStyle w:val="ps1Char"/>
                            </w:pPr>
                          </w:p>
                          <w:p w14:paraId="1D631242" w14:textId="77777777" w:rsidR="00483421" w:rsidRPr="000D4C52" w:rsidRDefault="00483421" w:rsidP="00141E95">
                            <w:pPr>
                              <w:pStyle w:val="ps1Char"/>
                            </w:pPr>
                          </w:p>
                          <w:p w14:paraId="7CC0232C" w14:textId="77777777" w:rsidR="00483421" w:rsidRPr="000D4C52" w:rsidRDefault="00483421" w:rsidP="00141E95">
                            <w:pPr>
                              <w:pStyle w:val="ps1Char"/>
                            </w:pPr>
                          </w:p>
                          <w:p w14:paraId="72124DD6" w14:textId="77777777" w:rsidR="00483421" w:rsidRPr="000D4C52" w:rsidRDefault="00483421" w:rsidP="00141E95">
                            <w:pPr>
                              <w:pStyle w:val="ps1Char"/>
                            </w:pPr>
                          </w:p>
                          <w:p w14:paraId="4340F883" w14:textId="77777777" w:rsidR="00483421" w:rsidRPr="000D4C52" w:rsidRDefault="00483421" w:rsidP="00141E95">
                            <w:pPr>
                              <w:pStyle w:val="ps1Char"/>
                            </w:pPr>
                          </w:p>
                          <w:p w14:paraId="2E8A977A" w14:textId="77777777" w:rsidR="00483421" w:rsidRPr="000D4C52" w:rsidRDefault="00483421" w:rsidP="00141E95">
                            <w:pPr>
                              <w:pStyle w:val="ps1Char"/>
                            </w:pPr>
                          </w:p>
                          <w:p w14:paraId="15E1EDA7" w14:textId="77777777" w:rsidR="00483421" w:rsidRPr="000D4C52" w:rsidRDefault="00483421" w:rsidP="00141E95">
                            <w:pPr>
                              <w:pStyle w:val="ps1Char"/>
                            </w:pPr>
                          </w:p>
                          <w:p w14:paraId="1766DA57" w14:textId="77777777" w:rsidR="00483421" w:rsidRPr="000D4C52" w:rsidRDefault="00483421" w:rsidP="00141E95">
                            <w:pPr>
                              <w:pStyle w:val="ps1Char"/>
                            </w:pPr>
                          </w:p>
                          <w:p w14:paraId="5FD2F7B2" w14:textId="77777777" w:rsidR="00483421" w:rsidRPr="000D4C52" w:rsidRDefault="00483421" w:rsidP="00141E95">
                            <w:pPr>
                              <w:pStyle w:val="ps1Char"/>
                            </w:pPr>
                          </w:p>
                          <w:p w14:paraId="3B755B6E" w14:textId="77777777" w:rsidR="00483421" w:rsidRPr="000D4C52" w:rsidRDefault="00483421" w:rsidP="00141E95">
                            <w:pPr>
                              <w:pStyle w:val="ps1Char"/>
                            </w:pPr>
                          </w:p>
                          <w:p w14:paraId="204156CA" w14:textId="77777777" w:rsidR="00483421" w:rsidRPr="000D4C52" w:rsidRDefault="00483421" w:rsidP="00141E95">
                            <w:pPr>
                              <w:pStyle w:val="ps1Char"/>
                            </w:pPr>
                          </w:p>
                          <w:p w14:paraId="05AB5655" w14:textId="77777777" w:rsidR="00483421" w:rsidRPr="000D4C52" w:rsidRDefault="00483421" w:rsidP="00141E95">
                            <w:pPr>
                              <w:pStyle w:val="ps1Char"/>
                            </w:pPr>
                          </w:p>
                          <w:p w14:paraId="191BB148" w14:textId="77777777" w:rsidR="00483421" w:rsidRPr="000D4C52" w:rsidRDefault="00483421" w:rsidP="00141E95">
                            <w:pPr>
                              <w:pStyle w:val="ps1Char"/>
                            </w:pPr>
                          </w:p>
                          <w:p w14:paraId="566CC5B0" w14:textId="77777777" w:rsidR="00483421" w:rsidRPr="000D4C52" w:rsidRDefault="00483421" w:rsidP="00141E95">
                            <w:pPr>
                              <w:pStyle w:val="ps1Char"/>
                            </w:pPr>
                          </w:p>
                          <w:p w14:paraId="25E8C310" w14:textId="77777777" w:rsidR="00483421" w:rsidRPr="000D4C52" w:rsidRDefault="00483421" w:rsidP="00141E95">
                            <w:pPr>
                              <w:pStyle w:val="ps1Char"/>
                            </w:pPr>
                          </w:p>
                          <w:p w14:paraId="6D8FF348" w14:textId="77777777" w:rsidR="00483421" w:rsidRPr="000D4C52" w:rsidRDefault="00483421" w:rsidP="00141E95">
                            <w:pPr>
                              <w:pStyle w:val="ps1Char"/>
                            </w:pPr>
                          </w:p>
                          <w:p w14:paraId="46751362" w14:textId="77777777" w:rsidR="00483421" w:rsidRPr="000D4C52" w:rsidRDefault="00483421" w:rsidP="00141E95">
                            <w:pPr>
                              <w:pStyle w:val="ps1Char"/>
                            </w:pPr>
                          </w:p>
                          <w:p w14:paraId="147564C1" w14:textId="77777777" w:rsidR="00483421" w:rsidRPr="000D4C52" w:rsidRDefault="00483421" w:rsidP="00141E95">
                            <w:pPr>
                              <w:pStyle w:val="ps1Char"/>
                            </w:pPr>
                          </w:p>
                          <w:p w14:paraId="76A704E5" w14:textId="77777777" w:rsidR="00483421" w:rsidRPr="000D4C52" w:rsidRDefault="00483421" w:rsidP="00141E95">
                            <w:pPr>
                              <w:pStyle w:val="ps1Char"/>
                            </w:pPr>
                          </w:p>
                          <w:p w14:paraId="0073BBA8" w14:textId="77777777" w:rsidR="00483421" w:rsidRPr="000D4C52" w:rsidRDefault="00483421" w:rsidP="00141E95">
                            <w:pPr>
                              <w:pStyle w:val="ps1Char"/>
                            </w:pPr>
                          </w:p>
                          <w:p w14:paraId="72F2D63F" w14:textId="77777777" w:rsidR="00483421" w:rsidRPr="000D4C52" w:rsidRDefault="00483421" w:rsidP="00141E95">
                            <w:pPr>
                              <w:pStyle w:val="ps1Char"/>
                            </w:pPr>
                          </w:p>
                          <w:p w14:paraId="69123442" w14:textId="77777777" w:rsidR="00483421" w:rsidRPr="000D4C52" w:rsidRDefault="00483421" w:rsidP="00141E95">
                            <w:pPr>
                              <w:pStyle w:val="ps1Char"/>
                            </w:pPr>
                          </w:p>
                          <w:p w14:paraId="7A6BB9A4" w14:textId="77777777" w:rsidR="00483421" w:rsidRPr="000D4C52" w:rsidRDefault="00483421" w:rsidP="00141E95">
                            <w:pPr>
                              <w:pStyle w:val="ps1Char"/>
                            </w:pPr>
                          </w:p>
                          <w:p w14:paraId="11BDB77A" w14:textId="77777777" w:rsidR="00483421" w:rsidRPr="000D4C52" w:rsidRDefault="00483421" w:rsidP="00141E95">
                            <w:pPr>
                              <w:pStyle w:val="ps1Char"/>
                            </w:pPr>
                          </w:p>
                          <w:p w14:paraId="36347034" w14:textId="77777777" w:rsidR="00483421" w:rsidRPr="000D4C52" w:rsidRDefault="00483421" w:rsidP="00141E95">
                            <w:pPr>
                              <w:pStyle w:val="ps1Char"/>
                            </w:pPr>
                          </w:p>
                          <w:p w14:paraId="14C14D2A" w14:textId="77777777" w:rsidR="00483421" w:rsidRPr="000D4C52" w:rsidRDefault="00483421" w:rsidP="00141E95">
                            <w:pPr>
                              <w:pStyle w:val="ps1Char"/>
                            </w:pPr>
                          </w:p>
                          <w:p w14:paraId="56BA08AB" w14:textId="77777777" w:rsidR="00483421" w:rsidRPr="000D4C52" w:rsidRDefault="00483421" w:rsidP="00141E95">
                            <w:pPr>
                              <w:pStyle w:val="ps1Char"/>
                            </w:pPr>
                          </w:p>
                          <w:p w14:paraId="39EB5BBE" w14:textId="77777777" w:rsidR="00483421" w:rsidRPr="000D4C52" w:rsidRDefault="00483421" w:rsidP="00141E95">
                            <w:pPr>
                              <w:pStyle w:val="ps1Char"/>
                            </w:pPr>
                          </w:p>
                          <w:p w14:paraId="152B56C7" w14:textId="77777777" w:rsidR="00483421" w:rsidRPr="000D4C52" w:rsidRDefault="00483421" w:rsidP="00141E95">
                            <w:pPr>
                              <w:pStyle w:val="ps1Char"/>
                            </w:pPr>
                          </w:p>
                          <w:p w14:paraId="3AACC019" w14:textId="77777777" w:rsidR="00483421" w:rsidRPr="000D4C52" w:rsidRDefault="00483421" w:rsidP="00141E95">
                            <w:pPr>
                              <w:pStyle w:val="ps1Char"/>
                            </w:pPr>
                          </w:p>
                          <w:p w14:paraId="10525494" w14:textId="77777777" w:rsidR="00483421" w:rsidRPr="000D4C52" w:rsidRDefault="00483421" w:rsidP="00141E95">
                            <w:pPr>
                              <w:pStyle w:val="ps1Char"/>
                            </w:pPr>
                          </w:p>
                          <w:p w14:paraId="41836EE8" w14:textId="77777777" w:rsidR="00483421" w:rsidRPr="000D4C52" w:rsidRDefault="00483421" w:rsidP="00141E95">
                            <w:pPr>
                              <w:pStyle w:val="ps1Char"/>
                            </w:pPr>
                          </w:p>
                          <w:p w14:paraId="6A429C83" w14:textId="77777777" w:rsidR="00483421" w:rsidRPr="000D4C52" w:rsidRDefault="00483421" w:rsidP="00141E95">
                            <w:pPr>
                              <w:pStyle w:val="ps1Char"/>
                            </w:pPr>
                          </w:p>
                          <w:p w14:paraId="187B2C74" w14:textId="77777777" w:rsidR="00483421" w:rsidRPr="000D4C52" w:rsidRDefault="00483421" w:rsidP="00141E95">
                            <w:pPr>
                              <w:pStyle w:val="ps1Char"/>
                            </w:pPr>
                          </w:p>
                          <w:p w14:paraId="48650FF8" w14:textId="77777777" w:rsidR="00483421" w:rsidRPr="000D4C52" w:rsidRDefault="00483421" w:rsidP="00141E95">
                            <w:pPr>
                              <w:pStyle w:val="ps1Char"/>
                            </w:pPr>
                          </w:p>
                          <w:p w14:paraId="68226EEA" w14:textId="77777777" w:rsidR="00483421" w:rsidRPr="000D4C52" w:rsidRDefault="00483421" w:rsidP="00141E95">
                            <w:pPr>
                              <w:pStyle w:val="ps1Char"/>
                            </w:pPr>
                          </w:p>
                          <w:p w14:paraId="0C05EE56" w14:textId="77777777" w:rsidR="00483421" w:rsidRPr="000D4C52" w:rsidRDefault="00483421" w:rsidP="00141E95">
                            <w:pPr>
                              <w:pStyle w:val="ps1Char"/>
                            </w:pPr>
                          </w:p>
                          <w:p w14:paraId="5A951F39" w14:textId="77777777" w:rsidR="00483421" w:rsidRPr="000D4C52" w:rsidRDefault="00483421" w:rsidP="00141E95">
                            <w:pPr>
                              <w:pStyle w:val="ps1Char"/>
                            </w:pPr>
                          </w:p>
                          <w:p w14:paraId="25DBC093" w14:textId="77777777" w:rsidR="00483421" w:rsidRPr="000D4C52" w:rsidRDefault="00483421" w:rsidP="00141E95">
                            <w:pPr>
                              <w:pStyle w:val="ps1Char"/>
                            </w:pPr>
                          </w:p>
                          <w:p w14:paraId="7A778C55" w14:textId="77777777" w:rsidR="00483421" w:rsidRPr="000D4C52" w:rsidRDefault="00483421" w:rsidP="00141E95">
                            <w:pPr>
                              <w:pStyle w:val="ps1Char"/>
                            </w:pPr>
                          </w:p>
                          <w:p w14:paraId="574F9D47" w14:textId="77777777" w:rsidR="00483421" w:rsidRPr="000D4C52" w:rsidRDefault="00483421" w:rsidP="00141E95">
                            <w:pPr>
                              <w:pStyle w:val="ps1Char"/>
                            </w:pPr>
                          </w:p>
                          <w:p w14:paraId="24518523" w14:textId="77777777" w:rsidR="00483421" w:rsidRPr="000D4C52" w:rsidRDefault="00483421" w:rsidP="00141E95">
                            <w:pPr>
                              <w:pStyle w:val="ps1Char"/>
                            </w:pPr>
                          </w:p>
                          <w:p w14:paraId="666D491C" w14:textId="77777777" w:rsidR="00483421" w:rsidRPr="000D4C52" w:rsidRDefault="00483421" w:rsidP="00141E95">
                            <w:pPr>
                              <w:pStyle w:val="ps1Char"/>
                            </w:pPr>
                          </w:p>
                          <w:p w14:paraId="099A9642" w14:textId="77777777" w:rsidR="00483421" w:rsidRPr="000D4C52" w:rsidRDefault="00483421" w:rsidP="00141E95">
                            <w:pPr>
                              <w:pStyle w:val="ps1Char"/>
                            </w:pPr>
                          </w:p>
                          <w:p w14:paraId="0A8328B6" w14:textId="77777777" w:rsidR="00483421" w:rsidRPr="000D4C52" w:rsidRDefault="00483421" w:rsidP="00141E95">
                            <w:pPr>
                              <w:pStyle w:val="ps1Char"/>
                            </w:pPr>
                          </w:p>
                          <w:p w14:paraId="64BD9393" w14:textId="77777777" w:rsidR="00483421" w:rsidRPr="000D4C52" w:rsidRDefault="00483421" w:rsidP="00141E95">
                            <w:pPr>
                              <w:pStyle w:val="ps1Char"/>
                            </w:pPr>
                          </w:p>
                          <w:p w14:paraId="57D356DA" w14:textId="77777777" w:rsidR="00483421" w:rsidRPr="000D4C52" w:rsidRDefault="00483421" w:rsidP="00141E95">
                            <w:pPr>
                              <w:pStyle w:val="ps1Char"/>
                            </w:pPr>
                          </w:p>
                          <w:p w14:paraId="61B7CAFA" w14:textId="77777777" w:rsidR="00483421" w:rsidRPr="000D4C52" w:rsidRDefault="00483421" w:rsidP="00141E95">
                            <w:pPr>
                              <w:pStyle w:val="ps1Char"/>
                            </w:pPr>
                          </w:p>
                          <w:p w14:paraId="62F2B43B" w14:textId="77777777" w:rsidR="00483421" w:rsidRPr="000D4C52" w:rsidRDefault="00483421" w:rsidP="00141E95">
                            <w:pPr>
                              <w:pStyle w:val="ps1Char"/>
                            </w:pPr>
                          </w:p>
                          <w:p w14:paraId="13F92C5B" w14:textId="77777777" w:rsidR="00483421" w:rsidRPr="000D4C52" w:rsidRDefault="00483421" w:rsidP="00141E95">
                            <w:pPr>
                              <w:pStyle w:val="ps1Char"/>
                            </w:pPr>
                          </w:p>
                          <w:p w14:paraId="59274845" w14:textId="77777777" w:rsidR="00483421" w:rsidRPr="000D4C52" w:rsidRDefault="00483421" w:rsidP="00141E95">
                            <w:pPr>
                              <w:pStyle w:val="ps1Char"/>
                            </w:pPr>
                          </w:p>
                          <w:p w14:paraId="530C5528" w14:textId="77777777" w:rsidR="00483421" w:rsidRPr="000D4C52" w:rsidRDefault="00483421" w:rsidP="00141E95">
                            <w:pPr>
                              <w:pStyle w:val="ps1Char"/>
                            </w:pPr>
                          </w:p>
                          <w:p w14:paraId="1B2BD46C" w14:textId="77777777" w:rsidR="00483421" w:rsidRPr="000D4C52" w:rsidRDefault="00483421" w:rsidP="00141E95">
                            <w:pPr>
                              <w:pStyle w:val="ps1Char"/>
                            </w:pPr>
                          </w:p>
                          <w:p w14:paraId="7B80F47E" w14:textId="77777777" w:rsidR="00483421" w:rsidRPr="000D4C52" w:rsidRDefault="00483421" w:rsidP="00141E95">
                            <w:pPr>
                              <w:pStyle w:val="ps1Char"/>
                            </w:pPr>
                          </w:p>
                          <w:p w14:paraId="1D308DFF" w14:textId="77777777" w:rsidR="00483421" w:rsidRPr="000D4C52" w:rsidRDefault="00483421" w:rsidP="00141E95">
                            <w:pPr>
                              <w:pStyle w:val="ps1Char"/>
                            </w:pPr>
                          </w:p>
                          <w:p w14:paraId="6AC42BCD" w14:textId="77777777" w:rsidR="00483421" w:rsidRPr="000D4C52" w:rsidRDefault="00483421" w:rsidP="00141E95">
                            <w:pPr>
                              <w:pStyle w:val="ps1Char"/>
                            </w:pPr>
                          </w:p>
                          <w:p w14:paraId="02D15236" w14:textId="77777777" w:rsidR="00483421" w:rsidRPr="000D4C52" w:rsidRDefault="00483421" w:rsidP="00141E95">
                            <w:pPr>
                              <w:pStyle w:val="ps1Char"/>
                            </w:pPr>
                          </w:p>
                          <w:p w14:paraId="334B82F6" w14:textId="77777777" w:rsidR="00483421" w:rsidRPr="000D4C52" w:rsidRDefault="00483421" w:rsidP="00141E95">
                            <w:pPr>
                              <w:pStyle w:val="ps1Char"/>
                            </w:pPr>
                          </w:p>
                          <w:p w14:paraId="72EBEAB0" w14:textId="77777777" w:rsidR="00483421" w:rsidRPr="000D4C52" w:rsidRDefault="00483421" w:rsidP="00141E95">
                            <w:pPr>
                              <w:pStyle w:val="ps1Char"/>
                            </w:pPr>
                          </w:p>
                          <w:p w14:paraId="5F97522E" w14:textId="77777777" w:rsidR="00483421" w:rsidRPr="000D4C52" w:rsidRDefault="00483421" w:rsidP="00141E95">
                            <w:pPr>
                              <w:pStyle w:val="ps1Char"/>
                            </w:pPr>
                          </w:p>
                          <w:p w14:paraId="4B388C72" w14:textId="77777777" w:rsidR="00483421" w:rsidRPr="000D4C52" w:rsidRDefault="00483421" w:rsidP="00141E95">
                            <w:pPr>
                              <w:pStyle w:val="ps1Char"/>
                            </w:pPr>
                          </w:p>
                          <w:p w14:paraId="5370D42B" w14:textId="77777777" w:rsidR="00483421" w:rsidRPr="000D4C52" w:rsidRDefault="00483421" w:rsidP="00141E95">
                            <w:pPr>
                              <w:pStyle w:val="ps1Char"/>
                            </w:pPr>
                          </w:p>
                          <w:p w14:paraId="2A885EE6" w14:textId="77777777" w:rsidR="00483421" w:rsidRPr="000D4C52" w:rsidRDefault="00483421" w:rsidP="00141E95">
                            <w:pPr>
                              <w:pStyle w:val="ps1Char"/>
                            </w:pPr>
                          </w:p>
                          <w:p w14:paraId="4CAD58E6" w14:textId="77777777" w:rsidR="00483421" w:rsidRPr="000D4C52" w:rsidRDefault="00483421" w:rsidP="00141E95">
                            <w:pPr>
                              <w:pStyle w:val="ps1Char"/>
                            </w:pPr>
                          </w:p>
                          <w:p w14:paraId="31384400" w14:textId="77777777" w:rsidR="00483421" w:rsidRPr="000D4C52" w:rsidRDefault="00483421" w:rsidP="00141E95">
                            <w:pPr>
                              <w:pStyle w:val="ps1Char"/>
                            </w:pPr>
                          </w:p>
                          <w:p w14:paraId="569582AC" w14:textId="77777777" w:rsidR="00483421" w:rsidRPr="000D4C52" w:rsidRDefault="00483421" w:rsidP="00141E95">
                            <w:pPr>
                              <w:pStyle w:val="ps1Char"/>
                            </w:pPr>
                          </w:p>
                          <w:p w14:paraId="40C2F60C" w14:textId="77777777" w:rsidR="00483421" w:rsidRPr="000D4C52" w:rsidRDefault="00483421" w:rsidP="00141E95">
                            <w:pPr>
                              <w:pStyle w:val="ps1Char"/>
                            </w:pPr>
                          </w:p>
                          <w:p w14:paraId="126603FA" w14:textId="77777777" w:rsidR="00483421" w:rsidRPr="000D4C52" w:rsidRDefault="00483421" w:rsidP="00141E95">
                            <w:pPr>
                              <w:pStyle w:val="ps1Char"/>
                            </w:pPr>
                          </w:p>
                          <w:p w14:paraId="6EB34A96" w14:textId="77777777" w:rsidR="00483421" w:rsidRPr="000D4C52" w:rsidRDefault="00483421" w:rsidP="00141E95">
                            <w:pPr>
                              <w:pStyle w:val="ps1Char"/>
                            </w:pPr>
                          </w:p>
                          <w:p w14:paraId="6F41423E" w14:textId="77777777" w:rsidR="00483421" w:rsidRPr="000D4C52" w:rsidRDefault="00483421" w:rsidP="00141E95">
                            <w:pPr>
                              <w:pStyle w:val="ps1Char"/>
                            </w:pPr>
                          </w:p>
                          <w:p w14:paraId="35973824" w14:textId="77777777" w:rsidR="00483421" w:rsidRPr="000D4C52" w:rsidRDefault="00483421" w:rsidP="00141E95">
                            <w:pPr>
                              <w:pStyle w:val="ps1Char"/>
                            </w:pPr>
                          </w:p>
                          <w:p w14:paraId="05517B0C" w14:textId="77777777" w:rsidR="00483421" w:rsidRPr="000D4C52" w:rsidRDefault="00483421" w:rsidP="00141E95">
                            <w:pPr>
                              <w:pStyle w:val="ps1Char"/>
                            </w:pPr>
                          </w:p>
                          <w:p w14:paraId="21EA3728" w14:textId="77777777" w:rsidR="00483421" w:rsidRPr="000D4C52" w:rsidRDefault="00483421" w:rsidP="00141E95">
                            <w:pPr>
                              <w:pStyle w:val="ps1Char"/>
                            </w:pPr>
                          </w:p>
                          <w:p w14:paraId="3152AB0F" w14:textId="77777777" w:rsidR="00483421" w:rsidRPr="000D4C52" w:rsidRDefault="00483421" w:rsidP="00141E95">
                            <w:pPr>
                              <w:pStyle w:val="ps1Char"/>
                            </w:pPr>
                          </w:p>
                          <w:p w14:paraId="4B793AC3" w14:textId="77777777" w:rsidR="00483421" w:rsidRPr="000D4C52" w:rsidRDefault="00483421" w:rsidP="00141E95">
                            <w:pPr>
                              <w:pStyle w:val="ps1Char"/>
                            </w:pPr>
                          </w:p>
                          <w:p w14:paraId="04D01C4A" w14:textId="77777777" w:rsidR="00483421" w:rsidRPr="000D4C52" w:rsidRDefault="00483421" w:rsidP="00141E95">
                            <w:pPr>
                              <w:pStyle w:val="ps1Char"/>
                            </w:pPr>
                          </w:p>
                          <w:p w14:paraId="3EDA075E" w14:textId="77777777" w:rsidR="00483421" w:rsidRPr="000D4C52" w:rsidRDefault="00483421" w:rsidP="00141E95">
                            <w:pPr>
                              <w:pStyle w:val="ps1Char"/>
                            </w:pPr>
                          </w:p>
                          <w:p w14:paraId="4D597BBC" w14:textId="77777777" w:rsidR="00483421" w:rsidRPr="000D4C52" w:rsidRDefault="00483421" w:rsidP="00141E95">
                            <w:pPr>
                              <w:pStyle w:val="ps1Char"/>
                            </w:pPr>
                          </w:p>
                          <w:p w14:paraId="7CECCC49" w14:textId="77777777" w:rsidR="00483421" w:rsidRPr="000D4C52" w:rsidRDefault="00483421" w:rsidP="00141E95">
                            <w:pPr>
                              <w:pStyle w:val="ps1Char"/>
                            </w:pPr>
                          </w:p>
                          <w:p w14:paraId="2366096D" w14:textId="77777777" w:rsidR="00483421" w:rsidRPr="000D4C52" w:rsidRDefault="00483421" w:rsidP="00141E95">
                            <w:pPr>
                              <w:pStyle w:val="ps1Char"/>
                            </w:pPr>
                          </w:p>
                          <w:p w14:paraId="1C846CA6" w14:textId="77777777" w:rsidR="00483421" w:rsidRPr="000D4C52" w:rsidRDefault="00483421" w:rsidP="00141E95">
                            <w:pPr>
                              <w:pStyle w:val="ps1Char"/>
                            </w:pPr>
                          </w:p>
                          <w:p w14:paraId="1F48CBD0" w14:textId="77777777" w:rsidR="00483421" w:rsidRPr="000D4C52" w:rsidRDefault="00483421" w:rsidP="00141E95">
                            <w:pPr>
                              <w:pStyle w:val="ps1Char"/>
                            </w:pPr>
                          </w:p>
                          <w:p w14:paraId="46BFA42F" w14:textId="77777777" w:rsidR="00483421" w:rsidRPr="000D4C52" w:rsidRDefault="00483421" w:rsidP="00141E95">
                            <w:pPr>
                              <w:pStyle w:val="ps1Char"/>
                            </w:pPr>
                          </w:p>
                          <w:p w14:paraId="410A6CB3" w14:textId="77777777" w:rsidR="00483421" w:rsidRPr="000D4C52" w:rsidRDefault="00483421" w:rsidP="00141E95">
                            <w:pPr>
                              <w:pStyle w:val="ps1Char"/>
                            </w:pPr>
                          </w:p>
                          <w:p w14:paraId="47F8EFC2" w14:textId="77777777" w:rsidR="00483421" w:rsidRPr="000D4C52" w:rsidRDefault="00483421" w:rsidP="00141E95">
                            <w:pPr>
                              <w:pStyle w:val="ps1Char"/>
                            </w:pPr>
                          </w:p>
                          <w:p w14:paraId="3412D26C" w14:textId="77777777" w:rsidR="00483421" w:rsidRPr="000D4C52" w:rsidRDefault="00483421" w:rsidP="00141E95">
                            <w:pPr>
                              <w:pStyle w:val="ps1Char"/>
                            </w:pPr>
                          </w:p>
                          <w:p w14:paraId="511F571E" w14:textId="77777777" w:rsidR="00483421" w:rsidRPr="000D4C52" w:rsidRDefault="00483421" w:rsidP="00141E95">
                            <w:pPr>
                              <w:pStyle w:val="ps1Char"/>
                            </w:pPr>
                          </w:p>
                          <w:p w14:paraId="3A5E0A97" w14:textId="77777777" w:rsidR="00483421" w:rsidRPr="000D4C52" w:rsidRDefault="00483421" w:rsidP="00141E95">
                            <w:pPr>
                              <w:pStyle w:val="ps1Char"/>
                            </w:pPr>
                          </w:p>
                          <w:p w14:paraId="44C923E3" w14:textId="77777777" w:rsidR="00483421" w:rsidRPr="000D4C52" w:rsidRDefault="00483421" w:rsidP="00141E95">
                            <w:pPr>
                              <w:pStyle w:val="ps1Char"/>
                            </w:pPr>
                          </w:p>
                          <w:p w14:paraId="73729DEB" w14:textId="77777777" w:rsidR="00483421" w:rsidRPr="000D4C52" w:rsidRDefault="00483421" w:rsidP="00141E95">
                            <w:pPr>
                              <w:pStyle w:val="ps1Char"/>
                            </w:pPr>
                          </w:p>
                          <w:p w14:paraId="0F213423" w14:textId="77777777" w:rsidR="00483421" w:rsidRPr="000D4C52" w:rsidRDefault="00483421" w:rsidP="00141E95">
                            <w:pPr>
                              <w:pStyle w:val="ps1Char"/>
                            </w:pPr>
                          </w:p>
                          <w:p w14:paraId="07D9EE9F" w14:textId="77777777" w:rsidR="00483421" w:rsidRPr="000D4C52" w:rsidRDefault="00483421" w:rsidP="00141E95">
                            <w:pPr>
                              <w:pStyle w:val="ps1Char"/>
                            </w:pPr>
                          </w:p>
                          <w:p w14:paraId="4EA3FD50" w14:textId="77777777" w:rsidR="00483421" w:rsidRPr="000D4C52" w:rsidRDefault="00483421" w:rsidP="00141E95">
                            <w:pPr>
                              <w:pStyle w:val="ps1Char"/>
                            </w:pPr>
                          </w:p>
                          <w:p w14:paraId="0439BEB5" w14:textId="77777777" w:rsidR="00483421" w:rsidRPr="000D4C52" w:rsidRDefault="00483421" w:rsidP="00141E95">
                            <w:pPr>
                              <w:pStyle w:val="ps1Char"/>
                            </w:pPr>
                          </w:p>
                          <w:p w14:paraId="3655D4A9" w14:textId="77777777" w:rsidR="00483421" w:rsidRPr="000D4C52" w:rsidRDefault="00483421" w:rsidP="00141E95">
                            <w:pPr>
                              <w:pStyle w:val="ps1Char"/>
                            </w:pPr>
                          </w:p>
                          <w:p w14:paraId="15CC25FF" w14:textId="77777777" w:rsidR="00483421" w:rsidRPr="000D4C52" w:rsidRDefault="00483421" w:rsidP="00141E95">
                            <w:pPr>
                              <w:pStyle w:val="ps1Char"/>
                            </w:pPr>
                          </w:p>
                          <w:p w14:paraId="53DA6FDE" w14:textId="77777777" w:rsidR="00483421" w:rsidRPr="000D4C52" w:rsidRDefault="00483421" w:rsidP="00141E95">
                            <w:pPr>
                              <w:pStyle w:val="ps1Char"/>
                            </w:pPr>
                          </w:p>
                          <w:p w14:paraId="7E027561" w14:textId="77777777" w:rsidR="00483421" w:rsidRPr="000D4C52" w:rsidRDefault="00483421" w:rsidP="00141E95">
                            <w:pPr>
                              <w:pStyle w:val="ps1Char"/>
                            </w:pPr>
                          </w:p>
                          <w:p w14:paraId="3F5E135C" w14:textId="77777777" w:rsidR="00483421" w:rsidRPr="000D4C52" w:rsidRDefault="00483421" w:rsidP="00141E95">
                            <w:pPr>
                              <w:pStyle w:val="ps1Char"/>
                            </w:pPr>
                          </w:p>
                          <w:p w14:paraId="1719737C" w14:textId="77777777" w:rsidR="00483421" w:rsidRPr="000D4C52" w:rsidRDefault="00483421" w:rsidP="00141E95">
                            <w:pPr>
                              <w:pStyle w:val="ps1Char"/>
                            </w:pPr>
                          </w:p>
                          <w:p w14:paraId="46702554" w14:textId="77777777" w:rsidR="00483421" w:rsidRPr="000D4C52" w:rsidRDefault="00483421" w:rsidP="00141E95">
                            <w:pPr>
                              <w:pStyle w:val="ps1Char"/>
                            </w:pPr>
                          </w:p>
                          <w:p w14:paraId="5754D3B7" w14:textId="77777777" w:rsidR="00483421" w:rsidRPr="000D4C52" w:rsidRDefault="00483421" w:rsidP="00141E95">
                            <w:pPr>
                              <w:pStyle w:val="ps1Char"/>
                            </w:pPr>
                          </w:p>
                          <w:p w14:paraId="6C4B0944" w14:textId="77777777" w:rsidR="00483421" w:rsidRPr="000D4C52" w:rsidRDefault="00483421" w:rsidP="00141E95">
                            <w:pPr>
                              <w:pStyle w:val="ps1Char"/>
                            </w:pPr>
                          </w:p>
                          <w:p w14:paraId="15AF643A" w14:textId="77777777" w:rsidR="00483421" w:rsidRPr="000D4C52" w:rsidRDefault="00483421" w:rsidP="00141E95">
                            <w:pPr>
                              <w:pStyle w:val="ps1Char"/>
                            </w:pPr>
                          </w:p>
                          <w:p w14:paraId="04A4B58E" w14:textId="77777777" w:rsidR="00483421" w:rsidRPr="000D4C52" w:rsidRDefault="00483421" w:rsidP="00141E95">
                            <w:pPr>
                              <w:pStyle w:val="ps1Char"/>
                            </w:pPr>
                          </w:p>
                          <w:p w14:paraId="3DD5A9B4" w14:textId="77777777" w:rsidR="00483421" w:rsidRPr="000D4C52" w:rsidRDefault="00483421" w:rsidP="00141E95">
                            <w:pPr>
                              <w:pStyle w:val="ps1Char"/>
                            </w:pPr>
                          </w:p>
                          <w:p w14:paraId="48DC432B" w14:textId="77777777" w:rsidR="00483421" w:rsidRPr="000D4C52" w:rsidRDefault="00483421" w:rsidP="00141E95">
                            <w:pPr>
                              <w:pStyle w:val="ps1Char"/>
                            </w:pPr>
                          </w:p>
                          <w:p w14:paraId="4509AE39" w14:textId="77777777" w:rsidR="00483421" w:rsidRPr="000D4C52" w:rsidRDefault="00483421" w:rsidP="00141E95">
                            <w:pPr>
                              <w:pStyle w:val="ps1Char"/>
                            </w:pPr>
                          </w:p>
                          <w:p w14:paraId="1F6DA63D" w14:textId="77777777" w:rsidR="00483421" w:rsidRPr="000D4C52" w:rsidRDefault="00483421" w:rsidP="00141E95">
                            <w:pPr>
                              <w:pStyle w:val="ps1Char"/>
                            </w:pPr>
                          </w:p>
                          <w:p w14:paraId="4C8F2A5B" w14:textId="77777777" w:rsidR="00483421" w:rsidRPr="000D4C52" w:rsidRDefault="00483421" w:rsidP="00141E95">
                            <w:pPr>
                              <w:pStyle w:val="ps1Char"/>
                            </w:pPr>
                          </w:p>
                          <w:p w14:paraId="2B58C7BE" w14:textId="77777777" w:rsidR="00483421" w:rsidRPr="000D4C52" w:rsidRDefault="00483421" w:rsidP="00141E95">
                            <w:pPr>
                              <w:pStyle w:val="ps1Char"/>
                            </w:pPr>
                          </w:p>
                          <w:p w14:paraId="07F37FF8" w14:textId="77777777" w:rsidR="00483421" w:rsidRPr="000D4C52" w:rsidRDefault="00483421" w:rsidP="00141E95">
                            <w:pPr>
                              <w:pStyle w:val="ps1Char"/>
                            </w:pPr>
                          </w:p>
                          <w:p w14:paraId="23810C8F" w14:textId="77777777" w:rsidR="00483421" w:rsidRPr="000D4C52" w:rsidRDefault="00483421" w:rsidP="00141E95">
                            <w:pPr>
                              <w:pStyle w:val="ps1Char"/>
                            </w:pPr>
                          </w:p>
                          <w:p w14:paraId="28CB9E05" w14:textId="77777777" w:rsidR="00483421" w:rsidRPr="000D4C52" w:rsidRDefault="00483421" w:rsidP="00141E95">
                            <w:pPr>
                              <w:pStyle w:val="ps1Char"/>
                            </w:pPr>
                          </w:p>
                          <w:p w14:paraId="2679F804" w14:textId="77777777" w:rsidR="00483421" w:rsidRPr="000D4C52" w:rsidRDefault="00483421" w:rsidP="00141E95">
                            <w:pPr>
                              <w:pStyle w:val="ps1Char"/>
                            </w:pPr>
                          </w:p>
                          <w:p w14:paraId="302C6EE5" w14:textId="77777777" w:rsidR="00483421" w:rsidRPr="000D4C52" w:rsidRDefault="00483421" w:rsidP="00141E95">
                            <w:pPr>
                              <w:pStyle w:val="ps1Char"/>
                            </w:pPr>
                          </w:p>
                          <w:p w14:paraId="33A71EEF" w14:textId="77777777" w:rsidR="00483421" w:rsidRPr="000D4C52" w:rsidRDefault="00483421" w:rsidP="00141E95">
                            <w:pPr>
                              <w:pStyle w:val="ps1Char"/>
                            </w:pPr>
                          </w:p>
                          <w:p w14:paraId="2D5A8533" w14:textId="77777777" w:rsidR="00483421" w:rsidRPr="000D4C52" w:rsidRDefault="00483421" w:rsidP="00141E95">
                            <w:pPr>
                              <w:pStyle w:val="ps1Char"/>
                            </w:pPr>
                          </w:p>
                          <w:p w14:paraId="04B4CF38" w14:textId="77777777" w:rsidR="00483421" w:rsidRPr="000D4C52" w:rsidRDefault="00483421" w:rsidP="00141E95">
                            <w:pPr>
                              <w:pStyle w:val="ps1Char"/>
                            </w:pPr>
                          </w:p>
                          <w:p w14:paraId="277E5B15" w14:textId="77777777" w:rsidR="00483421" w:rsidRPr="000D4C52" w:rsidRDefault="00483421" w:rsidP="00141E95">
                            <w:pPr>
                              <w:pStyle w:val="ps1Char"/>
                            </w:pPr>
                          </w:p>
                          <w:p w14:paraId="3578EFE6" w14:textId="77777777" w:rsidR="00483421" w:rsidRPr="000D4C52" w:rsidRDefault="00483421" w:rsidP="00141E95">
                            <w:pPr>
                              <w:pStyle w:val="ps1Char"/>
                            </w:pPr>
                          </w:p>
                          <w:p w14:paraId="7B981807" w14:textId="77777777" w:rsidR="00483421" w:rsidRPr="000D4C52" w:rsidRDefault="00483421" w:rsidP="00141E95">
                            <w:pPr>
                              <w:pStyle w:val="ps1Char"/>
                            </w:pPr>
                          </w:p>
                          <w:p w14:paraId="14DEBDB4" w14:textId="77777777" w:rsidR="00483421" w:rsidRPr="000D4C52" w:rsidRDefault="00483421" w:rsidP="00141E95">
                            <w:pPr>
                              <w:pStyle w:val="ps1Char"/>
                            </w:pPr>
                          </w:p>
                          <w:p w14:paraId="4020714A" w14:textId="77777777" w:rsidR="00483421" w:rsidRPr="000D4C52" w:rsidRDefault="00483421" w:rsidP="00141E95">
                            <w:pPr>
                              <w:pStyle w:val="ps1Char"/>
                            </w:pPr>
                          </w:p>
                          <w:p w14:paraId="37A707FD" w14:textId="77777777" w:rsidR="00483421" w:rsidRPr="000D4C52" w:rsidRDefault="00483421" w:rsidP="00141E95">
                            <w:pPr>
                              <w:pStyle w:val="ps1Char"/>
                            </w:pPr>
                          </w:p>
                          <w:p w14:paraId="1DEA422A" w14:textId="77777777" w:rsidR="00483421" w:rsidRPr="000D4C52" w:rsidRDefault="00483421" w:rsidP="00141E95">
                            <w:pPr>
                              <w:pStyle w:val="ps1Char"/>
                            </w:pPr>
                          </w:p>
                          <w:p w14:paraId="3EF90326" w14:textId="77777777" w:rsidR="00483421" w:rsidRPr="000D4C52" w:rsidRDefault="00483421" w:rsidP="00141E95">
                            <w:pPr>
                              <w:pStyle w:val="ps1Char"/>
                            </w:pPr>
                          </w:p>
                          <w:p w14:paraId="71FAA3FD" w14:textId="77777777" w:rsidR="00483421" w:rsidRPr="000D4C52" w:rsidRDefault="00483421" w:rsidP="00141E95">
                            <w:pPr>
                              <w:pStyle w:val="ps1Char"/>
                            </w:pPr>
                          </w:p>
                          <w:p w14:paraId="37722349" w14:textId="77777777" w:rsidR="00483421" w:rsidRPr="000D4C52" w:rsidRDefault="00483421" w:rsidP="00141E95">
                            <w:pPr>
                              <w:pStyle w:val="ps1Char"/>
                            </w:pPr>
                          </w:p>
                          <w:p w14:paraId="30C08375" w14:textId="77777777" w:rsidR="00483421" w:rsidRPr="000D4C52" w:rsidRDefault="00483421" w:rsidP="00141E95">
                            <w:pPr>
                              <w:pStyle w:val="ps1Char"/>
                            </w:pPr>
                          </w:p>
                          <w:p w14:paraId="647FF478" w14:textId="77777777" w:rsidR="00483421" w:rsidRPr="000D4C52" w:rsidRDefault="00483421" w:rsidP="00141E95">
                            <w:pPr>
                              <w:pStyle w:val="ps1Char"/>
                            </w:pPr>
                          </w:p>
                          <w:p w14:paraId="1BD29F0D" w14:textId="77777777" w:rsidR="00483421" w:rsidRPr="000D4C52" w:rsidRDefault="00483421" w:rsidP="00141E95">
                            <w:pPr>
                              <w:pStyle w:val="ps1Char"/>
                            </w:pPr>
                          </w:p>
                          <w:p w14:paraId="7A2C6812" w14:textId="77777777" w:rsidR="00483421" w:rsidRPr="000D4C52" w:rsidRDefault="00483421" w:rsidP="00141E95">
                            <w:pPr>
                              <w:pStyle w:val="ps1Char"/>
                            </w:pPr>
                          </w:p>
                          <w:p w14:paraId="14A17D24" w14:textId="77777777" w:rsidR="00483421" w:rsidRPr="000D4C52" w:rsidRDefault="00483421" w:rsidP="00141E95">
                            <w:pPr>
                              <w:pStyle w:val="ps1Char"/>
                            </w:pPr>
                          </w:p>
                          <w:p w14:paraId="124A98A3" w14:textId="77777777" w:rsidR="00483421" w:rsidRPr="000D4C52" w:rsidRDefault="00483421" w:rsidP="00141E95">
                            <w:pPr>
                              <w:pStyle w:val="ps1Char"/>
                            </w:pPr>
                          </w:p>
                          <w:p w14:paraId="52CE4E6D" w14:textId="77777777" w:rsidR="00483421" w:rsidRPr="000D4C52" w:rsidRDefault="00483421" w:rsidP="00141E95">
                            <w:pPr>
                              <w:pStyle w:val="ps1Char"/>
                            </w:pPr>
                          </w:p>
                          <w:p w14:paraId="4FA381B1" w14:textId="77777777" w:rsidR="00483421" w:rsidRPr="000D4C52" w:rsidRDefault="00483421" w:rsidP="00141E95">
                            <w:pPr>
                              <w:pStyle w:val="ps1Char"/>
                            </w:pPr>
                          </w:p>
                          <w:p w14:paraId="4EB331D3" w14:textId="77777777" w:rsidR="00483421" w:rsidRPr="000D4C52" w:rsidRDefault="00483421" w:rsidP="00141E95">
                            <w:pPr>
                              <w:pStyle w:val="ps1Char"/>
                            </w:pPr>
                          </w:p>
                          <w:p w14:paraId="4B8B5347" w14:textId="77777777" w:rsidR="00483421" w:rsidRPr="000D4C52" w:rsidRDefault="00483421" w:rsidP="00141E95">
                            <w:pPr>
                              <w:pStyle w:val="ps1Char"/>
                            </w:pPr>
                          </w:p>
                          <w:p w14:paraId="3B06ACA6" w14:textId="77777777" w:rsidR="00483421" w:rsidRPr="000D4C52" w:rsidRDefault="00483421" w:rsidP="00141E95">
                            <w:pPr>
                              <w:pStyle w:val="ps1Char"/>
                            </w:pPr>
                          </w:p>
                          <w:p w14:paraId="0A1A3EB0" w14:textId="77777777" w:rsidR="00483421" w:rsidRPr="000D4C52" w:rsidRDefault="00483421" w:rsidP="00141E95">
                            <w:pPr>
                              <w:pStyle w:val="ps1Char"/>
                            </w:pPr>
                          </w:p>
                          <w:p w14:paraId="2BE3AC5F" w14:textId="77777777" w:rsidR="00483421" w:rsidRPr="000D4C52" w:rsidRDefault="00483421" w:rsidP="00141E95">
                            <w:pPr>
                              <w:pStyle w:val="ps1Char"/>
                            </w:pPr>
                          </w:p>
                          <w:p w14:paraId="58588876" w14:textId="77777777" w:rsidR="00483421" w:rsidRPr="000D4C52" w:rsidRDefault="00483421" w:rsidP="00141E95">
                            <w:pPr>
                              <w:pStyle w:val="ps1Char"/>
                            </w:pPr>
                          </w:p>
                          <w:p w14:paraId="5777E970" w14:textId="77777777" w:rsidR="00483421" w:rsidRPr="000D4C52" w:rsidRDefault="00483421" w:rsidP="00141E95">
                            <w:pPr>
                              <w:pStyle w:val="ps1Char"/>
                            </w:pPr>
                          </w:p>
                          <w:p w14:paraId="2E434DF9" w14:textId="77777777" w:rsidR="00483421" w:rsidRPr="000D4C52" w:rsidRDefault="00483421" w:rsidP="00141E95">
                            <w:pPr>
                              <w:pStyle w:val="ps1Char"/>
                            </w:pPr>
                          </w:p>
                          <w:p w14:paraId="67130C97" w14:textId="77777777" w:rsidR="00483421" w:rsidRPr="000D4C52" w:rsidRDefault="00483421" w:rsidP="00141E95">
                            <w:pPr>
                              <w:pStyle w:val="ps1Char"/>
                            </w:pPr>
                          </w:p>
                          <w:p w14:paraId="60D6F377" w14:textId="77777777" w:rsidR="00483421" w:rsidRPr="000D4C52" w:rsidRDefault="00483421" w:rsidP="00141E95">
                            <w:pPr>
                              <w:pStyle w:val="ps1Char"/>
                            </w:pPr>
                          </w:p>
                          <w:p w14:paraId="31470AAD" w14:textId="77777777" w:rsidR="00483421" w:rsidRPr="000D4C52" w:rsidRDefault="00483421" w:rsidP="00141E95">
                            <w:pPr>
                              <w:pStyle w:val="ps1Char"/>
                            </w:pPr>
                          </w:p>
                          <w:p w14:paraId="0D715EA6" w14:textId="77777777" w:rsidR="00483421" w:rsidRPr="000D4C52" w:rsidRDefault="00483421" w:rsidP="00141E95">
                            <w:pPr>
                              <w:pStyle w:val="ps1Char"/>
                            </w:pPr>
                          </w:p>
                          <w:p w14:paraId="5148CAF0" w14:textId="77777777" w:rsidR="00483421" w:rsidRPr="000D4C52" w:rsidRDefault="00483421" w:rsidP="00141E95">
                            <w:pPr>
                              <w:pStyle w:val="ps1Char"/>
                            </w:pPr>
                          </w:p>
                          <w:p w14:paraId="709E41B6" w14:textId="77777777" w:rsidR="00483421" w:rsidRPr="000D4C52" w:rsidRDefault="00483421" w:rsidP="00141E95">
                            <w:pPr>
                              <w:pStyle w:val="ps1Char"/>
                            </w:pPr>
                          </w:p>
                          <w:p w14:paraId="024BCBDF" w14:textId="77777777" w:rsidR="00483421" w:rsidRPr="000D4C52" w:rsidRDefault="00483421" w:rsidP="00141E95">
                            <w:pPr>
                              <w:pStyle w:val="ps1Char"/>
                            </w:pPr>
                          </w:p>
                          <w:p w14:paraId="30D8DB17" w14:textId="77777777" w:rsidR="00483421" w:rsidRPr="000D4C52" w:rsidRDefault="00483421" w:rsidP="00141E95">
                            <w:pPr>
                              <w:pStyle w:val="ps1Char"/>
                            </w:pPr>
                          </w:p>
                          <w:p w14:paraId="0A59DA3A" w14:textId="77777777" w:rsidR="00483421" w:rsidRPr="000D4C52" w:rsidRDefault="00483421" w:rsidP="00141E95">
                            <w:pPr>
                              <w:pStyle w:val="ps1Char"/>
                            </w:pPr>
                          </w:p>
                          <w:p w14:paraId="34159785" w14:textId="77777777" w:rsidR="00483421" w:rsidRPr="000D4C52" w:rsidRDefault="00483421" w:rsidP="00141E95">
                            <w:pPr>
                              <w:pStyle w:val="ps1Char"/>
                            </w:pPr>
                          </w:p>
                          <w:p w14:paraId="3B62A8DA" w14:textId="77777777" w:rsidR="00483421" w:rsidRPr="000D4C52" w:rsidRDefault="00483421" w:rsidP="00141E95">
                            <w:pPr>
                              <w:pStyle w:val="ps1Char"/>
                            </w:pPr>
                          </w:p>
                          <w:p w14:paraId="52F47D60" w14:textId="77777777" w:rsidR="00483421" w:rsidRPr="000D4C52" w:rsidRDefault="00483421" w:rsidP="00141E95">
                            <w:pPr>
                              <w:pStyle w:val="ps1Char"/>
                            </w:pPr>
                          </w:p>
                          <w:p w14:paraId="087A9EF9" w14:textId="77777777" w:rsidR="00483421" w:rsidRPr="000D4C52" w:rsidRDefault="00483421" w:rsidP="00141E95">
                            <w:pPr>
                              <w:pStyle w:val="ps1Char"/>
                            </w:pPr>
                          </w:p>
                          <w:p w14:paraId="63317ACA" w14:textId="77777777" w:rsidR="00483421" w:rsidRPr="000D4C52" w:rsidRDefault="00483421" w:rsidP="00141E95">
                            <w:pPr>
                              <w:pStyle w:val="ps1Char"/>
                            </w:pPr>
                          </w:p>
                          <w:p w14:paraId="7C408A65" w14:textId="77777777" w:rsidR="00483421" w:rsidRPr="000D4C52" w:rsidRDefault="00483421" w:rsidP="00141E95">
                            <w:pPr>
                              <w:pStyle w:val="ps1Char"/>
                            </w:pPr>
                          </w:p>
                          <w:p w14:paraId="530A3DED" w14:textId="77777777" w:rsidR="00483421" w:rsidRPr="000D4C52" w:rsidRDefault="00483421" w:rsidP="00141E95">
                            <w:pPr>
                              <w:pStyle w:val="ps1Char"/>
                            </w:pPr>
                          </w:p>
                          <w:p w14:paraId="4AF6830A" w14:textId="77777777" w:rsidR="00483421" w:rsidRPr="000D4C52" w:rsidRDefault="00483421" w:rsidP="00141E95">
                            <w:pPr>
                              <w:pStyle w:val="ps1Char"/>
                            </w:pPr>
                          </w:p>
                          <w:p w14:paraId="6E0DFD95" w14:textId="77777777" w:rsidR="00483421" w:rsidRPr="000D4C52" w:rsidRDefault="00483421" w:rsidP="00141E95">
                            <w:pPr>
                              <w:pStyle w:val="ps1Char"/>
                            </w:pPr>
                          </w:p>
                          <w:p w14:paraId="29C62D00" w14:textId="77777777" w:rsidR="00483421" w:rsidRPr="000D4C52" w:rsidRDefault="00483421" w:rsidP="00141E95">
                            <w:pPr>
                              <w:pStyle w:val="ps1Char"/>
                            </w:pPr>
                          </w:p>
                          <w:p w14:paraId="32B913D2" w14:textId="77777777" w:rsidR="00483421" w:rsidRPr="000D4C52" w:rsidRDefault="00483421" w:rsidP="00141E95">
                            <w:pPr>
                              <w:pStyle w:val="ps1Char"/>
                            </w:pPr>
                          </w:p>
                          <w:p w14:paraId="013A2953" w14:textId="77777777" w:rsidR="00483421" w:rsidRPr="000D4C52" w:rsidRDefault="00483421" w:rsidP="00141E95">
                            <w:pPr>
                              <w:pStyle w:val="ps1Char"/>
                            </w:pPr>
                          </w:p>
                          <w:p w14:paraId="2F4FF3F3" w14:textId="77777777" w:rsidR="00483421" w:rsidRPr="000D4C52" w:rsidRDefault="00483421" w:rsidP="00141E95">
                            <w:pPr>
                              <w:pStyle w:val="ps1Char"/>
                            </w:pPr>
                          </w:p>
                          <w:p w14:paraId="294E7DDB" w14:textId="77777777" w:rsidR="00483421" w:rsidRPr="000D4C52" w:rsidRDefault="00483421" w:rsidP="00141E95">
                            <w:pPr>
                              <w:pStyle w:val="ps1Char"/>
                            </w:pPr>
                          </w:p>
                          <w:p w14:paraId="433F11F6" w14:textId="77777777" w:rsidR="00483421" w:rsidRPr="000D4C52" w:rsidRDefault="00483421" w:rsidP="00141E95">
                            <w:pPr>
                              <w:pStyle w:val="ps1Char"/>
                            </w:pPr>
                          </w:p>
                          <w:p w14:paraId="65A0F2ED" w14:textId="77777777" w:rsidR="00483421" w:rsidRPr="000D4C52" w:rsidRDefault="00483421" w:rsidP="00141E95">
                            <w:pPr>
                              <w:pStyle w:val="ps1Char"/>
                            </w:pPr>
                          </w:p>
                          <w:p w14:paraId="6A946D79" w14:textId="77777777" w:rsidR="00483421" w:rsidRPr="000D4C52" w:rsidRDefault="00483421" w:rsidP="00141E95">
                            <w:pPr>
                              <w:pStyle w:val="ps1Char"/>
                            </w:pPr>
                          </w:p>
                          <w:p w14:paraId="5B38B311" w14:textId="77777777" w:rsidR="00483421" w:rsidRPr="000D4C52" w:rsidRDefault="00483421" w:rsidP="00141E95">
                            <w:pPr>
                              <w:pStyle w:val="ps1Char"/>
                            </w:pPr>
                          </w:p>
                          <w:p w14:paraId="293A7389" w14:textId="77777777" w:rsidR="00483421" w:rsidRPr="000D4C52" w:rsidRDefault="00483421" w:rsidP="00141E95">
                            <w:pPr>
                              <w:pStyle w:val="ps1Char"/>
                            </w:pPr>
                          </w:p>
                          <w:p w14:paraId="426F18E0" w14:textId="77777777" w:rsidR="00483421" w:rsidRPr="000D4C52" w:rsidRDefault="00483421" w:rsidP="00141E95">
                            <w:pPr>
                              <w:pStyle w:val="ps1Char"/>
                            </w:pPr>
                          </w:p>
                          <w:p w14:paraId="3B1A1581" w14:textId="77777777" w:rsidR="00483421" w:rsidRPr="000D4C52" w:rsidRDefault="00483421" w:rsidP="00141E95">
                            <w:pPr>
                              <w:pStyle w:val="ps1Char"/>
                            </w:pPr>
                          </w:p>
                          <w:p w14:paraId="72B7BE51" w14:textId="77777777" w:rsidR="00483421" w:rsidRPr="000D4C52" w:rsidRDefault="00483421" w:rsidP="00141E95">
                            <w:pPr>
                              <w:pStyle w:val="ps1Char"/>
                            </w:pPr>
                          </w:p>
                          <w:p w14:paraId="0E0D1C12" w14:textId="77777777" w:rsidR="00483421" w:rsidRPr="000D4C52" w:rsidRDefault="00483421" w:rsidP="00141E95">
                            <w:pPr>
                              <w:pStyle w:val="ps1Char"/>
                            </w:pPr>
                          </w:p>
                          <w:p w14:paraId="27FA8EB8" w14:textId="77777777" w:rsidR="00483421" w:rsidRPr="000D4C52" w:rsidRDefault="00483421" w:rsidP="00141E95">
                            <w:pPr>
                              <w:pStyle w:val="ps1Char"/>
                            </w:pPr>
                          </w:p>
                          <w:p w14:paraId="5241FAD1" w14:textId="77777777" w:rsidR="00483421" w:rsidRPr="000D4C52" w:rsidRDefault="00483421" w:rsidP="00141E95">
                            <w:pPr>
                              <w:pStyle w:val="ps1Char"/>
                            </w:pPr>
                          </w:p>
                          <w:p w14:paraId="483FF2D3" w14:textId="77777777" w:rsidR="00483421" w:rsidRPr="000D4C52" w:rsidRDefault="00483421" w:rsidP="00141E95">
                            <w:pPr>
                              <w:pStyle w:val="ps1Char"/>
                            </w:pPr>
                          </w:p>
                          <w:p w14:paraId="58536CC1" w14:textId="77777777" w:rsidR="00483421" w:rsidRPr="000D4C52" w:rsidRDefault="00483421" w:rsidP="00141E95">
                            <w:pPr>
                              <w:pStyle w:val="ps1Char"/>
                            </w:pPr>
                          </w:p>
                          <w:p w14:paraId="13801BBB" w14:textId="77777777" w:rsidR="00483421" w:rsidRPr="000D4C52" w:rsidRDefault="00483421" w:rsidP="00141E95">
                            <w:pPr>
                              <w:pStyle w:val="ps1Char"/>
                            </w:pPr>
                          </w:p>
                          <w:p w14:paraId="34B492D3" w14:textId="77777777" w:rsidR="00483421" w:rsidRPr="000D4C52" w:rsidRDefault="00483421" w:rsidP="00141E95">
                            <w:pPr>
                              <w:pStyle w:val="ps1Char"/>
                            </w:pPr>
                          </w:p>
                          <w:p w14:paraId="0E7183D8" w14:textId="77777777" w:rsidR="00483421" w:rsidRPr="000D4C52" w:rsidRDefault="00483421" w:rsidP="00141E95">
                            <w:pPr>
                              <w:pStyle w:val="ps1Char"/>
                            </w:pPr>
                          </w:p>
                          <w:p w14:paraId="33DBAB1E" w14:textId="77777777" w:rsidR="00483421" w:rsidRPr="000D4C52" w:rsidRDefault="00483421" w:rsidP="00141E95">
                            <w:pPr>
                              <w:pStyle w:val="ps1Char"/>
                            </w:pPr>
                          </w:p>
                          <w:p w14:paraId="0D4079D7" w14:textId="77777777" w:rsidR="00483421" w:rsidRPr="000D4C52" w:rsidRDefault="00483421" w:rsidP="00141E95">
                            <w:pPr>
                              <w:pStyle w:val="ps1Char"/>
                            </w:pPr>
                          </w:p>
                          <w:p w14:paraId="7D8EDBB5" w14:textId="77777777" w:rsidR="00483421" w:rsidRPr="000D4C52" w:rsidRDefault="00483421" w:rsidP="00141E95">
                            <w:pPr>
                              <w:pStyle w:val="ps1Char"/>
                            </w:pPr>
                          </w:p>
                          <w:p w14:paraId="6C8FAE34" w14:textId="77777777" w:rsidR="00483421" w:rsidRPr="000D4C52" w:rsidRDefault="00483421" w:rsidP="00141E95">
                            <w:pPr>
                              <w:pStyle w:val="ps1Char"/>
                            </w:pPr>
                          </w:p>
                          <w:p w14:paraId="5F1B000B" w14:textId="77777777" w:rsidR="00483421" w:rsidRPr="000D4C52" w:rsidRDefault="00483421" w:rsidP="00141E95">
                            <w:pPr>
                              <w:pStyle w:val="ps1Char"/>
                            </w:pPr>
                          </w:p>
                          <w:p w14:paraId="29DD8947" w14:textId="77777777" w:rsidR="00483421" w:rsidRPr="000D4C52" w:rsidRDefault="00483421" w:rsidP="00141E95">
                            <w:pPr>
                              <w:pStyle w:val="ps1Char"/>
                            </w:pPr>
                          </w:p>
                          <w:p w14:paraId="32E8361F" w14:textId="77777777" w:rsidR="00483421" w:rsidRPr="000D4C52" w:rsidRDefault="00483421" w:rsidP="00141E95">
                            <w:pPr>
                              <w:pStyle w:val="ps1Char"/>
                            </w:pPr>
                          </w:p>
                          <w:p w14:paraId="11710820" w14:textId="77777777" w:rsidR="00483421" w:rsidRPr="000D4C52" w:rsidRDefault="00483421" w:rsidP="00141E95">
                            <w:pPr>
                              <w:pStyle w:val="ps1Char"/>
                            </w:pPr>
                          </w:p>
                          <w:p w14:paraId="38516454" w14:textId="77777777" w:rsidR="00483421" w:rsidRPr="000D4C52" w:rsidRDefault="00483421" w:rsidP="00141E95">
                            <w:pPr>
                              <w:pStyle w:val="ps1Char"/>
                            </w:pPr>
                          </w:p>
                          <w:p w14:paraId="2582C6E7" w14:textId="77777777" w:rsidR="00483421" w:rsidRPr="000D4C52" w:rsidRDefault="00483421" w:rsidP="00141E95">
                            <w:pPr>
                              <w:pStyle w:val="ps1Char"/>
                            </w:pPr>
                          </w:p>
                          <w:p w14:paraId="25156456" w14:textId="77777777" w:rsidR="00483421" w:rsidRPr="000D4C52" w:rsidRDefault="00483421" w:rsidP="00141E95">
                            <w:pPr>
                              <w:pStyle w:val="ps1Char"/>
                            </w:pPr>
                          </w:p>
                          <w:p w14:paraId="40B6F79B" w14:textId="77777777" w:rsidR="00483421" w:rsidRPr="000D4C52" w:rsidRDefault="00483421" w:rsidP="00141E95">
                            <w:pPr>
                              <w:pStyle w:val="ps1Char"/>
                            </w:pPr>
                          </w:p>
                          <w:p w14:paraId="4645D045" w14:textId="77777777" w:rsidR="00483421" w:rsidRPr="000D4C52" w:rsidRDefault="00483421" w:rsidP="00141E95">
                            <w:pPr>
                              <w:pStyle w:val="ps1Char"/>
                            </w:pPr>
                          </w:p>
                          <w:p w14:paraId="7F53D488" w14:textId="77777777" w:rsidR="00483421" w:rsidRPr="000D4C52" w:rsidRDefault="00483421" w:rsidP="00141E95">
                            <w:pPr>
                              <w:pStyle w:val="ps1Char"/>
                            </w:pPr>
                          </w:p>
                          <w:p w14:paraId="4E0D7412" w14:textId="77777777" w:rsidR="00483421" w:rsidRPr="000D4C52" w:rsidRDefault="00483421" w:rsidP="00141E95">
                            <w:pPr>
                              <w:pStyle w:val="ps1Char"/>
                            </w:pPr>
                          </w:p>
                          <w:p w14:paraId="752AAA62" w14:textId="77777777" w:rsidR="00483421" w:rsidRPr="000D4C52" w:rsidRDefault="00483421" w:rsidP="00141E95">
                            <w:pPr>
                              <w:pStyle w:val="ps1Char"/>
                            </w:pPr>
                          </w:p>
                          <w:p w14:paraId="00D75543" w14:textId="77777777" w:rsidR="00483421" w:rsidRPr="000D4C52" w:rsidRDefault="00483421" w:rsidP="00141E95">
                            <w:pPr>
                              <w:pStyle w:val="ps1Char"/>
                            </w:pPr>
                          </w:p>
                          <w:p w14:paraId="5FEE8EEE" w14:textId="77777777" w:rsidR="00483421" w:rsidRPr="000D4C52" w:rsidRDefault="00483421" w:rsidP="00141E95">
                            <w:pPr>
                              <w:pStyle w:val="ps1Char"/>
                            </w:pPr>
                          </w:p>
                          <w:p w14:paraId="5DEE2504" w14:textId="77777777" w:rsidR="00483421" w:rsidRPr="000D4C52" w:rsidRDefault="00483421" w:rsidP="00141E95">
                            <w:pPr>
                              <w:pStyle w:val="ps1Char"/>
                            </w:pPr>
                          </w:p>
                          <w:p w14:paraId="140EE69E" w14:textId="77777777" w:rsidR="00483421" w:rsidRPr="000D4C52" w:rsidRDefault="00483421" w:rsidP="00141E95">
                            <w:pPr>
                              <w:pStyle w:val="ps1Char"/>
                            </w:pPr>
                          </w:p>
                          <w:p w14:paraId="1AB1FEE9" w14:textId="77777777" w:rsidR="00483421" w:rsidRPr="000D4C52" w:rsidRDefault="00483421" w:rsidP="00141E95">
                            <w:pPr>
                              <w:pStyle w:val="ps1Char"/>
                            </w:pPr>
                          </w:p>
                          <w:p w14:paraId="398CFD5F" w14:textId="77777777" w:rsidR="00483421" w:rsidRPr="000D4C52" w:rsidRDefault="00483421" w:rsidP="00141E95">
                            <w:pPr>
                              <w:pStyle w:val="ps1Char"/>
                            </w:pPr>
                          </w:p>
                          <w:p w14:paraId="70E0FF59" w14:textId="77777777" w:rsidR="00483421" w:rsidRPr="000D4C52" w:rsidRDefault="00483421" w:rsidP="00141E95">
                            <w:pPr>
                              <w:pStyle w:val="ps1Char"/>
                            </w:pPr>
                          </w:p>
                          <w:p w14:paraId="02B0F15F" w14:textId="77777777" w:rsidR="00483421" w:rsidRPr="000D4C52" w:rsidRDefault="00483421" w:rsidP="00141E95">
                            <w:pPr>
                              <w:pStyle w:val="ps1Char"/>
                            </w:pPr>
                          </w:p>
                          <w:p w14:paraId="59287CB0" w14:textId="77777777" w:rsidR="00483421" w:rsidRPr="000D4C52" w:rsidRDefault="00483421" w:rsidP="00141E95">
                            <w:pPr>
                              <w:pStyle w:val="ps1Char"/>
                            </w:pPr>
                          </w:p>
                          <w:p w14:paraId="0144481B" w14:textId="77777777" w:rsidR="00483421" w:rsidRPr="000D4C52" w:rsidRDefault="00483421" w:rsidP="00141E95">
                            <w:pPr>
                              <w:pStyle w:val="ps1Char"/>
                            </w:pPr>
                          </w:p>
                          <w:p w14:paraId="338EE7F6" w14:textId="77777777" w:rsidR="00483421" w:rsidRPr="000D4C52" w:rsidRDefault="00483421" w:rsidP="00141E95">
                            <w:pPr>
                              <w:pStyle w:val="ps1Char"/>
                            </w:pPr>
                          </w:p>
                          <w:p w14:paraId="0C658C08" w14:textId="77777777" w:rsidR="00483421" w:rsidRPr="000D4C52" w:rsidRDefault="00483421" w:rsidP="00141E95">
                            <w:pPr>
                              <w:pStyle w:val="ps1Char"/>
                            </w:pPr>
                          </w:p>
                          <w:p w14:paraId="2EB9CEB6" w14:textId="77777777" w:rsidR="00483421" w:rsidRPr="000D4C52" w:rsidRDefault="00483421" w:rsidP="00141E95">
                            <w:pPr>
                              <w:pStyle w:val="ps1Char"/>
                            </w:pPr>
                          </w:p>
                          <w:p w14:paraId="293BD600" w14:textId="77777777" w:rsidR="00483421" w:rsidRPr="000D4C52" w:rsidRDefault="00483421" w:rsidP="00141E95">
                            <w:pPr>
                              <w:pStyle w:val="ps1Char"/>
                            </w:pPr>
                          </w:p>
                          <w:p w14:paraId="778D90D5" w14:textId="77777777" w:rsidR="00483421" w:rsidRPr="000D4C52" w:rsidRDefault="00483421" w:rsidP="00141E95">
                            <w:pPr>
                              <w:pStyle w:val="ps1Char"/>
                            </w:pPr>
                          </w:p>
                          <w:p w14:paraId="0CFA20DF" w14:textId="77777777" w:rsidR="00483421" w:rsidRPr="000D4C52" w:rsidRDefault="00483421" w:rsidP="00141E95">
                            <w:pPr>
                              <w:pStyle w:val="ps1Char"/>
                            </w:pPr>
                          </w:p>
                          <w:p w14:paraId="72CBD304" w14:textId="77777777" w:rsidR="00483421" w:rsidRPr="000D4C52" w:rsidRDefault="00483421" w:rsidP="00141E95">
                            <w:pPr>
                              <w:pStyle w:val="ps1Char"/>
                            </w:pPr>
                          </w:p>
                          <w:p w14:paraId="106B2FA6" w14:textId="77777777" w:rsidR="00483421" w:rsidRPr="000D4C52" w:rsidRDefault="00483421" w:rsidP="00141E95">
                            <w:pPr>
                              <w:pStyle w:val="ps1Char"/>
                            </w:pPr>
                          </w:p>
                          <w:p w14:paraId="7B0FBC0F" w14:textId="77777777" w:rsidR="00483421" w:rsidRPr="000D4C52" w:rsidRDefault="00483421" w:rsidP="00141E95">
                            <w:pPr>
                              <w:pStyle w:val="ps1Char"/>
                            </w:pPr>
                          </w:p>
                          <w:p w14:paraId="25AE739A" w14:textId="77777777" w:rsidR="00483421" w:rsidRPr="000D4C52" w:rsidRDefault="00483421" w:rsidP="00141E95">
                            <w:pPr>
                              <w:pStyle w:val="ps1Char"/>
                            </w:pPr>
                          </w:p>
                          <w:p w14:paraId="3095A101" w14:textId="77777777" w:rsidR="00483421" w:rsidRPr="000D4C52" w:rsidRDefault="00483421" w:rsidP="00141E95">
                            <w:pPr>
                              <w:pStyle w:val="ps1Char"/>
                            </w:pPr>
                          </w:p>
                          <w:p w14:paraId="774E76D5" w14:textId="77777777" w:rsidR="00483421" w:rsidRPr="000D4C52" w:rsidRDefault="00483421" w:rsidP="00141E95">
                            <w:pPr>
                              <w:pStyle w:val="ps1Char"/>
                            </w:pPr>
                          </w:p>
                          <w:p w14:paraId="1831B08F" w14:textId="77777777" w:rsidR="00483421" w:rsidRPr="000D4C52" w:rsidRDefault="00483421" w:rsidP="00141E95">
                            <w:pPr>
                              <w:pStyle w:val="ps1Char"/>
                            </w:pPr>
                          </w:p>
                          <w:p w14:paraId="454F1612" w14:textId="77777777" w:rsidR="00483421" w:rsidRPr="000D4C52" w:rsidRDefault="00483421" w:rsidP="00141E95">
                            <w:pPr>
                              <w:pStyle w:val="ps1Char"/>
                            </w:pPr>
                          </w:p>
                          <w:p w14:paraId="060E8C41" w14:textId="77777777" w:rsidR="00483421" w:rsidRPr="000D4C52" w:rsidRDefault="00483421" w:rsidP="00141E95">
                            <w:pPr>
                              <w:pStyle w:val="ps1Char"/>
                            </w:pPr>
                          </w:p>
                          <w:p w14:paraId="772759AD" w14:textId="77777777" w:rsidR="00483421" w:rsidRPr="000D4C52" w:rsidRDefault="00483421" w:rsidP="00141E95">
                            <w:pPr>
                              <w:pStyle w:val="ps1Char"/>
                            </w:pPr>
                          </w:p>
                          <w:p w14:paraId="3BA8274D" w14:textId="77777777" w:rsidR="00483421" w:rsidRPr="000D4C52" w:rsidRDefault="00483421" w:rsidP="00141E95">
                            <w:pPr>
                              <w:pStyle w:val="ps1Char"/>
                            </w:pPr>
                          </w:p>
                          <w:p w14:paraId="3CF88CB7" w14:textId="77777777" w:rsidR="00483421" w:rsidRPr="000D4C52" w:rsidRDefault="00483421" w:rsidP="00141E95">
                            <w:pPr>
                              <w:pStyle w:val="ps1Char"/>
                            </w:pPr>
                          </w:p>
                          <w:p w14:paraId="263B16DB" w14:textId="77777777" w:rsidR="00483421" w:rsidRPr="000D4C52" w:rsidRDefault="00483421" w:rsidP="00141E95">
                            <w:pPr>
                              <w:pStyle w:val="ps1Char"/>
                            </w:pPr>
                          </w:p>
                          <w:p w14:paraId="43E8A93F" w14:textId="77777777" w:rsidR="00483421" w:rsidRPr="000D4C52" w:rsidRDefault="00483421" w:rsidP="00141E95">
                            <w:pPr>
                              <w:pStyle w:val="ps1Char"/>
                            </w:pPr>
                          </w:p>
                          <w:p w14:paraId="4FB1BFFC" w14:textId="77777777" w:rsidR="00483421" w:rsidRPr="000D4C52" w:rsidRDefault="00483421" w:rsidP="00141E95">
                            <w:pPr>
                              <w:pStyle w:val="ps1Char"/>
                            </w:pPr>
                          </w:p>
                          <w:p w14:paraId="711F082D" w14:textId="77777777" w:rsidR="00483421" w:rsidRPr="000D4C52" w:rsidRDefault="00483421" w:rsidP="00141E95">
                            <w:pPr>
                              <w:pStyle w:val="ps1Char"/>
                            </w:pPr>
                          </w:p>
                          <w:p w14:paraId="4E899A30" w14:textId="77777777" w:rsidR="00483421" w:rsidRPr="000D4C52" w:rsidRDefault="00483421" w:rsidP="00141E95">
                            <w:pPr>
                              <w:pStyle w:val="ps1Char"/>
                            </w:pPr>
                          </w:p>
                          <w:p w14:paraId="0FECF663" w14:textId="77777777" w:rsidR="00483421" w:rsidRPr="000D4C52" w:rsidRDefault="00483421" w:rsidP="00141E95">
                            <w:pPr>
                              <w:pStyle w:val="ps1Char"/>
                            </w:pPr>
                          </w:p>
                          <w:p w14:paraId="10B4EA5E" w14:textId="77777777" w:rsidR="00483421" w:rsidRPr="000D4C52" w:rsidRDefault="00483421" w:rsidP="00141E95">
                            <w:pPr>
                              <w:pStyle w:val="ps1Char"/>
                            </w:pPr>
                          </w:p>
                          <w:p w14:paraId="078FC6AF" w14:textId="77777777" w:rsidR="00483421" w:rsidRPr="000D4C52" w:rsidRDefault="00483421" w:rsidP="00141E95">
                            <w:pPr>
                              <w:pStyle w:val="ps1Char"/>
                            </w:pPr>
                          </w:p>
                          <w:p w14:paraId="31C5D355" w14:textId="77777777" w:rsidR="00483421" w:rsidRPr="000D4C52" w:rsidRDefault="00483421" w:rsidP="00141E95">
                            <w:pPr>
                              <w:pStyle w:val="ps1Char"/>
                            </w:pPr>
                          </w:p>
                          <w:p w14:paraId="0D4940B8" w14:textId="77777777" w:rsidR="00483421" w:rsidRPr="000D4C52" w:rsidRDefault="00483421" w:rsidP="00141E95">
                            <w:pPr>
                              <w:pStyle w:val="ps1Char"/>
                            </w:pPr>
                          </w:p>
                          <w:p w14:paraId="4E448858" w14:textId="77777777" w:rsidR="00483421" w:rsidRPr="000D4C52" w:rsidRDefault="00483421" w:rsidP="00141E95">
                            <w:pPr>
                              <w:pStyle w:val="ps1Char"/>
                            </w:pPr>
                          </w:p>
                          <w:p w14:paraId="362F65F8" w14:textId="77777777" w:rsidR="00483421" w:rsidRPr="000D4C52" w:rsidRDefault="00483421" w:rsidP="00141E95">
                            <w:pPr>
                              <w:pStyle w:val="ps1Char"/>
                            </w:pPr>
                          </w:p>
                          <w:p w14:paraId="5367B84E" w14:textId="77777777" w:rsidR="00483421" w:rsidRPr="000D4C52" w:rsidRDefault="00483421" w:rsidP="00141E95">
                            <w:pPr>
                              <w:pStyle w:val="ps1Char"/>
                            </w:pPr>
                          </w:p>
                          <w:p w14:paraId="4D1660AD" w14:textId="77777777" w:rsidR="00483421" w:rsidRPr="000D4C52" w:rsidRDefault="00483421" w:rsidP="00141E95">
                            <w:pPr>
                              <w:pStyle w:val="ps1Char"/>
                            </w:pPr>
                          </w:p>
                          <w:p w14:paraId="6E87AC9A" w14:textId="77777777" w:rsidR="00483421" w:rsidRPr="000D4C52" w:rsidRDefault="00483421" w:rsidP="00141E95">
                            <w:pPr>
                              <w:pStyle w:val="ps1Char"/>
                            </w:pPr>
                          </w:p>
                          <w:p w14:paraId="65F59564" w14:textId="77777777" w:rsidR="00483421" w:rsidRPr="000D4C52" w:rsidRDefault="00483421" w:rsidP="00141E95">
                            <w:pPr>
                              <w:pStyle w:val="ps1Char"/>
                            </w:pPr>
                          </w:p>
                          <w:p w14:paraId="19710A80" w14:textId="77777777" w:rsidR="00483421" w:rsidRPr="000D4C52" w:rsidRDefault="00483421" w:rsidP="00141E95">
                            <w:pPr>
                              <w:pStyle w:val="ps1Char"/>
                            </w:pPr>
                          </w:p>
                          <w:p w14:paraId="20AC9CEE" w14:textId="77777777" w:rsidR="00483421" w:rsidRPr="000D4C52" w:rsidRDefault="00483421" w:rsidP="00141E95">
                            <w:pPr>
                              <w:pStyle w:val="ps1Char"/>
                            </w:pPr>
                          </w:p>
                          <w:p w14:paraId="190D146E" w14:textId="77777777" w:rsidR="00483421" w:rsidRPr="000D4C52" w:rsidRDefault="00483421" w:rsidP="00141E95">
                            <w:pPr>
                              <w:pStyle w:val="ps1Char"/>
                            </w:pPr>
                          </w:p>
                          <w:p w14:paraId="25D57BC1" w14:textId="77777777" w:rsidR="00483421" w:rsidRPr="000D4C52" w:rsidRDefault="00483421" w:rsidP="00141E95">
                            <w:pPr>
                              <w:pStyle w:val="ps1Char"/>
                            </w:pPr>
                          </w:p>
                          <w:p w14:paraId="09F97302" w14:textId="77777777" w:rsidR="00483421" w:rsidRPr="000D4C52" w:rsidRDefault="00483421" w:rsidP="00141E95">
                            <w:pPr>
                              <w:pStyle w:val="ps1Char"/>
                            </w:pPr>
                          </w:p>
                          <w:p w14:paraId="41BDC9AD" w14:textId="77777777" w:rsidR="00483421" w:rsidRPr="000D4C52" w:rsidRDefault="00483421" w:rsidP="00141E95">
                            <w:pPr>
                              <w:pStyle w:val="ps1Char"/>
                            </w:pPr>
                          </w:p>
                          <w:p w14:paraId="28EEC34C" w14:textId="77777777" w:rsidR="00483421" w:rsidRPr="000D4C52" w:rsidRDefault="00483421" w:rsidP="00141E95">
                            <w:pPr>
                              <w:pStyle w:val="ps1Char"/>
                            </w:pPr>
                          </w:p>
                          <w:p w14:paraId="6AC6FF17" w14:textId="77777777" w:rsidR="00483421" w:rsidRPr="000D4C52" w:rsidRDefault="00483421" w:rsidP="00141E95">
                            <w:pPr>
                              <w:pStyle w:val="ps1Char"/>
                            </w:pPr>
                          </w:p>
                          <w:p w14:paraId="6F35164E" w14:textId="77777777" w:rsidR="00483421" w:rsidRPr="000D4C52" w:rsidRDefault="00483421" w:rsidP="00141E95">
                            <w:pPr>
                              <w:pStyle w:val="ps1Char"/>
                            </w:pPr>
                          </w:p>
                          <w:p w14:paraId="62A59F67" w14:textId="77777777" w:rsidR="00483421" w:rsidRPr="000D4C52" w:rsidRDefault="00483421" w:rsidP="00141E95">
                            <w:pPr>
                              <w:pStyle w:val="ps1Cha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0.4pt;margin-top:13pt;width:446.95pt;height:99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" strokecolor="white" strokeweight="1pt">
                <v:fill color2="#999" focus="100%" type="gradient"/>
                <v:shadow on="t" color="#7f7f7f" opacity=".5" offset="1pt"/>
                <v:textbox>
                  <w:txbxContent>
                    <w:p w:rsidR="00483421" w:rsidRPr="000D4C52" w:rsidRDefault="00483421" w:rsidP="000D4C52">
                      <w:pPr>
                        <w:spacing w:line="276" w:lineRule="auto"/>
                        <w:jc w:val="center"/>
                        <w:rPr>
                          <w:rFonts w:ascii="Cambria" w:hAnsi="Cambria" w:cs="Andalus"/>
                          <w:b/>
                          <w:bCs/>
                          <w:sz w:val="48"/>
                          <w:szCs w:val="48"/>
                          <w:u w:val="single"/>
                          <w:lang w:val="fr-FR"/>
                        </w:rPr>
                      </w:pPr>
                      <w:r w:rsidRPr="000D4C52">
                        <w:rPr>
                          <w:rFonts w:ascii="Cambria" w:hAnsi="Cambria" w:cs="Andalus"/>
                          <w:b/>
                          <w:bCs/>
                          <w:sz w:val="48"/>
                          <w:szCs w:val="48"/>
                          <w:u w:val="single"/>
                          <w:lang w:val="fr-FR"/>
                        </w:rPr>
                        <w:t>Cour</w:t>
                      </w:r>
                      <w:r w:rsidRPr="000D4C52">
                        <w:rPr>
                          <w:rFonts w:ascii="Cambria" w:hAnsi="Cambria" w:cs="Andalus"/>
                          <w:b/>
                          <w:bCs/>
                          <w:spacing w:val="1"/>
                          <w:sz w:val="48"/>
                          <w:szCs w:val="48"/>
                          <w:u w:val="single"/>
                          <w:lang w:val="fr-FR"/>
                        </w:rPr>
                        <w:t>s</w:t>
                      </w:r>
                      <w:r w:rsidRPr="000D4C52">
                        <w:rPr>
                          <w:rFonts w:ascii="Cambria" w:hAnsi="Cambria" w:cs="Andalus"/>
                          <w:b/>
                          <w:bCs/>
                          <w:sz w:val="48"/>
                          <w:szCs w:val="48"/>
                          <w:u w:val="single"/>
                          <w:lang w:val="fr-FR"/>
                        </w:rPr>
                        <w:t xml:space="preserve">e Syllabus </w:t>
                      </w:r>
                    </w:p>
                    <w:p w:rsidR="00483421" w:rsidRPr="000D4C52" w:rsidRDefault="00483421" w:rsidP="000D4C52">
                      <w:pPr>
                        <w:spacing w:line="276" w:lineRule="auto"/>
                        <w:jc w:val="center"/>
                        <w:rPr>
                          <w:rFonts w:ascii="Cambria" w:hAnsi="Cambria" w:cs="Andalus"/>
                          <w:b/>
                          <w:bCs/>
                          <w:sz w:val="36"/>
                          <w:szCs w:val="36"/>
                          <w:u w:val="single"/>
                        </w:rPr>
                      </w:pPr>
                      <w:r w:rsidRPr="000D4C52">
                        <w:rPr>
                          <w:rFonts w:ascii="Cambria" w:hAnsi="Cambria" w:cs="Andalus"/>
                          <w:b/>
                          <w:bCs/>
                          <w:i/>
                          <w:iCs/>
                          <w:sz w:val="36"/>
                          <w:szCs w:val="36"/>
                          <w:u w:val="single"/>
                        </w:rPr>
                        <w:t>According to JORDAN National Qualification Framework (JNQF)</w:t>
                      </w: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p w:rsidR="00483421" w:rsidRPr="000D4C52" w:rsidRDefault="00483421" w:rsidP="00141E95">
                      <w:pPr>
                        <w:pStyle w:val="ps1Char"/>
                      </w:pPr>
                    </w:p>
                  </w:txbxContent>
                </v:textbox>
                <w10:wrap anchorx="margin"/>
              </v:shape>
            </w:pict>
          </mc:Fallback>
        </mc:AlternateContent>
      </w:r>
    </w:p>
    <w:p w14:paraId="5E60418B" w14:textId="77777777" w:rsidR="00B32278" w:rsidRPr="00B32278" w:rsidRDefault="00B32278" w:rsidP="00B32278">
      <w:pPr>
        <w:pStyle w:val="ps2"/>
        <w:tabs>
          <w:tab w:val="clear" w:pos="576"/>
          <w:tab w:val="left" w:pos="0"/>
        </w:tabs>
        <w:spacing w:before="120" w:after="120" w:line="240" w:lineRule="auto"/>
      </w:pPr>
    </w:p>
    <w:p w14:paraId="2DBF5E85" w14:textId="77777777" w:rsidR="00B32278" w:rsidRPr="00B32278" w:rsidRDefault="00B32278" w:rsidP="00B32278"/>
    <w:p w14:paraId="2199D2CF" w14:textId="77777777" w:rsidR="00B32278" w:rsidRPr="00B32278" w:rsidRDefault="00B32278" w:rsidP="00B32278"/>
    <w:p w14:paraId="25391569" w14:textId="77777777" w:rsidR="00B32278" w:rsidRPr="00B32278" w:rsidRDefault="00B32278" w:rsidP="00B32278"/>
    <w:p w14:paraId="19F71831" w14:textId="77777777" w:rsidR="00B32278" w:rsidRPr="00B32278" w:rsidRDefault="00B32278" w:rsidP="00B32278"/>
    <w:p w14:paraId="3767C85F" w14:textId="77777777" w:rsidR="00B32278" w:rsidRPr="00B32278" w:rsidRDefault="00B32278" w:rsidP="00B32278"/>
    <w:p w14:paraId="237EC3AC" w14:textId="77777777" w:rsidR="00B32278" w:rsidRPr="00B32278" w:rsidRDefault="00B32278" w:rsidP="00B32278"/>
    <w:p w14:paraId="51256B2F" w14:textId="77777777" w:rsidR="00B32278" w:rsidRPr="00B32278" w:rsidRDefault="00B32278" w:rsidP="00B32278"/>
    <w:p w14:paraId="238DD1C7" w14:textId="77777777" w:rsidR="00B32278" w:rsidRPr="00B32278" w:rsidRDefault="00B32278" w:rsidP="00B32278"/>
    <w:p w14:paraId="12B581C2" w14:textId="77777777" w:rsidR="00B32278" w:rsidRPr="00B32278" w:rsidRDefault="00B32278" w:rsidP="00B32278"/>
    <w:p w14:paraId="583FA75F" w14:textId="77777777" w:rsidR="00B32278" w:rsidRPr="00B32278" w:rsidRDefault="00FB4BCE" w:rsidP="00B32278">
      <w:r>
        <w:rPr>
          <w:noProof/>
          <w:sz w:val="32"/>
          <w:szCs w:val="32"/>
          <w:lang w:val="en-US"/>
        </w:rPr>
        <mc:AlternateContent>
          <mc:Choice Requires="wps">
            <w:drawing>
              <wp:anchor distT="0" distB="0" distL="114300" distR="114300" simplePos="0" relativeHeight="251658240" behindDoc="0" locked="0" layoutInCell="1" allowOverlap="1" wp14:anchorId="54BA664B" wp14:editId="0DF340E4">
                <wp:simplePos x="0" y="0"/>
                <wp:positionH relativeFrom="column">
                  <wp:posOffset>59055</wp:posOffset>
                </wp:positionH>
                <wp:positionV relativeFrom="paragraph">
                  <wp:posOffset>4445</wp:posOffset>
                </wp:positionV>
                <wp:extent cx="6254115" cy="704850"/>
                <wp:effectExtent l="0" t="0" r="13335" b="38100"/>
                <wp:wrapNone/>
                <wp:docPr id="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4115" cy="704850"/>
                        </a:xfrm>
                        <a:prstGeom prst="rect">
                          <a:avLst/>
                        </a:prstGeom>
                        <a:gradFill rotWithShape="0">
                          <a:gsLst>
                            <a:gs pos="0">
                              <a:srgbClr val="FFFFFF"/>
                            </a:gs>
                            <a:gs pos="100000">
                              <a:srgbClr val="999999"/>
                            </a:gs>
                          </a:gsLst>
                          <a:lin ang="5400000" scaled="1"/>
                        </a:gradFill>
                        <a:ln w="12700">
                          <a:solidFill>
                            <a:srgbClr val="FFFFFF"/>
                          </a:solidFill>
                          <a:miter lim="800000"/>
                          <a:headEnd/>
                          <a:tailEnd/>
                        </a:ln>
                        <a:effectLst>
                          <a:outerShdw dist="28398" dir="3806097" algn="ctr" rotWithShape="0">
                            <a:srgbClr val="7F7F7F">
                              <a:alpha val="50000"/>
                            </a:srgbClr>
                          </a:outerShdw>
                        </a:effectLst>
                      </wps:spPr>
                      <wps:txbx>
                        <w:txbxContent>
                          <w:p w14:paraId="032FCB30" w14:textId="77777777" w:rsidR="00483421" w:rsidRPr="00031910" w:rsidRDefault="00483421" w:rsidP="00B4140C">
                            <w:pPr>
                              <w:rPr>
                                <w:rFonts w:ascii="Cambria" w:hAnsi="Cambria" w:cs="Andalus"/>
                                <w:b/>
                                <w:bCs/>
                                <w:sz w:val="40"/>
                                <w:szCs w:val="40"/>
                              </w:rPr>
                            </w:pPr>
                            <w:r w:rsidRPr="00AF556A">
                              <w:rPr>
                                <w:rFonts w:ascii="Cambria" w:hAnsi="Cambria" w:cs="Andalus"/>
                                <w:b/>
                                <w:bCs/>
                                <w:sz w:val="40"/>
                                <w:szCs w:val="40"/>
                                <w:u w:val="single"/>
                              </w:rPr>
                              <w:t>Cour</w:t>
                            </w:r>
                            <w:r w:rsidRPr="00AF556A">
                              <w:rPr>
                                <w:rFonts w:ascii="Cambria" w:hAnsi="Cambria" w:cs="Andalus"/>
                                <w:b/>
                                <w:bCs/>
                                <w:spacing w:val="1"/>
                                <w:sz w:val="40"/>
                                <w:szCs w:val="40"/>
                                <w:u w:val="single"/>
                              </w:rPr>
                              <w:t>s</w:t>
                            </w:r>
                            <w:r w:rsidRPr="00AF556A">
                              <w:rPr>
                                <w:rFonts w:ascii="Cambria" w:hAnsi="Cambria" w:cs="Andalus"/>
                                <w:b/>
                                <w:bCs/>
                                <w:sz w:val="40"/>
                                <w:szCs w:val="40"/>
                                <w:u w:val="single"/>
                              </w:rPr>
                              <w:t>e Name</w:t>
                            </w:r>
                            <w:r w:rsidRPr="00AF556A">
                              <w:rPr>
                                <w:rFonts w:ascii="Cambria" w:hAnsi="Cambria" w:cs="Andalus"/>
                                <w:b/>
                                <w:bCs/>
                                <w:sz w:val="40"/>
                                <w:szCs w:val="40"/>
                              </w:rPr>
                              <w:t xml:space="preserve">: </w:t>
                            </w:r>
                            <w:r w:rsidR="00031910">
                              <w:rPr>
                                <w:rFonts w:ascii="Cambria" w:hAnsi="Cambria" w:cs="Andalus"/>
                                <w:b/>
                                <w:bCs/>
                                <w:sz w:val="40"/>
                                <w:szCs w:val="40"/>
                              </w:rPr>
                              <w:t>20</w:t>
                            </w:r>
                            <w:r w:rsidR="00031910" w:rsidRPr="00031910">
                              <w:rPr>
                                <w:rFonts w:ascii="Cambria" w:hAnsi="Cambria" w:cs="Andalus"/>
                                <w:b/>
                                <w:bCs/>
                                <w:sz w:val="40"/>
                                <w:szCs w:val="40"/>
                                <w:vertAlign w:val="superscript"/>
                              </w:rPr>
                              <w:t>th</w:t>
                            </w:r>
                            <w:r w:rsidR="00031910">
                              <w:rPr>
                                <w:rFonts w:ascii="Cambria" w:hAnsi="Cambria" w:cs="Andalus"/>
                                <w:b/>
                                <w:bCs/>
                                <w:sz w:val="40"/>
                                <w:szCs w:val="40"/>
                              </w:rPr>
                              <w:t>-Century American Literature</w:t>
                            </w:r>
                          </w:p>
                          <w:p w14:paraId="5B92953A" w14:textId="77777777" w:rsidR="00483421" w:rsidRPr="00915D61" w:rsidRDefault="00483421" w:rsidP="00141E95">
                            <w:pPr>
                              <w:pStyle w:val="ps1Char"/>
                            </w:pPr>
                          </w:p>
                          <w:p w14:paraId="2173B308" w14:textId="77777777" w:rsidR="00483421" w:rsidRPr="0002388B" w:rsidRDefault="00483421" w:rsidP="00141E95">
                            <w:pPr>
                              <w:pStyle w:val="ps1Char"/>
                            </w:pPr>
                          </w:p>
                          <w:p w14:paraId="6EA80608" w14:textId="77777777" w:rsidR="00483421" w:rsidRPr="0002388B" w:rsidRDefault="00483421" w:rsidP="00141E95">
                            <w:pPr>
                              <w:pStyle w:val="ps1Char"/>
                            </w:pPr>
                          </w:p>
                          <w:p w14:paraId="3EFC4FBA" w14:textId="77777777" w:rsidR="00483421" w:rsidRPr="0002388B" w:rsidRDefault="00483421" w:rsidP="00141E95">
                            <w:pPr>
                              <w:pStyle w:val="ps1Char"/>
                            </w:pPr>
                          </w:p>
                          <w:p w14:paraId="708B5EEB" w14:textId="77777777" w:rsidR="00483421" w:rsidRPr="0002388B" w:rsidRDefault="00483421" w:rsidP="00141E95">
                            <w:pPr>
                              <w:pStyle w:val="ps1Char"/>
                            </w:pPr>
                          </w:p>
                          <w:p w14:paraId="2DC56119" w14:textId="77777777" w:rsidR="00483421" w:rsidRPr="0002388B" w:rsidRDefault="00483421" w:rsidP="00141E95">
                            <w:pPr>
                              <w:pStyle w:val="ps1Char"/>
                            </w:pPr>
                          </w:p>
                          <w:p w14:paraId="082ABC26" w14:textId="77777777" w:rsidR="00483421" w:rsidRPr="0002388B" w:rsidRDefault="00483421" w:rsidP="00141E95">
                            <w:pPr>
                              <w:pStyle w:val="ps1Char"/>
                            </w:pPr>
                          </w:p>
                          <w:p w14:paraId="6A80BCE4" w14:textId="77777777" w:rsidR="00483421" w:rsidRPr="0002388B" w:rsidRDefault="00483421" w:rsidP="00141E95">
                            <w:pPr>
                              <w:pStyle w:val="ps1Char"/>
                            </w:pPr>
                          </w:p>
                          <w:p w14:paraId="67DB74C8" w14:textId="77777777" w:rsidR="00483421" w:rsidRPr="0002388B" w:rsidRDefault="00483421" w:rsidP="00141E95">
                            <w:pPr>
                              <w:pStyle w:val="ps1Char"/>
                            </w:pPr>
                          </w:p>
                          <w:p w14:paraId="691C0375" w14:textId="77777777" w:rsidR="00483421" w:rsidRPr="0002388B" w:rsidRDefault="00483421" w:rsidP="00141E95">
                            <w:pPr>
                              <w:pStyle w:val="ps1Char"/>
                            </w:pPr>
                          </w:p>
                          <w:p w14:paraId="72BD816F" w14:textId="77777777" w:rsidR="00483421" w:rsidRPr="0002388B" w:rsidRDefault="00483421" w:rsidP="00141E95">
                            <w:pPr>
                              <w:pStyle w:val="ps1Char"/>
                            </w:pPr>
                          </w:p>
                          <w:p w14:paraId="6B1B68AC" w14:textId="77777777" w:rsidR="00483421" w:rsidRPr="0002388B" w:rsidRDefault="00483421" w:rsidP="00141E95">
                            <w:pPr>
                              <w:pStyle w:val="ps1Char"/>
                            </w:pPr>
                          </w:p>
                          <w:p w14:paraId="158B7750" w14:textId="77777777" w:rsidR="00483421" w:rsidRPr="0002388B" w:rsidRDefault="00483421" w:rsidP="00141E95">
                            <w:pPr>
                              <w:pStyle w:val="ps1Char"/>
                            </w:pPr>
                          </w:p>
                          <w:p w14:paraId="226CF009" w14:textId="77777777" w:rsidR="00483421" w:rsidRPr="0002388B" w:rsidRDefault="00483421" w:rsidP="00141E95">
                            <w:pPr>
                              <w:pStyle w:val="ps1Char"/>
                            </w:pPr>
                          </w:p>
                          <w:p w14:paraId="4841570B" w14:textId="77777777" w:rsidR="00483421" w:rsidRPr="0002388B" w:rsidRDefault="00483421" w:rsidP="00141E95">
                            <w:pPr>
                              <w:pStyle w:val="ps1Char"/>
                            </w:pPr>
                          </w:p>
                          <w:p w14:paraId="0DB52FAB" w14:textId="77777777" w:rsidR="00483421" w:rsidRPr="0002388B" w:rsidRDefault="00483421" w:rsidP="00141E95">
                            <w:pPr>
                              <w:pStyle w:val="ps1Char"/>
                            </w:pPr>
                          </w:p>
                          <w:p w14:paraId="7AF27175" w14:textId="77777777" w:rsidR="00483421" w:rsidRPr="0002388B" w:rsidRDefault="00483421" w:rsidP="00141E95">
                            <w:pPr>
                              <w:pStyle w:val="ps1Char"/>
                            </w:pPr>
                          </w:p>
                          <w:p w14:paraId="41F79A80" w14:textId="77777777" w:rsidR="00483421" w:rsidRPr="0002388B" w:rsidRDefault="00483421" w:rsidP="00141E95">
                            <w:pPr>
                              <w:pStyle w:val="ps1Char"/>
                            </w:pPr>
                          </w:p>
                          <w:p w14:paraId="52EF0A39" w14:textId="77777777" w:rsidR="00483421" w:rsidRPr="0002388B" w:rsidRDefault="00483421" w:rsidP="00141E95">
                            <w:pPr>
                              <w:pStyle w:val="ps1Char"/>
                            </w:pPr>
                          </w:p>
                          <w:p w14:paraId="376811DC" w14:textId="77777777" w:rsidR="00483421" w:rsidRPr="0002388B" w:rsidRDefault="00483421" w:rsidP="00141E95">
                            <w:pPr>
                              <w:pStyle w:val="ps1Char"/>
                            </w:pPr>
                          </w:p>
                          <w:p w14:paraId="2E820701" w14:textId="77777777" w:rsidR="00483421" w:rsidRPr="0002388B" w:rsidRDefault="00483421" w:rsidP="00141E95">
                            <w:pPr>
                              <w:pStyle w:val="ps1Char"/>
                            </w:pPr>
                          </w:p>
                          <w:p w14:paraId="4D538249" w14:textId="77777777" w:rsidR="00483421" w:rsidRPr="0002388B" w:rsidRDefault="00483421" w:rsidP="00141E95">
                            <w:pPr>
                              <w:pStyle w:val="ps1Char"/>
                            </w:pPr>
                          </w:p>
                          <w:p w14:paraId="17BA0AF4" w14:textId="77777777" w:rsidR="00483421" w:rsidRPr="0002388B" w:rsidRDefault="00483421" w:rsidP="00141E95">
                            <w:pPr>
                              <w:pStyle w:val="ps1Char"/>
                            </w:pPr>
                          </w:p>
                          <w:p w14:paraId="574303B6" w14:textId="77777777" w:rsidR="00483421" w:rsidRPr="0002388B" w:rsidRDefault="00483421" w:rsidP="00141E95">
                            <w:pPr>
                              <w:pStyle w:val="ps1Char"/>
                            </w:pPr>
                          </w:p>
                          <w:p w14:paraId="40F24B7D" w14:textId="77777777" w:rsidR="00483421" w:rsidRPr="0002388B" w:rsidRDefault="00483421" w:rsidP="00141E95">
                            <w:pPr>
                              <w:pStyle w:val="ps1Char"/>
                            </w:pPr>
                          </w:p>
                          <w:p w14:paraId="2A46C33E" w14:textId="77777777" w:rsidR="00483421" w:rsidRPr="0002388B" w:rsidRDefault="00483421" w:rsidP="00141E95">
                            <w:pPr>
                              <w:pStyle w:val="ps1Char"/>
                            </w:pPr>
                          </w:p>
                          <w:p w14:paraId="77BCEA47" w14:textId="77777777" w:rsidR="00483421" w:rsidRPr="0002388B" w:rsidRDefault="00483421" w:rsidP="00141E95">
                            <w:pPr>
                              <w:pStyle w:val="ps1Char"/>
                            </w:pPr>
                          </w:p>
                          <w:p w14:paraId="25748DF2" w14:textId="77777777" w:rsidR="00483421" w:rsidRPr="0002388B" w:rsidRDefault="00483421" w:rsidP="00141E95">
                            <w:pPr>
                              <w:pStyle w:val="ps1Char"/>
                            </w:pPr>
                          </w:p>
                          <w:p w14:paraId="037642FA" w14:textId="77777777" w:rsidR="00483421" w:rsidRPr="0002388B" w:rsidRDefault="00483421" w:rsidP="00141E95">
                            <w:pPr>
                              <w:pStyle w:val="ps1Char"/>
                            </w:pPr>
                          </w:p>
                          <w:p w14:paraId="6AF41DED" w14:textId="77777777" w:rsidR="00483421" w:rsidRPr="0002388B" w:rsidRDefault="00483421" w:rsidP="00141E95">
                            <w:pPr>
                              <w:pStyle w:val="ps1Char"/>
                            </w:pPr>
                          </w:p>
                          <w:p w14:paraId="322CF446" w14:textId="77777777" w:rsidR="00483421" w:rsidRPr="0002388B" w:rsidRDefault="00483421" w:rsidP="00141E95">
                            <w:pPr>
                              <w:pStyle w:val="ps1Char"/>
                            </w:pPr>
                          </w:p>
                          <w:p w14:paraId="01A3FFEB" w14:textId="77777777" w:rsidR="00483421" w:rsidRPr="0002388B" w:rsidRDefault="00483421" w:rsidP="00141E95">
                            <w:pPr>
                              <w:pStyle w:val="ps1Char"/>
                            </w:pPr>
                          </w:p>
                          <w:p w14:paraId="0B9D8FB9" w14:textId="77777777" w:rsidR="00483421" w:rsidRPr="0002388B" w:rsidRDefault="00483421" w:rsidP="00141E95">
                            <w:pPr>
                              <w:pStyle w:val="ps1Char"/>
                            </w:pPr>
                          </w:p>
                          <w:p w14:paraId="369F6C46" w14:textId="77777777" w:rsidR="00483421" w:rsidRPr="0002388B" w:rsidRDefault="00483421" w:rsidP="00141E95">
                            <w:pPr>
                              <w:pStyle w:val="ps1Char"/>
                            </w:pPr>
                          </w:p>
                          <w:p w14:paraId="1D098406" w14:textId="77777777" w:rsidR="00483421" w:rsidRPr="0002388B" w:rsidRDefault="00483421" w:rsidP="00141E95">
                            <w:pPr>
                              <w:pStyle w:val="ps1Char"/>
                            </w:pPr>
                          </w:p>
                          <w:p w14:paraId="111A9A06" w14:textId="77777777" w:rsidR="00483421" w:rsidRPr="0002388B" w:rsidRDefault="00483421" w:rsidP="00141E95">
                            <w:pPr>
                              <w:pStyle w:val="ps1Char"/>
                            </w:pPr>
                          </w:p>
                          <w:p w14:paraId="4493825D" w14:textId="77777777" w:rsidR="00483421" w:rsidRPr="0002388B" w:rsidRDefault="00483421" w:rsidP="00141E95">
                            <w:pPr>
                              <w:pStyle w:val="ps1Char"/>
                            </w:pPr>
                          </w:p>
                          <w:p w14:paraId="69FD0DBD" w14:textId="77777777" w:rsidR="00483421" w:rsidRPr="0002388B" w:rsidRDefault="00483421" w:rsidP="00141E95">
                            <w:pPr>
                              <w:pStyle w:val="ps1Char"/>
                            </w:pPr>
                          </w:p>
                          <w:p w14:paraId="2C04F157" w14:textId="77777777" w:rsidR="00483421" w:rsidRPr="0002388B" w:rsidRDefault="00483421" w:rsidP="00141E95">
                            <w:pPr>
                              <w:pStyle w:val="ps1Char"/>
                            </w:pPr>
                          </w:p>
                          <w:p w14:paraId="54AB5CBD" w14:textId="77777777" w:rsidR="00483421" w:rsidRPr="0002388B" w:rsidRDefault="00483421" w:rsidP="00141E95">
                            <w:pPr>
                              <w:pStyle w:val="ps1Char"/>
                            </w:pPr>
                          </w:p>
                          <w:p w14:paraId="4D119919" w14:textId="77777777" w:rsidR="00483421" w:rsidRPr="0002388B" w:rsidRDefault="00483421" w:rsidP="00141E95">
                            <w:pPr>
                              <w:pStyle w:val="ps1Char"/>
                            </w:pPr>
                          </w:p>
                          <w:p w14:paraId="372B3723" w14:textId="77777777" w:rsidR="00483421" w:rsidRPr="0002388B" w:rsidRDefault="00483421" w:rsidP="00141E95">
                            <w:pPr>
                              <w:pStyle w:val="ps1Char"/>
                            </w:pPr>
                          </w:p>
                          <w:p w14:paraId="0FEF1881" w14:textId="77777777" w:rsidR="00483421" w:rsidRPr="0002388B" w:rsidRDefault="00483421" w:rsidP="00141E95">
                            <w:pPr>
                              <w:pStyle w:val="ps1Char"/>
                            </w:pPr>
                          </w:p>
                          <w:p w14:paraId="628BB7B8" w14:textId="77777777" w:rsidR="00483421" w:rsidRPr="0002388B" w:rsidRDefault="00483421" w:rsidP="00141E95">
                            <w:pPr>
                              <w:pStyle w:val="ps1Char"/>
                            </w:pPr>
                          </w:p>
                          <w:p w14:paraId="25140A27" w14:textId="77777777" w:rsidR="00483421" w:rsidRPr="0002388B" w:rsidRDefault="00483421" w:rsidP="00141E95">
                            <w:pPr>
                              <w:pStyle w:val="ps1Char"/>
                            </w:pPr>
                          </w:p>
                          <w:p w14:paraId="0CD63AC2" w14:textId="77777777" w:rsidR="00483421" w:rsidRPr="0002388B" w:rsidRDefault="00483421" w:rsidP="00141E95">
                            <w:pPr>
                              <w:pStyle w:val="ps1Char"/>
                            </w:pPr>
                          </w:p>
                          <w:p w14:paraId="1198EDFC" w14:textId="77777777" w:rsidR="00483421" w:rsidRPr="0002388B" w:rsidRDefault="00483421" w:rsidP="00141E95">
                            <w:pPr>
                              <w:pStyle w:val="ps1Char"/>
                            </w:pPr>
                          </w:p>
                          <w:p w14:paraId="32EE974B" w14:textId="77777777" w:rsidR="00483421" w:rsidRPr="0002388B" w:rsidRDefault="00483421" w:rsidP="00141E95">
                            <w:pPr>
                              <w:pStyle w:val="ps1Char"/>
                            </w:pPr>
                          </w:p>
                          <w:p w14:paraId="062EDB50" w14:textId="77777777" w:rsidR="00483421" w:rsidRPr="0002388B" w:rsidRDefault="00483421" w:rsidP="00141E95">
                            <w:pPr>
                              <w:pStyle w:val="ps1Char"/>
                            </w:pPr>
                          </w:p>
                          <w:p w14:paraId="4EA02EFB" w14:textId="77777777" w:rsidR="00483421" w:rsidRPr="0002388B" w:rsidRDefault="00483421" w:rsidP="00141E95">
                            <w:pPr>
                              <w:pStyle w:val="ps1Char"/>
                            </w:pPr>
                          </w:p>
                          <w:p w14:paraId="72371F62" w14:textId="77777777" w:rsidR="00483421" w:rsidRPr="0002388B" w:rsidRDefault="00483421" w:rsidP="00141E95">
                            <w:pPr>
                              <w:pStyle w:val="ps1Char"/>
                            </w:pPr>
                          </w:p>
                          <w:p w14:paraId="47BBE864" w14:textId="77777777" w:rsidR="00483421" w:rsidRPr="0002388B" w:rsidRDefault="00483421" w:rsidP="00141E95">
                            <w:pPr>
                              <w:pStyle w:val="ps1Char"/>
                            </w:pPr>
                          </w:p>
                          <w:p w14:paraId="0ECF0C7D" w14:textId="77777777" w:rsidR="00483421" w:rsidRPr="0002388B" w:rsidRDefault="00483421" w:rsidP="00141E95">
                            <w:pPr>
                              <w:pStyle w:val="ps1Char"/>
                            </w:pPr>
                          </w:p>
                          <w:p w14:paraId="381EC7D1" w14:textId="77777777" w:rsidR="00483421" w:rsidRPr="0002388B" w:rsidRDefault="00483421" w:rsidP="00141E95">
                            <w:pPr>
                              <w:pStyle w:val="ps1Char"/>
                            </w:pPr>
                          </w:p>
                          <w:p w14:paraId="0FE45D71" w14:textId="77777777" w:rsidR="00483421" w:rsidRPr="0002388B" w:rsidRDefault="00483421" w:rsidP="00141E95">
                            <w:pPr>
                              <w:pStyle w:val="ps1Char"/>
                            </w:pPr>
                          </w:p>
                          <w:p w14:paraId="46E17A96" w14:textId="77777777" w:rsidR="00483421" w:rsidRPr="0002388B" w:rsidRDefault="00483421" w:rsidP="00141E95">
                            <w:pPr>
                              <w:pStyle w:val="ps1Char"/>
                            </w:pPr>
                          </w:p>
                          <w:p w14:paraId="5328B1B8" w14:textId="77777777" w:rsidR="00483421" w:rsidRPr="0002388B" w:rsidRDefault="00483421" w:rsidP="00141E95">
                            <w:pPr>
                              <w:pStyle w:val="ps1Char"/>
                            </w:pPr>
                          </w:p>
                          <w:p w14:paraId="5B36C8E4" w14:textId="77777777" w:rsidR="00483421" w:rsidRPr="0002388B" w:rsidRDefault="00483421" w:rsidP="00141E95">
                            <w:pPr>
                              <w:pStyle w:val="ps1Char"/>
                            </w:pPr>
                          </w:p>
                          <w:p w14:paraId="5FC5C5FE" w14:textId="77777777" w:rsidR="00483421" w:rsidRPr="0002388B" w:rsidRDefault="00483421" w:rsidP="00141E95">
                            <w:pPr>
                              <w:pStyle w:val="ps1Char"/>
                            </w:pPr>
                          </w:p>
                          <w:p w14:paraId="41498215" w14:textId="77777777" w:rsidR="00483421" w:rsidRPr="0002388B" w:rsidRDefault="00483421" w:rsidP="00141E95">
                            <w:pPr>
                              <w:pStyle w:val="ps1Char"/>
                            </w:pPr>
                          </w:p>
                          <w:p w14:paraId="3C102D2E" w14:textId="77777777" w:rsidR="00483421" w:rsidRPr="0002388B" w:rsidRDefault="00483421" w:rsidP="00141E95">
                            <w:pPr>
                              <w:pStyle w:val="ps1Char"/>
                            </w:pPr>
                          </w:p>
                          <w:p w14:paraId="53A21779" w14:textId="77777777" w:rsidR="00483421" w:rsidRPr="0002388B" w:rsidRDefault="00483421" w:rsidP="00141E95">
                            <w:pPr>
                              <w:pStyle w:val="ps1Char"/>
                            </w:pPr>
                          </w:p>
                          <w:p w14:paraId="0C6B6E07" w14:textId="77777777" w:rsidR="00483421" w:rsidRPr="0002388B" w:rsidRDefault="00483421" w:rsidP="00141E95">
                            <w:pPr>
                              <w:pStyle w:val="ps1Char"/>
                            </w:pPr>
                          </w:p>
                          <w:p w14:paraId="1068B9B2" w14:textId="77777777" w:rsidR="00483421" w:rsidRPr="0002388B" w:rsidRDefault="00483421" w:rsidP="00141E95">
                            <w:pPr>
                              <w:pStyle w:val="ps1Char"/>
                            </w:pPr>
                          </w:p>
                          <w:p w14:paraId="1CA88927" w14:textId="77777777" w:rsidR="00483421" w:rsidRPr="0002388B" w:rsidRDefault="00483421" w:rsidP="00141E95">
                            <w:pPr>
                              <w:pStyle w:val="ps1Char"/>
                            </w:pPr>
                          </w:p>
                          <w:p w14:paraId="08A26C72" w14:textId="77777777" w:rsidR="00483421" w:rsidRPr="0002388B" w:rsidRDefault="00483421" w:rsidP="00141E95">
                            <w:pPr>
                              <w:pStyle w:val="ps1Char"/>
                            </w:pPr>
                          </w:p>
                          <w:p w14:paraId="5A270BA2" w14:textId="77777777" w:rsidR="00483421" w:rsidRPr="0002388B" w:rsidRDefault="00483421" w:rsidP="00141E95">
                            <w:pPr>
                              <w:pStyle w:val="ps1Char"/>
                            </w:pPr>
                          </w:p>
                          <w:p w14:paraId="26F624DD" w14:textId="77777777" w:rsidR="00483421" w:rsidRPr="0002388B" w:rsidRDefault="00483421" w:rsidP="00141E95">
                            <w:pPr>
                              <w:pStyle w:val="ps1Char"/>
                            </w:pPr>
                          </w:p>
                          <w:p w14:paraId="4BF0F20C" w14:textId="77777777" w:rsidR="00483421" w:rsidRPr="0002388B" w:rsidRDefault="00483421" w:rsidP="00141E95">
                            <w:pPr>
                              <w:pStyle w:val="ps1Char"/>
                            </w:pPr>
                          </w:p>
                          <w:p w14:paraId="7582A64D" w14:textId="77777777" w:rsidR="00483421" w:rsidRPr="0002388B" w:rsidRDefault="00483421" w:rsidP="00141E95">
                            <w:pPr>
                              <w:pStyle w:val="ps1Char"/>
                            </w:pPr>
                          </w:p>
                          <w:p w14:paraId="3032C00D" w14:textId="77777777" w:rsidR="00483421" w:rsidRPr="0002388B" w:rsidRDefault="00483421" w:rsidP="00141E95">
                            <w:pPr>
                              <w:pStyle w:val="ps1Char"/>
                            </w:pPr>
                          </w:p>
                          <w:p w14:paraId="25FE71BD" w14:textId="77777777" w:rsidR="00483421" w:rsidRPr="0002388B" w:rsidRDefault="00483421" w:rsidP="00141E95">
                            <w:pPr>
                              <w:pStyle w:val="ps1Char"/>
                            </w:pPr>
                          </w:p>
                          <w:p w14:paraId="2D5E3049" w14:textId="77777777" w:rsidR="00483421" w:rsidRPr="0002388B" w:rsidRDefault="00483421" w:rsidP="00141E95">
                            <w:pPr>
                              <w:pStyle w:val="ps1Char"/>
                            </w:pPr>
                          </w:p>
                          <w:p w14:paraId="116F2515" w14:textId="77777777" w:rsidR="00483421" w:rsidRPr="0002388B" w:rsidRDefault="00483421" w:rsidP="00141E95">
                            <w:pPr>
                              <w:pStyle w:val="ps1Char"/>
                            </w:pPr>
                          </w:p>
                          <w:p w14:paraId="6FEE51D2" w14:textId="77777777" w:rsidR="00483421" w:rsidRPr="0002388B" w:rsidRDefault="00483421" w:rsidP="00141E95">
                            <w:pPr>
                              <w:pStyle w:val="ps1Char"/>
                            </w:pPr>
                          </w:p>
                          <w:p w14:paraId="24C5D229" w14:textId="77777777" w:rsidR="00483421" w:rsidRPr="0002388B" w:rsidRDefault="00483421" w:rsidP="00141E95">
                            <w:pPr>
                              <w:pStyle w:val="ps1Char"/>
                            </w:pPr>
                          </w:p>
                          <w:p w14:paraId="541C45E3" w14:textId="77777777" w:rsidR="00483421" w:rsidRPr="0002388B" w:rsidRDefault="00483421" w:rsidP="00141E95">
                            <w:pPr>
                              <w:pStyle w:val="ps1Char"/>
                            </w:pPr>
                          </w:p>
                          <w:p w14:paraId="5BB1EAE2" w14:textId="77777777" w:rsidR="00483421" w:rsidRPr="0002388B" w:rsidRDefault="00483421" w:rsidP="00141E95">
                            <w:pPr>
                              <w:pStyle w:val="ps1Char"/>
                            </w:pPr>
                          </w:p>
                          <w:p w14:paraId="538CBCA3" w14:textId="77777777" w:rsidR="00483421" w:rsidRPr="0002388B" w:rsidRDefault="00483421" w:rsidP="00141E95">
                            <w:pPr>
                              <w:pStyle w:val="ps1Char"/>
                            </w:pPr>
                          </w:p>
                          <w:p w14:paraId="592D9F91" w14:textId="77777777" w:rsidR="00483421" w:rsidRPr="0002388B" w:rsidRDefault="00483421" w:rsidP="00141E95">
                            <w:pPr>
                              <w:pStyle w:val="ps1Char"/>
                            </w:pPr>
                          </w:p>
                          <w:p w14:paraId="464F5C29" w14:textId="77777777" w:rsidR="00483421" w:rsidRPr="0002388B" w:rsidRDefault="00483421" w:rsidP="00141E95">
                            <w:pPr>
                              <w:pStyle w:val="ps1Char"/>
                            </w:pPr>
                          </w:p>
                          <w:p w14:paraId="6D8F6C9B" w14:textId="77777777" w:rsidR="00483421" w:rsidRPr="0002388B" w:rsidRDefault="00483421" w:rsidP="00141E95">
                            <w:pPr>
                              <w:pStyle w:val="ps1Char"/>
                            </w:pPr>
                          </w:p>
                          <w:p w14:paraId="32465CBD" w14:textId="77777777" w:rsidR="00483421" w:rsidRPr="0002388B" w:rsidRDefault="00483421" w:rsidP="00141E95">
                            <w:pPr>
                              <w:pStyle w:val="ps1Char"/>
                            </w:pPr>
                          </w:p>
                          <w:p w14:paraId="50607DD3" w14:textId="77777777" w:rsidR="00483421" w:rsidRPr="0002388B" w:rsidRDefault="00483421" w:rsidP="00141E95">
                            <w:pPr>
                              <w:pStyle w:val="ps1Char"/>
                            </w:pPr>
                          </w:p>
                          <w:p w14:paraId="20C7E637" w14:textId="77777777" w:rsidR="00483421" w:rsidRPr="0002388B" w:rsidRDefault="00483421" w:rsidP="00141E95">
                            <w:pPr>
                              <w:pStyle w:val="ps1Char"/>
                            </w:pPr>
                          </w:p>
                          <w:p w14:paraId="2FD7884D" w14:textId="77777777" w:rsidR="00483421" w:rsidRPr="0002388B" w:rsidRDefault="00483421" w:rsidP="00141E95">
                            <w:pPr>
                              <w:pStyle w:val="ps1Char"/>
                            </w:pPr>
                          </w:p>
                          <w:p w14:paraId="7A94ADE9" w14:textId="77777777" w:rsidR="00483421" w:rsidRPr="0002388B" w:rsidRDefault="00483421" w:rsidP="00141E95">
                            <w:pPr>
                              <w:pStyle w:val="ps1Char"/>
                            </w:pPr>
                          </w:p>
                          <w:p w14:paraId="34E0CFD6" w14:textId="77777777" w:rsidR="00483421" w:rsidRPr="0002388B" w:rsidRDefault="00483421" w:rsidP="00141E95">
                            <w:pPr>
                              <w:pStyle w:val="ps1Char"/>
                            </w:pPr>
                          </w:p>
                          <w:p w14:paraId="2F9218E3" w14:textId="77777777" w:rsidR="00483421" w:rsidRPr="0002388B" w:rsidRDefault="00483421" w:rsidP="00141E95">
                            <w:pPr>
                              <w:pStyle w:val="ps1Char"/>
                            </w:pPr>
                          </w:p>
                          <w:p w14:paraId="12D195A2" w14:textId="77777777" w:rsidR="00483421" w:rsidRPr="0002388B" w:rsidRDefault="00483421" w:rsidP="00141E95">
                            <w:pPr>
                              <w:pStyle w:val="ps1Char"/>
                            </w:pPr>
                          </w:p>
                          <w:p w14:paraId="0D66212D" w14:textId="77777777" w:rsidR="00483421" w:rsidRPr="0002388B" w:rsidRDefault="00483421" w:rsidP="00141E95">
                            <w:pPr>
                              <w:pStyle w:val="ps1Char"/>
                            </w:pPr>
                          </w:p>
                          <w:p w14:paraId="22136D1A" w14:textId="77777777" w:rsidR="00483421" w:rsidRPr="0002388B" w:rsidRDefault="00483421" w:rsidP="00141E95">
                            <w:pPr>
                              <w:pStyle w:val="ps1Char"/>
                            </w:pPr>
                          </w:p>
                          <w:p w14:paraId="5E4D494C" w14:textId="77777777" w:rsidR="00483421" w:rsidRPr="0002388B" w:rsidRDefault="00483421" w:rsidP="00141E95">
                            <w:pPr>
                              <w:pStyle w:val="ps1Char"/>
                            </w:pPr>
                          </w:p>
                          <w:p w14:paraId="5601D40E" w14:textId="77777777" w:rsidR="00483421" w:rsidRPr="0002388B" w:rsidRDefault="00483421" w:rsidP="00141E95">
                            <w:pPr>
                              <w:pStyle w:val="ps1Char"/>
                            </w:pPr>
                          </w:p>
                          <w:p w14:paraId="1F31090F" w14:textId="77777777" w:rsidR="00483421" w:rsidRPr="0002388B" w:rsidRDefault="00483421" w:rsidP="00141E95">
                            <w:pPr>
                              <w:pStyle w:val="ps1Char"/>
                            </w:pPr>
                          </w:p>
                          <w:p w14:paraId="37355479" w14:textId="77777777" w:rsidR="00483421" w:rsidRPr="0002388B" w:rsidRDefault="00483421" w:rsidP="00141E95">
                            <w:pPr>
                              <w:pStyle w:val="ps1Char"/>
                            </w:pPr>
                          </w:p>
                          <w:p w14:paraId="13F67F80" w14:textId="77777777" w:rsidR="00483421" w:rsidRPr="0002388B" w:rsidRDefault="00483421" w:rsidP="00141E95">
                            <w:pPr>
                              <w:pStyle w:val="ps1Char"/>
                            </w:pPr>
                          </w:p>
                          <w:p w14:paraId="7286074C" w14:textId="77777777" w:rsidR="00483421" w:rsidRPr="0002388B" w:rsidRDefault="00483421" w:rsidP="00141E95">
                            <w:pPr>
                              <w:pStyle w:val="ps1Char"/>
                            </w:pPr>
                          </w:p>
                          <w:p w14:paraId="1AD2D87C" w14:textId="77777777" w:rsidR="00483421" w:rsidRPr="0002388B" w:rsidRDefault="00483421" w:rsidP="00141E95">
                            <w:pPr>
                              <w:pStyle w:val="ps1Char"/>
                            </w:pPr>
                          </w:p>
                          <w:p w14:paraId="25C7D9DA" w14:textId="77777777" w:rsidR="00483421" w:rsidRPr="0002388B" w:rsidRDefault="00483421" w:rsidP="00141E95">
                            <w:pPr>
                              <w:pStyle w:val="ps1Char"/>
                            </w:pPr>
                          </w:p>
                          <w:p w14:paraId="7EFD3AA3" w14:textId="77777777" w:rsidR="00483421" w:rsidRPr="0002388B" w:rsidRDefault="00483421" w:rsidP="00141E95">
                            <w:pPr>
                              <w:pStyle w:val="ps1Char"/>
                            </w:pPr>
                          </w:p>
                          <w:p w14:paraId="53BF7321" w14:textId="77777777" w:rsidR="00483421" w:rsidRPr="0002388B" w:rsidRDefault="00483421" w:rsidP="00141E95">
                            <w:pPr>
                              <w:pStyle w:val="ps1Char"/>
                            </w:pPr>
                          </w:p>
                          <w:p w14:paraId="72B092D3" w14:textId="77777777" w:rsidR="00483421" w:rsidRPr="0002388B" w:rsidRDefault="00483421" w:rsidP="00141E95">
                            <w:pPr>
                              <w:pStyle w:val="ps1Char"/>
                            </w:pPr>
                          </w:p>
                          <w:p w14:paraId="7AFDA0AF" w14:textId="77777777" w:rsidR="00483421" w:rsidRPr="0002388B" w:rsidRDefault="00483421" w:rsidP="00141E95">
                            <w:pPr>
                              <w:pStyle w:val="ps1Char"/>
                            </w:pPr>
                          </w:p>
                          <w:p w14:paraId="6F0A5979" w14:textId="77777777" w:rsidR="00483421" w:rsidRPr="0002388B" w:rsidRDefault="00483421" w:rsidP="00141E95">
                            <w:pPr>
                              <w:pStyle w:val="ps1Char"/>
                            </w:pPr>
                          </w:p>
                          <w:p w14:paraId="7B17798E" w14:textId="77777777" w:rsidR="00483421" w:rsidRPr="0002388B" w:rsidRDefault="00483421" w:rsidP="00141E95">
                            <w:pPr>
                              <w:pStyle w:val="ps1Char"/>
                            </w:pPr>
                          </w:p>
                          <w:p w14:paraId="4E9F2D81" w14:textId="77777777" w:rsidR="00483421" w:rsidRPr="0002388B" w:rsidRDefault="00483421" w:rsidP="00141E95">
                            <w:pPr>
                              <w:pStyle w:val="ps1Char"/>
                            </w:pPr>
                          </w:p>
                          <w:p w14:paraId="4BA17D83" w14:textId="77777777" w:rsidR="00483421" w:rsidRPr="0002388B" w:rsidRDefault="00483421" w:rsidP="00141E95">
                            <w:pPr>
                              <w:pStyle w:val="ps1Char"/>
                            </w:pPr>
                          </w:p>
                          <w:p w14:paraId="0D58E7A7" w14:textId="77777777" w:rsidR="00483421" w:rsidRPr="0002388B" w:rsidRDefault="00483421" w:rsidP="00141E95">
                            <w:pPr>
                              <w:pStyle w:val="ps1Char"/>
                            </w:pPr>
                          </w:p>
                          <w:p w14:paraId="26BBBC13" w14:textId="77777777" w:rsidR="00483421" w:rsidRPr="0002388B" w:rsidRDefault="00483421" w:rsidP="00141E95">
                            <w:pPr>
                              <w:pStyle w:val="ps1Char"/>
                            </w:pPr>
                          </w:p>
                          <w:p w14:paraId="0B2AE68B" w14:textId="77777777" w:rsidR="00483421" w:rsidRPr="0002388B" w:rsidRDefault="00483421" w:rsidP="00141E95">
                            <w:pPr>
                              <w:pStyle w:val="ps1Char"/>
                            </w:pPr>
                          </w:p>
                          <w:p w14:paraId="07DB1A79" w14:textId="77777777" w:rsidR="00483421" w:rsidRPr="0002388B" w:rsidRDefault="00483421" w:rsidP="00141E95">
                            <w:pPr>
                              <w:pStyle w:val="ps1Char"/>
                            </w:pPr>
                          </w:p>
                          <w:p w14:paraId="7B933B5E" w14:textId="77777777" w:rsidR="00483421" w:rsidRPr="0002388B" w:rsidRDefault="00483421" w:rsidP="00141E95">
                            <w:pPr>
                              <w:pStyle w:val="ps1Char"/>
                            </w:pPr>
                          </w:p>
                          <w:p w14:paraId="5A5973D1" w14:textId="77777777" w:rsidR="00483421" w:rsidRPr="0002388B" w:rsidRDefault="00483421" w:rsidP="00141E95">
                            <w:pPr>
                              <w:pStyle w:val="ps1Char"/>
                            </w:pPr>
                          </w:p>
                          <w:p w14:paraId="34BCFDB5" w14:textId="77777777" w:rsidR="00483421" w:rsidRPr="0002388B" w:rsidRDefault="00483421" w:rsidP="00141E95">
                            <w:pPr>
                              <w:pStyle w:val="ps1Char"/>
                            </w:pPr>
                          </w:p>
                          <w:p w14:paraId="515DC7FE" w14:textId="77777777" w:rsidR="00483421" w:rsidRPr="0002388B" w:rsidRDefault="00483421" w:rsidP="00141E95">
                            <w:pPr>
                              <w:pStyle w:val="ps1Char"/>
                            </w:pPr>
                          </w:p>
                          <w:p w14:paraId="15CE40CE" w14:textId="77777777" w:rsidR="00483421" w:rsidRPr="0002388B" w:rsidRDefault="00483421" w:rsidP="00141E95">
                            <w:pPr>
                              <w:pStyle w:val="ps1Char"/>
                            </w:pPr>
                          </w:p>
                          <w:p w14:paraId="2498D709" w14:textId="77777777" w:rsidR="00483421" w:rsidRPr="0002388B" w:rsidRDefault="00483421" w:rsidP="00141E95">
                            <w:pPr>
                              <w:pStyle w:val="ps1Char"/>
                            </w:pPr>
                          </w:p>
                          <w:p w14:paraId="167E3097" w14:textId="77777777" w:rsidR="00483421" w:rsidRPr="0002388B" w:rsidRDefault="00483421" w:rsidP="00141E95">
                            <w:pPr>
                              <w:pStyle w:val="ps1Char"/>
                            </w:pPr>
                          </w:p>
                          <w:p w14:paraId="021ACCCD" w14:textId="77777777" w:rsidR="00483421" w:rsidRPr="0002388B" w:rsidRDefault="00483421" w:rsidP="00141E95">
                            <w:pPr>
                              <w:pStyle w:val="ps1Char"/>
                            </w:pPr>
                          </w:p>
                          <w:p w14:paraId="592F93F0" w14:textId="77777777" w:rsidR="00483421" w:rsidRPr="0002388B" w:rsidRDefault="00483421" w:rsidP="00141E95">
                            <w:pPr>
                              <w:pStyle w:val="ps1Char"/>
                            </w:pPr>
                          </w:p>
                          <w:p w14:paraId="114B3243" w14:textId="77777777" w:rsidR="00483421" w:rsidRPr="0002388B" w:rsidRDefault="00483421" w:rsidP="00141E95">
                            <w:pPr>
                              <w:pStyle w:val="ps1Char"/>
                            </w:pPr>
                          </w:p>
                          <w:p w14:paraId="0CD3F72E" w14:textId="77777777" w:rsidR="00483421" w:rsidRPr="0002388B" w:rsidRDefault="00483421" w:rsidP="00141E95">
                            <w:pPr>
                              <w:pStyle w:val="ps1Char"/>
                            </w:pPr>
                          </w:p>
                          <w:p w14:paraId="3ABE5416" w14:textId="77777777" w:rsidR="00483421" w:rsidRPr="0002388B" w:rsidRDefault="00483421" w:rsidP="00141E95">
                            <w:pPr>
                              <w:pStyle w:val="ps1Char"/>
                            </w:pPr>
                          </w:p>
                          <w:p w14:paraId="32ACA88F" w14:textId="77777777" w:rsidR="00483421" w:rsidRPr="0002388B" w:rsidRDefault="00483421" w:rsidP="00141E95">
                            <w:pPr>
                              <w:pStyle w:val="ps1Char"/>
                            </w:pPr>
                          </w:p>
                          <w:p w14:paraId="24CB4440" w14:textId="77777777" w:rsidR="00483421" w:rsidRPr="0002388B" w:rsidRDefault="00483421" w:rsidP="00141E95">
                            <w:pPr>
                              <w:pStyle w:val="ps1Char"/>
                            </w:pPr>
                          </w:p>
                          <w:p w14:paraId="25061DF9" w14:textId="77777777" w:rsidR="00483421" w:rsidRPr="0002388B" w:rsidRDefault="00483421" w:rsidP="00141E95">
                            <w:pPr>
                              <w:pStyle w:val="ps1Char"/>
                            </w:pPr>
                          </w:p>
                          <w:p w14:paraId="76B8A14F" w14:textId="77777777" w:rsidR="00483421" w:rsidRPr="0002388B" w:rsidRDefault="00483421" w:rsidP="00141E95">
                            <w:pPr>
                              <w:pStyle w:val="ps1Char"/>
                            </w:pPr>
                          </w:p>
                          <w:p w14:paraId="24115B52" w14:textId="77777777" w:rsidR="00483421" w:rsidRPr="0002388B" w:rsidRDefault="00483421" w:rsidP="00141E95">
                            <w:pPr>
                              <w:pStyle w:val="ps1Char"/>
                            </w:pPr>
                          </w:p>
                          <w:p w14:paraId="48E929F0" w14:textId="77777777" w:rsidR="00483421" w:rsidRPr="0002388B" w:rsidRDefault="00483421" w:rsidP="00141E95">
                            <w:pPr>
                              <w:pStyle w:val="ps1Char"/>
                            </w:pPr>
                          </w:p>
                          <w:p w14:paraId="33FAAB2A" w14:textId="77777777" w:rsidR="00483421" w:rsidRPr="0002388B" w:rsidRDefault="00483421" w:rsidP="00141E95">
                            <w:pPr>
                              <w:pStyle w:val="ps1Char"/>
                            </w:pPr>
                          </w:p>
                          <w:p w14:paraId="32852EF8" w14:textId="77777777" w:rsidR="00483421" w:rsidRPr="0002388B" w:rsidRDefault="00483421" w:rsidP="00141E95">
                            <w:pPr>
                              <w:pStyle w:val="ps1Char"/>
                            </w:pPr>
                          </w:p>
                          <w:p w14:paraId="3A67A939" w14:textId="77777777" w:rsidR="00483421" w:rsidRPr="0002388B" w:rsidRDefault="00483421" w:rsidP="00141E95">
                            <w:pPr>
                              <w:pStyle w:val="ps1Char"/>
                            </w:pPr>
                          </w:p>
                          <w:p w14:paraId="35D3D456" w14:textId="77777777" w:rsidR="00483421" w:rsidRPr="0002388B" w:rsidRDefault="00483421" w:rsidP="00141E95">
                            <w:pPr>
                              <w:pStyle w:val="ps1Char"/>
                            </w:pPr>
                          </w:p>
                          <w:p w14:paraId="1A85BEE9" w14:textId="77777777" w:rsidR="00483421" w:rsidRPr="0002388B" w:rsidRDefault="00483421" w:rsidP="00141E95">
                            <w:pPr>
                              <w:pStyle w:val="ps1Char"/>
                            </w:pPr>
                          </w:p>
                          <w:p w14:paraId="17F9B80E" w14:textId="77777777" w:rsidR="00483421" w:rsidRPr="0002388B" w:rsidRDefault="00483421" w:rsidP="00141E95">
                            <w:pPr>
                              <w:pStyle w:val="ps1Char"/>
                            </w:pPr>
                          </w:p>
                          <w:p w14:paraId="6216A888" w14:textId="77777777" w:rsidR="00483421" w:rsidRPr="0002388B" w:rsidRDefault="00483421" w:rsidP="00141E95">
                            <w:pPr>
                              <w:pStyle w:val="ps1Char"/>
                            </w:pPr>
                          </w:p>
                          <w:p w14:paraId="1A4C5322" w14:textId="77777777" w:rsidR="00483421" w:rsidRPr="0002388B" w:rsidRDefault="00483421" w:rsidP="00141E95">
                            <w:pPr>
                              <w:pStyle w:val="ps1Char"/>
                            </w:pPr>
                          </w:p>
                          <w:p w14:paraId="7D1DFE23" w14:textId="77777777" w:rsidR="00483421" w:rsidRPr="0002388B" w:rsidRDefault="00483421" w:rsidP="00141E95">
                            <w:pPr>
                              <w:pStyle w:val="ps1Char"/>
                            </w:pPr>
                          </w:p>
                          <w:p w14:paraId="02AB8D2A" w14:textId="77777777" w:rsidR="00483421" w:rsidRPr="0002388B" w:rsidRDefault="00483421" w:rsidP="00141E95">
                            <w:pPr>
                              <w:pStyle w:val="ps1Char"/>
                            </w:pPr>
                          </w:p>
                          <w:p w14:paraId="0A532EE5" w14:textId="77777777" w:rsidR="00483421" w:rsidRPr="0002388B" w:rsidRDefault="00483421" w:rsidP="00141E95">
                            <w:pPr>
                              <w:pStyle w:val="ps1Char"/>
                            </w:pPr>
                          </w:p>
                          <w:p w14:paraId="343AC83C" w14:textId="77777777" w:rsidR="00483421" w:rsidRPr="0002388B" w:rsidRDefault="00483421" w:rsidP="00141E95">
                            <w:pPr>
                              <w:pStyle w:val="ps1Char"/>
                            </w:pPr>
                          </w:p>
                          <w:p w14:paraId="4E206361" w14:textId="77777777" w:rsidR="00483421" w:rsidRPr="0002388B" w:rsidRDefault="00483421" w:rsidP="00141E95">
                            <w:pPr>
                              <w:pStyle w:val="ps1Char"/>
                            </w:pPr>
                          </w:p>
                          <w:p w14:paraId="4B9156AB" w14:textId="77777777" w:rsidR="00483421" w:rsidRPr="0002388B" w:rsidRDefault="00483421" w:rsidP="00141E95">
                            <w:pPr>
                              <w:pStyle w:val="ps1Char"/>
                            </w:pPr>
                          </w:p>
                          <w:p w14:paraId="21B6B8C9" w14:textId="77777777" w:rsidR="00483421" w:rsidRPr="0002388B" w:rsidRDefault="00483421" w:rsidP="00141E95">
                            <w:pPr>
                              <w:pStyle w:val="ps1Char"/>
                            </w:pPr>
                          </w:p>
                          <w:p w14:paraId="79DBC89D" w14:textId="77777777" w:rsidR="00483421" w:rsidRPr="0002388B" w:rsidRDefault="00483421" w:rsidP="00141E95">
                            <w:pPr>
                              <w:pStyle w:val="ps1Char"/>
                            </w:pPr>
                          </w:p>
                          <w:p w14:paraId="7FAC27D1" w14:textId="77777777" w:rsidR="00483421" w:rsidRPr="0002388B" w:rsidRDefault="00483421" w:rsidP="00141E95">
                            <w:pPr>
                              <w:pStyle w:val="ps1Char"/>
                            </w:pPr>
                          </w:p>
                          <w:p w14:paraId="0A8075A4" w14:textId="77777777" w:rsidR="00483421" w:rsidRPr="0002388B" w:rsidRDefault="00483421" w:rsidP="00141E95">
                            <w:pPr>
                              <w:pStyle w:val="ps1Char"/>
                            </w:pPr>
                          </w:p>
                          <w:p w14:paraId="7D2DB9AA" w14:textId="77777777" w:rsidR="00483421" w:rsidRPr="0002388B" w:rsidRDefault="00483421" w:rsidP="00141E95">
                            <w:pPr>
                              <w:pStyle w:val="ps1Char"/>
                            </w:pPr>
                          </w:p>
                          <w:p w14:paraId="5E38AB96" w14:textId="77777777" w:rsidR="00483421" w:rsidRPr="0002388B" w:rsidRDefault="00483421" w:rsidP="00141E95">
                            <w:pPr>
                              <w:pStyle w:val="ps1Char"/>
                            </w:pPr>
                          </w:p>
                          <w:p w14:paraId="3F1B8B02" w14:textId="77777777" w:rsidR="00483421" w:rsidRPr="0002388B" w:rsidRDefault="00483421" w:rsidP="00141E95">
                            <w:pPr>
                              <w:pStyle w:val="ps1Char"/>
                            </w:pPr>
                          </w:p>
                          <w:p w14:paraId="1EB0ACB0" w14:textId="77777777" w:rsidR="00483421" w:rsidRPr="0002388B" w:rsidRDefault="00483421" w:rsidP="00141E95">
                            <w:pPr>
                              <w:pStyle w:val="ps1Char"/>
                            </w:pPr>
                          </w:p>
                          <w:p w14:paraId="7ADD910F" w14:textId="77777777" w:rsidR="00483421" w:rsidRPr="0002388B" w:rsidRDefault="00483421" w:rsidP="00141E95">
                            <w:pPr>
                              <w:pStyle w:val="ps1Char"/>
                            </w:pPr>
                          </w:p>
                          <w:p w14:paraId="2112E456" w14:textId="77777777" w:rsidR="00483421" w:rsidRPr="0002388B" w:rsidRDefault="00483421" w:rsidP="00141E95">
                            <w:pPr>
                              <w:pStyle w:val="ps1Char"/>
                            </w:pPr>
                          </w:p>
                          <w:p w14:paraId="6CCE82B1" w14:textId="77777777" w:rsidR="00483421" w:rsidRPr="0002388B" w:rsidRDefault="00483421" w:rsidP="00141E95">
                            <w:pPr>
                              <w:pStyle w:val="ps1Char"/>
                            </w:pPr>
                          </w:p>
                          <w:p w14:paraId="4978BD22" w14:textId="77777777" w:rsidR="00483421" w:rsidRPr="0002388B" w:rsidRDefault="00483421" w:rsidP="00141E95">
                            <w:pPr>
                              <w:pStyle w:val="ps1Char"/>
                            </w:pPr>
                          </w:p>
                          <w:p w14:paraId="37FC8C81" w14:textId="77777777" w:rsidR="00483421" w:rsidRPr="0002388B" w:rsidRDefault="00483421" w:rsidP="00141E95">
                            <w:pPr>
                              <w:pStyle w:val="ps1Char"/>
                            </w:pPr>
                          </w:p>
                          <w:p w14:paraId="6EA711D1" w14:textId="77777777" w:rsidR="00483421" w:rsidRPr="0002388B" w:rsidRDefault="00483421" w:rsidP="00141E95">
                            <w:pPr>
                              <w:pStyle w:val="ps1Char"/>
                            </w:pPr>
                          </w:p>
                          <w:p w14:paraId="1A6380C7" w14:textId="77777777" w:rsidR="00483421" w:rsidRPr="0002388B" w:rsidRDefault="00483421" w:rsidP="00141E95">
                            <w:pPr>
                              <w:pStyle w:val="ps1Char"/>
                            </w:pPr>
                          </w:p>
                          <w:p w14:paraId="765023E3" w14:textId="77777777" w:rsidR="00483421" w:rsidRPr="0002388B" w:rsidRDefault="00483421" w:rsidP="00141E95">
                            <w:pPr>
                              <w:pStyle w:val="ps1Char"/>
                            </w:pPr>
                          </w:p>
                          <w:p w14:paraId="7B7DB43F" w14:textId="77777777" w:rsidR="00483421" w:rsidRPr="0002388B" w:rsidRDefault="00483421" w:rsidP="00141E95">
                            <w:pPr>
                              <w:pStyle w:val="ps1Char"/>
                            </w:pPr>
                          </w:p>
                          <w:p w14:paraId="2078CD99" w14:textId="77777777" w:rsidR="00483421" w:rsidRPr="0002388B" w:rsidRDefault="00483421" w:rsidP="00141E95">
                            <w:pPr>
                              <w:pStyle w:val="ps1Char"/>
                            </w:pPr>
                          </w:p>
                          <w:p w14:paraId="55743209" w14:textId="77777777" w:rsidR="00483421" w:rsidRPr="0002388B" w:rsidRDefault="00483421" w:rsidP="00141E95">
                            <w:pPr>
                              <w:pStyle w:val="ps1Char"/>
                            </w:pPr>
                          </w:p>
                          <w:p w14:paraId="65B059BC" w14:textId="77777777" w:rsidR="00483421" w:rsidRPr="0002388B" w:rsidRDefault="00483421" w:rsidP="00141E95">
                            <w:pPr>
                              <w:pStyle w:val="ps1Char"/>
                            </w:pPr>
                          </w:p>
                          <w:p w14:paraId="396F72AA" w14:textId="77777777" w:rsidR="00483421" w:rsidRPr="0002388B" w:rsidRDefault="00483421" w:rsidP="00141E95">
                            <w:pPr>
                              <w:pStyle w:val="ps1Char"/>
                            </w:pPr>
                          </w:p>
                          <w:p w14:paraId="038EB6C8" w14:textId="77777777" w:rsidR="00483421" w:rsidRPr="0002388B" w:rsidRDefault="00483421" w:rsidP="00141E95">
                            <w:pPr>
                              <w:pStyle w:val="ps1Char"/>
                            </w:pPr>
                          </w:p>
                          <w:p w14:paraId="1506D407" w14:textId="77777777" w:rsidR="00483421" w:rsidRPr="0002388B" w:rsidRDefault="00483421" w:rsidP="00141E95">
                            <w:pPr>
                              <w:pStyle w:val="ps1Char"/>
                            </w:pPr>
                          </w:p>
                          <w:p w14:paraId="4200BAF4" w14:textId="77777777" w:rsidR="00483421" w:rsidRPr="0002388B" w:rsidRDefault="00483421" w:rsidP="00141E95">
                            <w:pPr>
                              <w:pStyle w:val="ps1Char"/>
                            </w:pPr>
                          </w:p>
                          <w:p w14:paraId="3110F523" w14:textId="77777777" w:rsidR="00483421" w:rsidRPr="0002388B" w:rsidRDefault="00483421" w:rsidP="00141E95">
                            <w:pPr>
                              <w:pStyle w:val="ps1Char"/>
                            </w:pPr>
                          </w:p>
                          <w:p w14:paraId="72991907" w14:textId="77777777" w:rsidR="00483421" w:rsidRPr="0002388B" w:rsidRDefault="00483421" w:rsidP="00141E95">
                            <w:pPr>
                              <w:pStyle w:val="ps1Char"/>
                            </w:pPr>
                          </w:p>
                          <w:p w14:paraId="76620F29" w14:textId="77777777" w:rsidR="00483421" w:rsidRPr="0002388B" w:rsidRDefault="00483421" w:rsidP="00141E95">
                            <w:pPr>
                              <w:pStyle w:val="ps1Char"/>
                            </w:pPr>
                          </w:p>
                          <w:p w14:paraId="2AEC8E35" w14:textId="77777777" w:rsidR="00483421" w:rsidRPr="0002388B" w:rsidRDefault="00483421" w:rsidP="00141E95">
                            <w:pPr>
                              <w:pStyle w:val="ps1Char"/>
                            </w:pPr>
                          </w:p>
                          <w:p w14:paraId="501859E6" w14:textId="77777777" w:rsidR="00483421" w:rsidRPr="0002388B" w:rsidRDefault="00483421" w:rsidP="00141E95">
                            <w:pPr>
                              <w:pStyle w:val="ps1Char"/>
                            </w:pPr>
                          </w:p>
                          <w:p w14:paraId="513DB3CE" w14:textId="77777777" w:rsidR="00483421" w:rsidRPr="0002388B" w:rsidRDefault="00483421" w:rsidP="00141E95">
                            <w:pPr>
                              <w:pStyle w:val="ps1Char"/>
                            </w:pPr>
                          </w:p>
                          <w:p w14:paraId="4727CB37" w14:textId="77777777" w:rsidR="00483421" w:rsidRPr="0002388B" w:rsidRDefault="00483421" w:rsidP="00141E95">
                            <w:pPr>
                              <w:pStyle w:val="ps1Char"/>
                            </w:pPr>
                          </w:p>
                          <w:p w14:paraId="5CABCD9A" w14:textId="77777777" w:rsidR="00483421" w:rsidRPr="0002388B" w:rsidRDefault="00483421" w:rsidP="00141E95">
                            <w:pPr>
                              <w:pStyle w:val="ps1Char"/>
                            </w:pPr>
                          </w:p>
                          <w:p w14:paraId="45FB77DE" w14:textId="77777777" w:rsidR="00483421" w:rsidRPr="0002388B" w:rsidRDefault="00483421" w:rsidP="00141E95">
                            <w:pPr>
                              <w:pStyle w:val="ps1Char"/>
                            </w:pPr>
                          </w:p>
                          <w:p w14:paraId="5B326134" w14:textId="77777777" w:rsidR="00483421" w:rsidRPr="0002388B" w:rsidRDefault="00483421" w:rsidP="00141E95">
                            <w:pPr>
                              <w:pStyle w:val="ps1Char"/>
                            </w:pPr>
                          </w:p>
                          <w:p w14:paraId="36C7F4C3" w14:textId="77777777" w:rsidR="00483421" w:rsidRPr="0002388B" w:rsidRDefault="00483421" w:rsidP="00141E95">
                            <w:pPr>
                              <w:pStyle w:val="ps1Char"/>
                            </w:pPr>
                          </w:p>
                          <w:p w14:paraId="3005B3C2" w14:textId="77777777" w:rsidR="00483421" w:rsidRPr="0002388B" w:rsidRDefault="00483421" w:rsidP="00141E95">
                            <w:pPr>
                              <w:pStyle w:val="ps1Char"/>
                            </w:pPr>
                          </w:p>
                          <w:p w14:paraId="65CDE7ED" w14:textId="77777777" w:rsidR="00483421" w:rsidRPr="0002388B" w:rsidRDefault="00483421" w:rsidP="00141E95">
                            <w:pPr>
                              <w:pStyle w:val="ps1Char"/>
                            </w:pPr>
                          </w:p>
                          <w:p w14:paraId="27474FC2" w14:textId="77777777" w:rsidR="00483421" w:rsidRPr="0002388B" w:rsidRDefault="00483421" w:rsidP="00141E95">
                            <w:pPr>
                              <w:pStyle w:val="ps1Char"/>
                            </w:pPr>
                          </w:p>
                          <w:p w14:paraId="75CB8516" w14:textId="77777777" w:rsidR="00483421" w:rsidRPr="0002388B" w:rsidRDefault="00483421" w:rsidP="00141E95">
                            <w:pPr>
                              <w:pStyle w:val="ps1Char"/>
                            </w:pPr>
                          </w:p>
                          <w:p w14:paraId="1BBDA55D" w14:textId="77777777" w:rsidR="00483421" w:rsidRPr="0002388B" w:rsidRDefault="00483421" w:rsidP="00141E95">
                            <w:pPr>
                              <w:pStyle w:val="ps1Char"/>
                            </w:pPr>
                          </w:p>
                          <w:p w14:paraId="557DAABD" w14:textId="77777777" w:rsidR="00483421" w:rsidRPr="0002388B" w:rsidRDefault="00483421" w:rsidP="00141E95">
                            <w:pPr>
                              <w:pStyle w:val="ps1Char"/>
                            </w:pPr>
                          </w:p>
                          <w:p w14:paraId="510BF937" w14:textId="77777777" w:rsidR="00483421" w:rsidRPr="0002388B" w:rsidRDefault="00483421" w:rsidP="00141E95">
                            <w:pPr>
                              <w:pStyle w:val="ps1Char"/>
                            </w:pPr>
                          </w:p>
                          <w:p w14:paraId="536483AD" w14:textId="77777777" w:rsidR="00483421" w:rsidRPr="0002388B" w:rsidRDefault="00483421" w:rsidP="00141E95">
                            <w:pPr>
                              <w:pStyle w:val="ps1Char"/>
                            </w:pPr>
                          </w:p>
                          <w:p w14:paraId="521C75BD" w14:textId="77777777" w:rsidR="00483421" w:rsidRPr="0002388B" w:rsidRDefault="00483421" w:rsidP="00141E95">
                            <w:pPr>
                              <w:pStyle w:val="ps1Char"/>
                            </w:pPr>
                          </w:p>
                          <w:p w14:paraId="28DDB119" w14:textId="77777777" w:rsidR="00483421" w:rsidRPr="0002388B" w:rsidRDefault="00483421" w:rsidP="00141E95">
                            <w:pPr>
                              <w:pStyle w:val="ps1Char"/>
                            </w:pPr>
                          </w:p>
                          <w:p w14:paraId="5BDFD2F6" w14:textId="77777777" w:rsidR="00483421" w:rsidRPr="0002388B" w:rsidRDefault="00483421" w:rsidP="00141E95">
                            <w:pPr>
                              <w:pStyle w:val="ps1Char"/>
                            </w:pPr>
                          </w:p>
                          <w:p w14:paraId="34AD2120" w14:textId="77777777" w:rsidR="00483421" w:rsidRPr="0002388B" w:rsidRDefault="00483421" w:rsidP="00141E95">
                            <w:pPr>
                              <w:pStyle w:val="ps1Char"/>
                            </w:pPr>
                          </w:p>
                          <w:p w14:paraId="70DCA8D5" w14:textId="77777777" w:rsidR="00483421" w:rsidRPr="0002388B" w:rsidRDefault="00483421" w:rsidP="00141E95">
                            <w:pPr>
                              <w:pStyle w:val="ps1Char"/>
                            </w:pPr>
                          </w:p>
                          <w:p w14:paraId="5C45D5E9" w14:textId="77777777" w:rsidR="00483421" w:rsidRPr="0002388B" w:rsidRDefault="00483421" w:rsidP="00141E95">
                            <w:pPr>
                              <w:pStyle w:val="ps1Char"/>
                            </w:pPr>
                          </w:p>
                          <w:p w14:paraId="7E2C2016" w14:textId="77777777" w:rsidR="00483421" w:rsidRPr="0002388B" w:rsidRDefault="00483421" w:rsidP="00141E95">
                            <w:pPr>
                              <w:pStyle w:val="ps1Char"/>
                            </w:pPr>
                          </w:p>
                          <w:p w14:paraId="7DD7E107" w14:textId="77777777" w:rsidR="00483421" w:rsidRPr="0002388B" w:rsidRDefault="00483421" w:rsidP="00141E95">
                            <w:pPr>
                              <w:pStyle w:val="ps1Char"/>
                            </w:pPr>
                          </w:p>
                          <w:p w14:paraId="5DE0BF41" w14:textId="77777777" w:rsidR="00483421" w:rsidRPr="0002388B" w:rsidRDefault="00483421" w:rsidP="00141E95">
                            <w:pPr>
                              <w:pStyle w:val="ps1Char"/>
                            </w:pPr>
                          </w:p>
                          <w:p w14:paraId="1216083E" w14:textId="77777777" w:rsidR="00483421" w:rsidRPr="0002388B" w:rsidRDefault="00483421" w:rsidP="00141E95">
                            <w:pPr>
                              <w:pStyle w:val="ps1Char"/>
                            </w:pPr>
                          </w:p>
                          <w:p w14:paraId="7246EE04" w14:textId="77777777" w:rsidR="00483421" w:rsidRPr="0002388B" w:rsidRDefault="00483421" w:rsidP="00141E95">
                            <w:pPr>
                              <w:pStyle w:val="ps1Char"/>
                            </w:pPr>
                          </w:p>
                          <w:p w14:paraId="2625F1D6" w14:textId="77777777" w:rsidR="00483421" w:rsidRPr="0002388B" w:rsidRDefault="00483421" w:rsidP="00141E95">
                            <w:pPr>
                              <w:pStyle w:val="ps1Char"/>
                            </w:pPr>
                          </w:p>
                          <w:p w14:paraId="18BB6541" w14:textId="77777777" w:rsidR="00483421" w:rsidRPr="0002388B" w:rsidRDefault="00483421" w:rsidP="00141E95">
                            <w:pPr>
                              <w:pStyle w:val="ps1Char"/>
                            </w:pPr>
                          </w:p>
                          <w:p w14:paraId="68281F2A" w14:textId="77777777" w:rsidR="00483421" w:rsidRPr="0002388B" w:rsidRDefault="00483421" w:rsidP="00141E95">
                            <w:pPr>
                              <w:pStyle w:val="ps1Char"/>
                            </w:pPr>
                          </w:p>
                          <w:p w14:paraId="66408312" w14:textId="77777777" w:rsidR="00483421" w:rsidRPr="0002388B" w:rsidRDefault="00483421" w:rsidP="00141E95">
                            <w:pPr>
                              <w:pStyle w:val="ps1Char"/>
                            </w:pPr>
                          </w:p>
                          <w:p w14:paraId="53F12A32" w14:textId="77777777" w:rsidR="00483421" w:rsidRPr="0002388B" w:rsidRDefault="00483421" w:rsidP="00141E95">
                            <w:pPr>
                              <w:pStyle w:val="ps1Char"/>
                            </w:pPr>
                          </w:p>
                          <w:p w14:paraId="65ECA624" w14:textId="77777777" w:rsidR="00483421" w:rsidRPr="0002388B" w:rsidRDefault="00483421" w:rsidP="00141E95">
                            <w:pPr>
                              <w:pStyle w:val="ps1Char"/>
                            </w:pPr>
                          </w:p>
                          <w:p w14:paraId="42AE9516" w14:textId="77777777" w:rsidR="00483421" w:rsidRPr="0002388B" w:rsidRDefault="00483421" w:rsidP="00141E95">
                            <w:pPr>
                              <w:pStyle w:val="ps1Char"/>
                            </w:pPr>
                          </w:p>
                          <w:p w14:paraId="3E9A36F2" w14:textId="77777777" w:rsidR="00483421" w:rsidRPr="0002388B" w:rsidRDefault="00483421" w:rsidP="00141E95">
                            <w:pPr>
                              <w:pStyle w:val="ps1Char"/>
                            </w:pPr>
                          </w:p>
                          <w:p w14:paraId="3D3AC678" w14:textId="77777777" w:rsidR="00483421" w:rsidRPr="0002388B" w:rsidRDefault="00483421" w:rsidP="00141E95">
                            <w:pPr>
                              <w:pStyle w:val="ps1Char"/>
                            </w:pPr>
                          </w:p>
                          <w:p w14:paraId="12DCBA4B" w14:textId="77777777" w:rsidR="00483421" w:rsidRPr="0002388B" w:rsidRDefault="00483421" w:rsidP="00141E95">
                            <w:pPr>
                              <w:pStyle w:val="ps1Char"/>
                            </w:pPr>
                          </w:p>
                          <w:p w14:paraId="38E39AC6" w14:textId="77777777" w:rsidR="00483421" w:rsidRPr="0002388B" w:rsidRDefault="00483421" w:rsidP="00141E95">
                            <w:pPr>
                              <w:pStyle w:val="ps1Char"/>
                            </w:pPr>
                          </w:p>
                          <w:p w14:paraId="0EB57B5E" w14:textId="77777777" w:rsidR="00483421" w:rsidRPr="0002388B" w:rsidRDefault="00483421" w:rsidP="00141E95">
                            <w:pPr>
                              <w:pStyle w:val="ps1Char"/>
                            </w:pPr>
                          </w:p>
                          <w:p w14:paraId="634A8C07" w14:textId="77777777" w:rsidR="00483421" w:rsidRPr="0002388B" w:rsidRDefault="00483421" w:rsidP="00141E95">
                            <w:pPr>
                              <w:pStyle w:val="ps1Char"/>
                            </w:pPr>
                          </w:p>
                          <w:p w14:paraId="3DEAE24D" w14:textId="77777777" w:rsidR="00483421" w:rsidRPr="0002388B" w:rsidRDefault="00483421" w:rsidP="00141E95">
                            <w:pPr>
                              <w:pStyle w:val="ps1Char"/>
                            </w:pPr>
                          </w:p>
                          <w:p w14:paraId="76F8842D" w14:textId="77777777" w:rsidR="00483421" w:rsidRPr="0002388B" w:rsidRDefault="00483421" w:rsidP="00141E95">
                            <w:pPr>
                              <w:pStyle w:val="ps1Char"/>
                            </w:pPr>
                          </w:p>
                          <w:p w14:paraId="36F3BB3E" w14:textId="77777777" w:rsidR="00483421" w:rsidRPr="0002388B" w:rsidRDefault="00483421" w:rsidP="00141E95">
                            <w:pPr>
                              <w:pStyle w:val="ps1Char"/>
                            </w:pPr>
                          </w:p>
                          <w:p w14:paraId="3F630DF8" w14:textId="77777777" w:rsidR="00483421" w:rsidRPr="0002388B" w:rsidRDefault="00483421" w:rsidP="00141E95">
                            <w:pPr>
                              <w:pStyle w:val="ps1Char"/>
                            </w:pPr>
                          </w:p>
                          <w:p w14:paraId="561BB1C4" w14:textId="77777777" w:rsidR="00483421" w:rsidRPr="0002388B" w:rsidRDefault="00483421" w:rsidP="00141E95">
                            <w:pPr>
                              <w:pStyle w:val="ps1Char"/>
                            </w:pPr>
                          </w:p>
                          <w:p w14:paraId="7F7FA1C3" w14:textId="77777777" w:rsidR="00483421" w:rsidRPr="0002388B" w:rsidRDefault="00483421" w:rsidP="00141E95">
                            <w:pPr>
                              <w:pStyle w:val="ps1Char"/>
                            </w:pPr>
                          </w:p>
                          <w:p w14:paraId="5E6DB5D1" w14:textId="77777777" w:rsidR="00483421" w:rsidRPr="0002388B" w:rsidRDefault="00483421" w:rsidP="00141E95">
                            <w:pPr>
                              <w:pStyle w:val="ps1Char"/>
                            </w:pPr>
                          </w:p>
                          <w:p w14:paraId="31E4F60F" w14:textId="77777777" w:rsidR="00483421" w:rsidRPr="0002388B" w:rsidRDefault="00483421" w:rsidP="00141E95">
                            <w:pPr>
                              <w:pStyle w:val="ps1Char"/>
                            </w:pPr>
                          </w:p>
                          <w:p w14:paraId="37C05CD7" w14:textId="77777777" w:rsidR="00483421" w:rsidRPr="0002388B" w:rsidRDefault="00483421" w:rsidP="00141E95">
                            <w:pPr>
                              <w:pStyle w:val="ps1Char"/>
                            </w:pPr>
                          </w:p>
                          <w:p w14:paraId="69B67134" w14:textId="77777777" w:rsidR="00483421" w:rsidRPr="0002388B" w:rsidRDefault="00483421" w:rsidP="00141E95">
                            <w:pPr>
                              <w:pStyle w:val="ps1Char"/>
                            </w:pPr>
                          </w:p>
                          <w:p w14:paraId="1721D493" w14:textId="77777777" w:rsidR="00483421" w:rsidRPr="0002388B" w:rsidRDefault="00483421" w:rsidP="00141E95">
                            <w:pPr>
                              <w:pStyle w:val="ps1Char"/>
                            </w:pPr>
                          </w:p>
                          <w:p w14:paraId="07E4C879" w14:textId="77777777" w:rsidR="00483421" w:rsidRPr="0002388B" w:rsidRDefault="00483421" w:rsidP="00141E95">
                            <w:pPr>
                              <w:pStyle w:val="ps1Char"/>
                            </w:pPr>
                          </w:p>
                          <w:p w14:paraId="6EEB7EDB" w14:textId="77777777" w:rsidR="00483421" w:rsidRPr="0002388B" w:rsidRDefault="00483421" w:rsidP="00141E95">
                            <w:pPr>
                              <w:pStyle w:val="ps1Char"/>
                            </w:pPr>
                          </w:p>
                          <w:p w14:paraId="5B6E7A8A" w14:textId="77777777" w:rsidR="00483421" w:rsidRPr="0002388B" w:rsidRDefault="00483421" w:rsidP="00141E95">
                            <w:pPr>
                              <w:pStyle w:val="ps1Char"/>
                            </w:pPr>
                          </w:p>
                          <w:p w14:paraId="385FD806" w14:textId="77777777" w:rsidR="00483421" w:rsidRPr="0002388B" w:rsidRDefault="00483421" w:rsidP="00141E95">
                            <w:pPr>
                              <w:pStyle w:val="ps1Char"/>
                            </w:pPr>
                          </w:p>
                          <w:p w14:paraId="4FEF3A7E" w14:textId="77777777" w:rsidR="00483421" w:rsidRPr="0002388B" w:rsidRDefault="00483421" w:rsidP="00141E95">
                            <w:pPr>
                              <w:pStyle w:val="ps1Char"/>
                            </w:pPr>
                          </w:p>
                          <w:p w14:paraId="27A3C539" w14:textId="77777777" w:rsidR="00483421" w:rsidRPr="0002388B" w:rsidRDefault="00483421" w:rsidP="00141E95">
                            <w:pPr>
                              <w:pStyle w:val="ps1Char"/>
                            </w:pPr>
                          </w:p>
                          <w:p w14:paraId="50D1E031" w14:textId="77777777" w:rsidR="00483421" w:rsidRPr="0002388B" w:rsidRDefault="00483421" w:rsidP="00141E95">
                            <w:pPr>
                              <w:pStyle w:val="ps1Char"/>
                            </w:pPr>
                          </w:p>
                          <w:p w14:paraId="1E929264" w14:textId="77777777" w:rsidR="00483421" w:rsidRPr="0002388B" w:rsidRDefault="00483421" w:rsidP="00141E95">
                            <w:pPr>
                              <w:pStyle w:val="ps1Char"/>
                            </w:pPr>
                          </w:p>
                          <w:p w14:paraId="7806D0F4" w14:textId="77777777" w:rsidR="00483421" w:rsidRPr="0002388B" w:rsidRDefault="00483421" w:rsidP="00141E95">
                            <w:pPr>
                              <w:pStyle w:val="ps1Char"/>
                            </w:pPr>
                          </w:p>
                          <w:p w14:paraId="388B1D8C" w14:textId="77777777" w:rsidR="00483421" w:rsidRPr="0002388B" w:rsidRDefault="00483421" w:rsidP="00141E95">
                            <w:pPr>
                              <w:pStyle w:val="ps1Char"/>
                            </w:pPr>
                          </w:p>
                          <w:p w14:paraId="4BF955E8" w14:textId="77777777" w:rsidR="00483421" w:rsidRPr="0002388B" w:rsidRDefault="00483421" w:rsidP="00141E95">
                            <w:pPr>
                              <w:pStyle w:val="ps1Char"/>
                            </w:pPr>
                          </w:p>
                          <w:p w14:paraId="37617B26" w14:textId="77777777" w:rsidR="00483421" w:rsidRPr="0002388B" w:rsidRDefault="00483421" w:rsidP="00141E95">
                            <w:pPr>
                              <w:pStyle w:val="ps1Char"/>
                            </w:pPr>
                          </w:p>
                          <w:p w14:paraId="31BE40CA" w14:textId="77777777" w:rsidR="00483421" w:rsidRPr="0002388B" w:rsidRDefault="00483421" w:rsidP="00141E95">
                            <w:pPr>
                              <w:pStyle w:val="ps1Char"/>
                            </w:pPr>
                          </w:p>
                          <w:p w14:paraId="6AC85302" w14:textId="77777777" w:rsidR="00483421" w:rsidRPr="0002388B" w:rsidRDefault="00483421" w:rsidP="00141E95">
                            <w:pPr>
                              <w:pStyle w:val="ps1Char"/>
                            </w:pPr>
                          </w:p>
                          <w:p w14:paraId="22255476" w14:textId="77777777" w:rsidR="00483421" w:rsidRPr="0002388B" w:rsidRDefault="00483421" w:rsidP="00141E95">
                            <w:pPr>
                              <w:pStyle w:val="ps1Char"/>
                            </w:pPr>
                          </w:p>
                          <w:p w14:paraId="0D25F987" w14:textId="77777777" w:rsidR="00483421" w:rsidRPr="0002388B" w:rsidRDefault="00483421" w:rsidP="00141E95">
                            <w:pPr>
                              <w:pStyle w:val="ps1Char"/>
                            </w:pPr>
                          </w:p>
                          <w:p w14:paraId="04E26E89" w14:textId="77777777" w:rsidR="00483421" w:rsidRPr="0002388B" w:rsidRDefault="00483421" w:rsidP="00141E95">
                            <w:pPr>
                              <w:pStyle w:val="ps1Char"/>
                            </w:pPr>
                          </w:p>
                          <w:p w14:paraId="7DB743F9" w14:textId="77777777" w:rsidR="00483421" w:rsidRPr="0002388B" w:rsidRDefault="00483421" w:rsidP="00141E95">
                            <w:pPr>
                              <w:pStyle w:val="ps1Char"/>
                            </w:pPr>
                          </w:p>
                          <w:p w14:paraId="7AB7AF39" w14:textId="77777777" w:rsidR="00483421" w:rsidRPr="0002388B" w:rsidRDefault="00483421" w:rsidP="00141E95">
                            <w:pPr>
                              <w:pStyle w:val="ps1Char"/>
                            </w:pPr>
                          </w:p>
                          <w:p w14:paraId="73CA2300" w14:textId="77777777" w:rsidR="00483421" w:rsidRPr="0002388B" w:rsidRDefault="00483421" w:rsidP="00141E95">
                            <w:pPr>
                              <w:pStyle w:val="ps1Char"/>
                            </w:pPr>
                          </w:p>
                          <w:p w14:paraId="2CADBC99" w14:textId="77777777" w:rsidR="00483421" w:rsidRPr="0002388B" w:rsidRDefault="00483421" w:rsidP="00141E95">
                            <w:pPr>
                              <w:pStyle w:val="ps1Char"/>
                            </w:pPr>
                          </w:p>
                          <w:p w14:paraId="20290E54" w14:textId="77777777" w:rsidR="00483421" w:rsidRPr="0002388B" w:rsidRDefault="00483421" w:rsidP="00141E95">
                            <w:pPr>
                              <w:pStyle w:val="ps1Char"/>
                            </w:pPr>
                          </w:p>
                          <w:p w14:paraId="621770B3" w14:textId="77777777" w:rsidR="00483421" w:rsidRPr="0002388B" w:rsidRDefault="00483421" w:rsidP="00141E95">
                            <w:pPr>
                              <w:pStyle w:val="ps1Char"/>
                            </w:pPr>
                          </w:p>
                          <w:p w14:paraId="384B681B" w14:textId="77777777" w:rsidR="00483421" w:rsidRPr="0002388B" w:rsidRDefault="00483421" w:rsidP="00141E95">
                            <w:pPr>
                              <w:pStyle w:val="ps1Char"/>
                            </w:pPr>
                          </w:p>
                          <w:p w14:paraId="3FE5AEEC" w14:textId="77777777" w:rsidR="00483421" w:rsidRPr="0002388B" w:rsidRDefault="00483421" w:rsidP="00141E95">
                            <w:pPr>
                              <w:pStyle w:val="ps1Char"/>
                            </w:pPr>
                          </w:p>
                          <w:p w14:paraId="697468C7" w14:textId="77777777" w:rsidR="00483421" w:rsidRPr="0002388B" w:rsidRDefault="00483421" w:rsidP="00141E95">
                            <w:pPr>
                              <w:pStyle w:val="ps1Char"/>
                            </w:pPr>
                          </w:p>
                          <w:p w14:paraId="31E47A5A" w14:textId="77777777" w:rsidR="00483421" w:rsidRPr="0002388B" w:rsidRDefault="00483421" w:rsidP="00141E95">
                            <w:pPr>
                              <w:pStyle w:val="ps1Char"/>
                            </w:pPr>
                          </w:p>
                          <w:p w14:paraId="2536A34B" w14:textId="77777777" w:rsidR="00483421" w:rsidRPr="0002388B" w:rsidRDefault="00483421" w:rsidP="00141E95">
                            <w:pPr>
                              <w:pStyle w:val="ps1Char"/>
                            </w:pPr>
                          </w:p>
                          <w:p w14:paraId="3C232A7F" w14:textId="77777777" w:rsidR="00483421" w:rsidRPr="0002388B" w:rsidRDefault="00483421" w:rsidP="00141E95">
                            <w:pPr>
                              <w:pStyle w:val="ps1Char"/>
                            </w:pPr>
                          </w:p>
                          <w:p w14:paraId="2C221118" w14:textId="77777777" w:rsidR="00483421" w:rsidRPr="0002388B" w:rsidRDefault="00483421" w:rsidP="00141E95">
                            <w:pPr>
                              <w:pStyle w:val="ps1Char"/>
                            </w:pPr>
                          </w:p>
                          <w:p w14:paraId="31F6A015" w14:textId="77777777" w:rsidR="00483421" w:rsidRPr="0002388B" w:rsidRDefault="00483421" w:rsidP="00141E95">
                            <w:pPr>
                              <w:pStyle w:val="ps1Char"/>
                            </w:pPr>
                          </w:p>
                          <w:p w14:paraId="5D6821B7" w14:textId="77777777" w:rsidR="00483421" w:rsidRPr="0002388B" w:rsidRDefault="00483421" w:rsidP="00141E95">
                            <w:pPr>
                              <w:pStyle w:val="ps1Char"/>
                            </w:pPr>
                          </w:p>
                          <w:p w14:paraId="7EE24C62" w14:textId="77777777" w:rsidR="00483421" w:rsidRPr="0002388B" w:rsidRDefault="00483421" w:rsidP="00141E95">
                            <w:pPr>
                              <w:pStyle w:val="ps1Char"/>
                            </w:pPr>
                          </w:p>
                          <w:p w14:paraId="4A9942D0" w14:textId="77777777" w:rsidR="00483421" w:rsidRPr="0002388B" w:rsidRDefault="00483421" w:rsidP="00141E95">
                            <w:pPr>
                              <w:pStyle w:val="ps1Char"/>
                            </w:pPr>
                          </w:p>
                          <w:p w14:paraId="74A4FF19" w14:textId="77777777" w:rsidR="00483421" w:rsidRPr="0002388B" w:rsidRDefault="00483421" w:rsidP="00141E95">
                            <w:pPr>
                              <w:pStyle w:val="ps1Char"/>
                            </w:pPr>
                          </w:p>
                          <w:p w14:paraId="78DB649B" w14:textId="77777777" w:rsidR="00483421" w:rsidRPr="0002388B" w:rsidRDefault="00483421" w:rsidP="00141E95">
                            <w:pPr>
                              <w:pStyle w:val="ps1Char"/>
                            </w:pPr>
                          </w:p>
                          <w:p w14:paraId="13AF7856" w14:textId="77777777" w:rsidR="00483421" w:rsidRPr="0002388B" w:rsidRDefault="00483421" w:rsidP="00141E95">
                            <w:pPr>
                              <w:pStyle w:val="ps1Char"/>
                            </w:pPr>
                          </w:p>
                          <w:p w14:paraId="4DA82F9E" w14:textId="77777777" w:rsidR="00483421" w:rsidRPr="0002388B" w:rsidRDefault="00483421" w:rsidP="00141E95">
                            <w:pPr>
                              <w:pStyle w:val="ps1Char"/>
                            </w:pPr>
                          </w:p>
                          <w:p w14:paraId="483798F7" w14:textId="77777777" w:rsidR="00483421" w:rsidRPr="0002388B" w:rsidRDefault="00483421" w:rsidP="00141E95">
                            <w:pPr>
                              <w:pStyle w:val="ps1Char"/>
                            </w:pPr>
                          </w:p>
                          <w:p w14:paraId="17F40A09" w14:textId="77777777" w:rsidR="00483421" w:rsidRPr="0002388B" w:rsidRDefault="00483421" w:rsidP="00141E95">
                            <w:pPr>
                              <w:pStyle w:val="ps1Char"/>
                            </w:pPr>
                          </w:p>
                          <w:p w14:paraId="0831A7A1" w14:textId="77777777" w:rsidR="00483421" w:rsidRPr="0002388B" w:rsidRDefault="00483421" w:rsidP="00141E95">
                            <w:pPr>
                              <w:pStyle w:val="ps1Char"/>
                            </w:pPr>
                          </w:p>
                          <w:p w14:paraId="73F89357" w14:textId="77777777" w:rsidR="00483421" w:rsidRPr="0002388B" w:rsidRDefault="00483421" w:rsidP="00141E95">
                            <w:pPr>
                              <w:pStyle w:val="ps1Char"/>
                            </w:pPr>
                          </w:p>
                          <w:p w14:paraId="2239783A" w14:textId="77777777" w:rsidR="00483421" w:rsidRPr="0002388B" w:rsidRDefault="00483421" w:rsidP="00141E95">
                            <w:pPr>
                              <w:pStyle w:val="ps1Char"/>
                            </w:pPr>
                          </w:p>
                          <w:p w14:paraId="11C61A39" w14:textId="77777777" w:rsidR="00483421" w:rsidRPr="0002388B" w:rsidRDefault="00483421" w:rsidP="00141E95">
                            <w:pPr>
                              <w:pStyle w:val="ps1Char"/>
                            </w:pPr>
                          </w:p>
                          <w:p w14:paraId="77E8A551" w14:textId="77777777" w:rsidR="00483421" w:rsidRPr="0002388B" w:rsidRDefault="00483421" w:rsidP="00141E95">
                            <w:pPr>
                              <w:pStyle w:val="ps1Char"/>
                            </w:pPr>
                          </w:p>
                          <w:p w14:paraId="331AFF80" w14:textId="77777777" w:rsidR="00483421" w:rsidRPr="0002388B" w:rsidRDefault="00483421" w:rsidP="00141E95">
                            <w:pPr>
                              <w:pStyle w:val="ps1Char"/>
                            </w:pPr>
                          </w:p>
                          <w:p w14:paraId="2DC89AB5" w14:textId="77777777" w:rsidR="00483421" w:rsidRPr="0002388B" w:rsidRDefault="00483421" w:rsidP="00141E95">
                            <w:pPr>
                              <w:pStyle w:val="ps1Char"/>
                            </w:pPr>
                          </w:p>
                          <w:p w14:paraId="03E3D6FE" w14:textId="77777777" w:rsidR="00483421" w:rsidRPr="0002388B" w:rsidRDefault="00483421" w:rsidP="00141E95">
                            <w:pPr>
                              <w:pStyle w:val="ps1Char"/>
                            </w:pPr>
                          </w:p>
                          <w:p w14:paraId="56BB7B74" w14:textId="77777777" w:rsidR="00483421" w:rsidRPr="0002388B" w:rsidRDefault="00483421" w:rsidP="00141E95">
                            <w:pPr>
                              <w:pStyle w:val="ps1Char"/>
                            </w:pPr>
                          </w:p>
                          <w:p w14:paraId="717BFF48" w14:textId="77777777" w:rsidR="00483421" w:rsidRPr="0002388B" w:rsidRDefault="00483421" w:rsidP="00141E95">
                            <w:pPr>
                              <w:pStyle w:val="ps1Char"/>
                            </w:pPr>
                          </w:p>
                          <w:p w14:paraId="3CFD6DCF" w14:textId="77777777" w:rsidR="00483421" w:rsidRPr="0002388B" w:rsidRDefault="00483421" w:rsidP="00141E95">
                            <w:pPr>
                              <w:pStyle w:val="ps1Char"/>
                            </w:pPr>
                          </w:p>
                          <w:p w14:paraId="616A7364" w14:textId="77777777" w:rsidR="00483421" w:rsidRPr="0002388B" w:rsidRDefault="00483421" w:rsidP="00141E95">
                            <w:pPr>
                              <w:pStyle w:val="ps1Char"/>
                            </w:pPr>
                          </w:p>
                          <w:p w14:paraId="4BD9B153" w14:textId="77777777" w:rsidR="00483421" w:rsidRPr="0002388B" w:rsidRDefault="00483421" w:rsidP="00141E95">
                            <w:pPr>
                              <w:pStyle w:val="ps1Char"/>
                            </w:pPr>
                          </w:p>
                          <w:p w14:paraId="79748980" w14:textId="77777777" w:rsidR="00483421" w:rsidRPr="0002388B" w:rsidRDefault="00483421" w:rsidP="00141E95">
                            <w:pPr>
                              <w:pStyle w:val="ps1Char"/>
                            </w:pPr>
                          </w:p>
                          <w:p w14:paraId="06CBF73A" w14:textId="77777777" w:rsidR="00483421" w:rsidRPr="0002388B" w:rsidRDefault="00483421" w:rsidP="00141E95">
                            <w:pPr>
                              <w:pStyle w:val="ps1Char"/>
                            </w:pPr>
                          </w:p>
                          <w:p w14:paraId="59D82C22" w14:textId="77777777" w:rsidR="00483421" w:rsidRPr="0002388B" w:rsidRDefault="00483421" w:rsidP="00141E95">
                            <w:pPr>
                              <w:pStyle w:val="ps1Char"/>
                            </w:pPr>
                          </w:p>
                          <w:p w14:paraId="5521F9CE" w14:textId="77777777" w:rsidR="00483421" w:rsidRPr="0002388B" w:rsidRDefault="00483421" w:rsidP="00141E95">
                            <w:pPr>
                              <w:pStyle w:val="ps1Char"/>
                            </w:pPr>
                          </w:p>
                          <w:p w14:paraId="13792B6E" w14:textId="77777777" w:rsidR="00483421" w:rsidRPr="0002388B" w:rsidRDefault="00483421" w:rsidP="00141E95">
                            <w:pPr>
                              <w:pStyle w:val="ps1Char"/>
                            </w:pPr>
                          </w:p>
                          <w:p w14:paraId="2A83DB67" w14:textId="77777777" w:rsidR="00483421" w:rsidRPr="0002388B" w:rsidRDefault="00483421" w:rsidP="00141E95">
                            <w:pPr>
                              <w:pStyle w:val="ps1Char"/>
                            </w:pPr>
                          </w:p>
                          <w:p w14:paraId="1F84B9FD" w14:textId="77777777" w:rsidR="00483421" w:rsidRPr="0002388B" w:rsidRDefault="00483421" w:rsidP="00141E95">
                            <w:pPr>
                              <w:pStyle w:val="ps1Char"/>
                            </w:pPr>
                          </w:p>
                          <w:p w14:paraId="41DFE1E5" w14:textId="77777777" w:rsidR="00483421" w:rsidRPr="0002388B" w:rsidRDefault="00483421" w:rsidP="00141E95">
                            <w:pPr>
                              <w:pStyle w:val="ps1Char"/>
                            </w:pPr>
                          </w:p>
                          <w:p w14:paraId="44E9F6DE" w14:textId="77777777" w:rsidR="00483421" w:rsidRPr="0002388B" w:rsidRDefault="00483421" w:rsidP="00141E95">
                            <w:pPr>
                              <w:pStyle w:val="ps1Char"/>
                            </w:pPr>
                          </w:p>
                          <w:p w14:paraId="5EB072F8" w14:textId="77777777" w:rsidR="00483421" w:rsidRPr="0002388B" w:rsidRDefault="00483421" w:rsidP="00141E95">
                            <w:pPr>
                              <w:pStyle w:val="ps1Char"/>
                            </w:pPr>
                          </w:p>
                          <w:p w14:paraId="32378982" w14:textId="77777777" w:rsidR="00483421" w:rsidRPr="0002388B" w:rsidRDefault="00483421" w:rsidP="00141E95">
                            <w:pPr>
                              <w:pStyle w:val="ps1Char"/>
                            </w:pPr>
                          </w:p>
                          <w:p w14:paraId="17A30BE8" w14:textId="77777777" w:rsidR="00483421" w:rsidRPr="0002388B" w:rsidRDefault="00483421" w:rsidP="00141E95">
                            <w:pPr>
                              <w:pStyle w:val="ps1Char"/>
                            </w:pPr>
                          </w:p>
                          <w:p w14:paraId="650C884A" w14:textId="77777777" w:rsidR="00483421" w:rsidRPr="0002388B" w:rsidRDefault="00483421" w:rsidP="00141E95">
                            <w:pPr>
                              <w:pStyle w:val="ps1Char"/>
                            </w:pPr>
                          </w:p>
                          <w:p w14:paraId="2CD563E3" w14:textId="77777777" w:rsidR="00483421" w:rsidRPr="0002388B" w:rsidRDefault="00483421" w:rsidP="00141E95">
                            <w:pPr>
                              <w:pStyle w:val="ps1Char"/>
                            </w:pPr>
                          </w:p>
                          <w:p w14:paraId="1165CF9D" w14:textId="77777777" w:rsidR="00483421" w:rsidRPr="0002388B" w:rsidRDefault="00483421" w:rsidP="00141E95">
                            <w:pPr>
                              <w:pStyle w:val="ps1Char"/>
                            </w:pPr>
                          </w:p>
                          <w:p w14:paraId="09DA6CD7" w14:textId="77777777" w:rsidR="00483421" w:rsidRPr="0002388B" w:rsidRDefault="00483421" w:rsidP="00141E95">
                            <w:pPr>
                              <w:pStyle w:val="ps1Char"/>
                            </w:pPr>
                          </w:p>
                          <w:p w14:paraId="1B8E2D6E" w14:textId="77777777" w:rsidR="00483421" w:rsidRPr="0002388B" w:rsidRDefault="00483421" w:rsidP="00141E95">
                            <w:pPr>
                              <w:pStyle w:val="ps1Char"/>
                            </w:pPr>
                          </w:p>
                          <w:p w14:paraId="387186B7" w14:textId="77777777" w:rsidR="00483421" w:rsidRPr="0002388B" w:rsidRDefault="00483421" w:rsidP="00141E95">
                            <w:pPr>
                              <w:pStyle w:val="ps1Char"/>
                            </w:pPr>
                          </w:p>
                          <w:p w14:paraId="7649E555" w14:textId="77777777" w:rsidR="00483421" w:rsidRPr="0002388B" w:rsidRDefault="00483421" w:rsidP="00141E95">
                            <w:pPr>
                              <w:pStyle w:val="ps1Char"/>
                            </w:pPr>
                          </w:p>
                          <w:p w14:paraId="0BEFD954" w14:textId="77777777" w:rsidR="00483421" w:rsidRPr="0002388B" w:rsidRDefault="00483421" w:rsidP="00141E95">
                            <w:pPr>
                              <w:pStyle w:val="ps1Char"/>
                            </w:pPr>
                          </w:p>
                          <w:p w14:paraId="0B713147" w14:textId="77777777" w:rsidR="00483421" w:rsidRPr="0002388B" w:rsidRDefault="00483421" w:rsidP="00141E95">
                            <w:pPr>
                              <w:pStyle w:val="ps1Char"/>
                            </w:pPr>
                          </w:p>
                          <w:p w14:paraId="107C2865" w14:textId="77777777" w:rsidR="00483421" w:rsidRPr="0002388B" w:rsidRDefault="00483421" w:rsidP="00141E95">
                            <w:pPr>
                              <w:pStyle w:val="ps1Char"/>
                            </w:pPr>
                          </w:p>
                          <w:p w14:paraId="062655A1" w14:textId="77777777" w:rsidR="00483421" w:rsidRPr="0002388B" w:rsidRDefault="00483421" w:rsidP="00141E95">
                            <w:pPr>
                              <w:pStyle w:val="ps1Char"/>
                            </w:pPr>
                          </w:p>
                          <w:p w14:paraId="07AFB80A" w14:textId="77777777" w:rsidR="00483421" w:rsidRPr="0002388B" w:rsidRDefault="00483421" w:rsidP="00141E95">
                            <w:pPr>
                              <w:pStyle w:val="ps1Char"/>
                            </w:pPr>
                          </w:p>
                          <w:p w14:paraId="7B341419" w14:textId="77777777" w:rsidR="00483421" w:rsidRPr="0002388B" w:rsidRDefault="00483421" w:rsidP="00141E95">
                            <w:pPr>
                              <w:pStyle w:val="ps1Char"/>
                            </w:pPr>
                          </w:p>
                          <w:p w14:paraId="17F3F354" w14:textId="77777777" w:rsidR="00483421" w:rsidRPr="0002388B" w:rsidRDefault="00483421" w:rsidP="00141E95">
                            <w:pPr>
                              <w:pStyle w:val="ps1Char"/>
                            </w:pPr>
                          </w:p>
                          <w:p w14:paraId="04CA94E4" w14:textId="77777777" w:rsidR="00483421" w:rsidRPr="0002388B" w:rsidRDefault="00483421" w:rsidP="00141E95">
                            <w:pPr>
                              <w:pStyle w:val="ps1Char"/>
                            </w:pPr>
                          </w:p>
                          <w:p w14:paraId="6ABEAB38" w14:textId="77777777" w:rsidR="00483421" w:rsidRPr="0002388B" w:rsidRDefault="00483421" w:rsidP="00141E95">
                            <w:pPr>
                              <w:pStyle w:val="ps1Char"/>
                            </w:pPr>
                          </w:p>
                          <w:p w14:paraId="2FBB6C9F" w14:textId="77777777" w:rsidR="00483421" w:rsidRPr="0002388B" w:rsidRDefault="00483421" w:rsidP="00141E95">
                            <w:pPr>
                              <w:pStyle w:val="ps1Char"/>
                            </w:pPr>
                          </w:p>
                          <w:p w14:paraId="4442CB1B" w14:textId="77777777" w:rsidR="00483421" w:rsidRPr="0002388B" w:rsidRDefault="00483421" w:rsidP="00141E95">
                            <w:pPr>
                              <w:pStyle w:val="ps1Char"/>
                            </w:pPr>
                          </w:p>
                          <w:p w14:paraId="51769F41" w14:textId="77777777" w:rsidR="00483421" w:rsidRPr="0002388B" w:rsidRDefault="00483421" w:rsidP="00141E95">
                            <w:pPr>
                              <w:pStyle w:val="ps1Char"/>
                            </w:pPr>
                          </w:p>
                          <w:p w14:paraId="4EC84F4A" w14:textId="77777777" w:rsidR="00483421" w:rsidRPr="0002388B" w:rsidRDefault="00483421" w:rsidP="00141E95">
                            <w:pPr>
                              <w:pStyle w:val="ps1Char"/>
                            </w:pPr>
                          </w:p>
                          <w:p w14:paraId="75969914" w14:textId="77777777" w:rsidR="00483421" w:rsidRPr="0002388B" w:rsidRDefault="00483421" w:rsidP="00141E95">
                            <w:pPr>
                              <w:pStyle w:val="ps1Char"/>
                            </w:pPr>
                          </w:p>
                          <w:p w14:paraId="2D7B943F" w14:textId="77777777" w:rsidR="00483421" w:rsidRPr="0002388B" w:rsidRDefault="00483421" w:rsidP="00141E95">
                            <w:pPr>
                              <w:pStyle w:val="ps1Char"/>
                            </w:pPr>
                          </w:p>
                          <w:p w14:paraId="78F2F1A7" w14:textId="77777777" w:rsidR="00483421" w:rsidRPr="0002388B" w:rsidRDefault="00483421" w:rsidP="00141E95">
                            <w:pPr>
                              <w:pStyle w:val="ps1Char"/>
                            </w:pPr>
                          </w:p>
                          <w:p w14:paraId="1B2D796C" w14:textId="77777777" w:rsidR="00483421" w:rsidRPr="0002388B" w:rsidRDefault="00483421" w:rsidP="00141E95">
                            <w:pPr>
                              <w:pStyle w:val="ps1Char"/>
                            </w:pPr>
                          </w:p>
                          <w:p w14:paraId="3A97F17C" w14:textId="77777777" w:rsidR="00483421" w:rsidRPr="0002388B" w:rsidRDefault="00483421" w:rsidP="00141E95">
                            <w:pPr>
                              <w:pStyle w:val="ps1Char"/>
                            </w:pPr>
                          </w:p>
                          <w:p w14:paraId="7218064C" w14:textId="77777777" w:rsidR="00483421" w:rsidRPr="0002388B" w:rsidRDefault="00483421" w:rsidP="00141E95">
                            <w:pPr>
                              <w:pStyle w:val="ps1Char"/>
                            </w:pPr>
                          </w:p>
                          <w:p w14:paraId="1EB6932A" w14:textId="77777777" w:rsidR="00483421" w:rsidRPr="0002388B" w:rsidRDefault="00483421" w:rsidP="00141E95">
                            <w:pPr>
                              <w:pStyle w:val="ps1Char"/>
                            </w:pPr>
                          </w:p>
                          <w:p w14:paraId="5D3867FB" w14:textId="77777777" w:rsidR="00483421" w:rsidRPr="0002388B" w:rsidRDefault="00483421" w:rsidP="00141E95">
                            <w:pPr>
                              <w:pStyle w:val="ps1Char"/>
                            </w:pPr>
                          </w:p>
                          <w:p w14:paraId="57F9EB16" w14:textId="77777777" w:rsidR="00483421" w:rsidRPr="0002388B" w:rsidRDefault="00483421" w:rsidP="00141E95">
                            <w:pPr>
                              <w:pStyle w:val="ps1Char"/>
                            </w:pPr>
                          </w:p>
                          <w:p w14:paraId="29BCA234" w14:textId="77777777" w:rsidR="00483421" w:rsidRPr="0002388B" w:rsidRDefault="00483421" w:rsidP="00141E95">
                            <w:pPr>
                              <w:pStyle w:val="ps1Char"/>
                            </w:pPr>
                          </w:p>
                          <w:p w14:paraId="44A77E5B" w14:textId="77777777" w:rsidR="00483421" w:rsidRPr="0002388B" w:rsidRDefault="00483421" w:rsidP="00141E95">
                            <w:pPr>
                              <w:pStyle w:val="ps1Char"/>
                            </w:pPr>
                          </w:p>
                          <w:p w14:paraId="68A73E40" w14:textId="77777777" w:rsidR="00483421" w:rsidRPr="0002388B" w:rsidRDefault="00483421" w:rsidP="00141E95">
                            <w:pPr>
                              <w:pStyle w:val="ps1Char"/>
                            </w:pPr>
                          </w:p>
                          <w:p w14:paraId="730C0B3E" w14:textId="77777777" w:rsidR="00483421" w:rsidRPr="0002388B" w:rsidRDefault="00483421" w:rsidP="00141E95">
                            <w:pPr>
                              <w:pStyle w:val="ps1Char"/>
                            </w:pPr>
                          </w:p>
                          <w:p w14:paraId="30183C3D" w14:textId="77777777" w:rsidR="00483421" w:rsidRPr="0002388B" w:rsidRDefault="00483421" w:rsidP="00141E95">
                            <w:pPr>
                              <w:pStyle w:val="ps1Char"/>
                            </w:pPr>
                          </w:p>
                          <w:p w14:paraId="2CCBCD99" w14:textId="77777777" w:rsidR="00483421" w:rsidRPr="0002388B" w:rsidRDefault="00483421" w:rsidP="00141E95">
                            <w:pPr>
                              <w:pStyle w:val="ps1Char"/>
                            </w:pPr>
                          </w:p>
                          <w:p w14:paraId="219B2D77" w14:textId="77777777" w:rsidR="00483421" w:rsidRPr="0002388B" w:rsidRDefault="00483421" w:rsidP="00141E95">
                            <w:pPr>
                              <w:pStyle w:val="ps1Char"/>
                            </w:pPr>
                          </w:p>
                          <w:p w14:paraId="592C01A0" w14:textId="77777777" w:rsidR="00483421" w:rsidRPr="0002388B" w:rsidRDefault="00483421" w:rsidP="00141E95">
                            <w:pPr>
                              <w:pStyle w:val="ps1Char"/>
                            </w:pPr>
                          </w:p>
                          <w:p w14:paraId="08473756" w14:textId="77777777" w:rsidR="00483421" w:rsidRPr="0002388B" w:rsidRDefault="00483421" w:rsidP="00141E95">
                            <w:pPr>
                              <w:pStyle w:val="ps1Char"/>
                            </w:pPr>
                          </w:p>
                          <w:p w14:paraId="2F229A69" w14:textId="77777777" w:rsidR="00483421" w:rsidRPr="0002388B" w:rsidRDefault="00483421" w:rsidP="00141E95">
                            <w:pPr>
                              <w:pStyle w:val="ps1Char"/>
                            </w:pPr>
                          </w:p>
                          <w:p w14:paraId="5D8A8283" w14:textId="77777777" w:rsidR="00483421" w:rsidRPr="0002388B" w:rsidRDefault="00483421" w:rsidP="00141E95">
                            <w:pPr>
                              <w:pStyle w:val="ps1Char"/>
                            </w:pPr>
                          </w:p>
                          <w:p w14:paraId="25BDC9A9" w14:textId="77777777" w:rsidR="00483421" w:rsidRPr="0002388B" w:rsidRDefault="00483421" w:rsidP="00141E95">
                            <w:pPr>
                              <w:pStyle w:val="ps1Char"/>
                            </w:pPr>
                          </w:p>
                          <w:p w14:paraId="7CEE2BB6" w14:textId="77777777" w:rsidR="00483421" w:rsidRPr="0002388B" w:rsidRDefault="00483421" w:rsidP="00141E95">
                            <w:pPr>
                              <w:pStyle w:val="ps1Char"/>
                            </w:pPr>
                          </w:p>
                          <w:p w14:paraId="580FE4B8" w14:textId="77777777" w:rsidR="00483421" w:rsidRPr="0002388B" w:rsidRDefault="00483421" w:rsidP="00141E95">
                            <w:pPr>
                              <w:pStyle w:val="ps1Char"/>
                            </w:pPr>
                          </w:p>
                          <w:p w14:paraId="74C64D91" w14:textId="77777777" w:rsidR="00483421" w:rsidRPr="0002388B" w:rsidRDefault="00483421" w:rsidP="00141E95">
                            <w:pPr>
                              <w:pStyle w:val="ps1Char"/>
                            </w:pPr>
                          </w:p>
                          <w:p w14:paraId="769AB500" w14:textId="77777777" w:rsidR="00483421" w:rsidRPr="0002388B" w:rsidRDefault="00483421" w:rsidP="00141E95">
                            <w:pPr>
                              <w:pStyle w:val="ps1Char"/>
                            </w:pPr>
                          </w:p>
                          <w:p w14:paraId="281EAE9F" w14:textId="77777777" w:rsidR="00483421" w:rsidRPr="0002388B" w:rsidRDefault="00483421" w:rsidP="00141E95">
                            <w:pPr>
                              <w:pStyle w:val="ps1Char"/>
                            </w:pPr>
                          </w:p>
                          <w:p w14:paraId="3C1DD9B6" w14:textId="77777777" w:rsidR="00483421" w:rsidRPr="0002388B" w:rsidRDefault="00483421" w:rsidP="00141E95">
                            <w:pPr>
                              <w:pStyle w:val="ps1Char"/>
                            </w:pPr>
                          </w:p>
                          <w:p w14:paraId="6035EDB0" w14:textId="77777777" w:rsidR="00483421" w:rsidRPr="0002388B" w:rsidRDefault="00483421" w:rsidP="00141E95">
                            <w:pPr>
                              <w:pStyle w:val="ps1Char"/>
                            </w:pPr>
                          </w:p>
                          <w:p w14:paraId="0FEC5939" w14:textId="77777777" w:rsidR="00483421" w:rsidRPr="0002388B" w:rsidRDefault="00483421" w:rsidP="00141E95">
                            <w:pPr>
                              <w:pStyle w:val="ps1Char"/>
                            </w:pPr>
                          </w:p>
                          <w:p w14:paraId="7927A2D7" w14:textId="77777777" w:rsidR="00483421" w:rsidRPr="0002388B" w:rsidRDefault="00483421" w:rsidP="00141E95">
                            <w:pPr>
                              <w:pStyle w:val="ps1Char"/>
                            </w:pPr>
                          </w:p>
                          <w:p w14:paraId="009F08B9" w14:textId="77777777" w:rsidR="00483421" w:rsidRPr="0002388B" w:rsidRDefault="00483421" w:rsidP="00141E95">
                            <w:pPr>
                              <w:pStyle w:val="ps1Char"/>
                            </w:pPr>
                          </w:p>
                          <w:p w14:paraId="701E42FF" w14:textId="77777777" w:rsidR="00483421" w:rsidRPr="0002388B" w:rsidRDefault="00483421" w:rsidP="00141E95">
                            <w:pPr>
                              <w:pStyle w:val="ps1Char"/>
                            </w:pPr>
                          </w:p>
                          <w:p w14:paraId="53FD2DC4" w14:textId="77777777" w:rsidR="00483421" w:rsidRPr="0002388B" w:rsidRDefault="00483421" w:rsidP="00141E95">
                            <w:pPr>
                              <w:pStyle w:val="ps1Char"/>
                            </w:pPr>
                          </w:p>
                          <w:p w14:paraId="32D1AA9F" w14:textId="77777777" w:rsidR="00483421" w:rsidRPr="0002388B" w:rsidRDefault="00483421" w:rsidP="00141E95">
                            <w:pPr>
                              <w:pStyle w:val="ps1Char"/>
                            </w:pPr>
                          </w:p>
                          <w:p w14:paraId="308B5740" w14:textId="77777777" w:rsidR="00483421" w:rsidRPr="0002388B" w:rsidRDefault="00483421" w:rsidP="00141E95">
                            <w:pPr>
                              <w:pStyle w:val="ps1Char"/>
                            </w:pPr>
                          </w:p>
                          <w:p w14:paraId="6C9F02A5" w14:textId="77777777" w:rsidR="00483421" w:rsidRPr="0002388B" w:rsidRDefault="00483421" w:rsidP="00141E95">
                            <w:pPr>
                              <w:pStyle w:val="ps1Char"/>
                            </w:pPr>
                          </w:p>
                          <w:p w14:paraId="2B357053" w14:textId="77777777" w:rsidR="00483421" w:rsidRPr="0002388B" w:rsidRDefault="00483421" w:rsidP="00141E95">
                            <w:pPr>
                              <w:pStyle w:val="ps1Char"/>
                            </w:pPr>
                          </w:p>
                          <w:p w14:paraId="3C22E7B6" w14:textId="77777777" w:rsidR="00483421" w:rsidRPr="0002388B" w:rsidRDefault="00483421" w:rsidP="00141E95">
                            <w:pPr>
                              <w:pStyle w:val="ps1Char"/>
                            </w:pPr>
                          </w:p>
                          <w:p w14:paraId="221FF681" w14:textId="77777777" w:rsidR="00483421" w:rsidRPr="0002388B" w:rsidRDefault="00483421" w:rsidP="00141E95">
                            <w:pPr>
                              <w:pStyle w:val="ps1Char"/>
                            </w:pPr>
                          </w:p>
                          <w:p w14:paraId="3F406DFB" w14:textId="77777777" w:rsidR="00483421" w:rsidRPr="0002388B" w:rsidRDefault="00483421" w:rsidP="00141E95">
                            <w:pPr>
                              <w:pStyle w:val="ps1Char"/>
                            </w:pPr>
                          </w:p>
                          <w:p w14:paraId="25C81C17" w14:textId="77777777" w:rsidR="00483421" w:rsidRPr="0002388B" w:rsidRDefault="00483421" w:rsidP="00141E95">
                            <w:pPr>
                              <w:pStyle w:val="ps1Char"/>
                            </w:pPr>
                          </w:p>
                          <w:p w14:paraId="08EA5309" w14:textId="77777777" w:rsidR="00483421" w:rsidRPr="0002388B" w:rsidRDefault="00483421" w:rsidP="00141E95">
                            <w:pPr>
                              <w:pStyle w:val="ps1Char"/>
                            </w:pPr>
                          </w:p>
                          <w:p w14:paraId="208027FC" w14:textId="77777777" w:rsidR="00483421" w:rsidRPr="0002388B" w:rsidRDefault="00483421" w:rsidP="00141E95">
                            <w:pPr>
                              <w:pStyle w:val="ps1Char"/>
                            </w:pPr>
                          </w:p>
                          <w:p w14:paraId="6F8AAC5C" w14:textId="77777777" w:rsidR="00483421" w:rsidRPr="0002388B" w:rsidRDefault="00483421" w:rsidP="00141E95">
                            <w:pPr>
                              <w:pStyle w:val="ps1Char"/>
                            </w:pPr>
                          </w:p>
                          <w:p w14:paraId="36034001" w14:textId="77777777" w:rsidR="00483421" w:rsidRPr="0002388B" w:rsidRDefault="00483421" w:rsidP="00141E95">
                            <w:pPr>
                              <w:pStyle w:val="ps1Char"/>
                            </w:pPr>
                          </w:p>
                          <w:p w14:paraId="35BB467F" w14:textId="77777777" w:rsidR="00483421" w:rsidRPr="0002388B" w:rsidRDefault="00483421" w:rsidP="00141E95">
                            <w:pPr>
                              <w:pStyle w:val="ps1Char"/>
                            </w:pPr>
                          </w:p>
                          <w:p w14:paraId="6C8C51B2" w14:textId="77777777" w:rsidR="00483421" w:rsidRPr="0002388B" w:rsidRDefault="00483421" w:rsidP="00141E95">
                            <w:pPr>
                              <w:pStyle w:val="ps1Char"/>
                            </w:pPr>
                          </w:p>
                          <w:p w14:paraId="5E271884" w14:textId="77777777" w:rsidR="00483421" w:rsidRPr="0002388B" w:rsidRDefault="00483421" w:rsidP="00141E95">
                            <w:pPr>
                              <w:pStyle w:val="ps1Char"/>
                            </w:pPr>
                          </w:p>
                          <w:p w14:paraId="1CE46DBA" w14:textId="77777777" w:rsidR="00483421" w:rsidRPr="0002388B" w:rsidRDefault="00483421" w:rsidP="00141E95">
                            <w:pPr>
                              <w:pStyle w:val="ps1Char"/>
                            </w:pPr>
                          </w:p>
                          <w:p w14:paraId="02523005" w14:textId="77777777" w:rsidR="00483421" w:rsidRPr="0002388B" w:rsidRDefault="00483421" w:rsidP="00141E95">
                            <w:pPr>
                              <w:pStyle w:val="ps1Char"/>
                            </w:pPr>
                          </w:p>
                          <w:p w14:paraId="2608F32E" w14:textId="77777777" w:rsidR="00483421" w:rsidRPr="0002388B" w:rsidRDefault="00483421" w:rsidP="00141E95">
                            <w:pPr>
                              <w:pStyle w:val="ps1Char"/>
                            </w:pPr>
                          </w:p>
                          <w:p w14:paraId="4065EA81" w14:textId="77777777" w:rsidR="00483421" w:rsidRPr="0002388B" w:rsidRDefault="00483421" w:rsidP="00141E95">
                            <w:pPr>
                              <w:pStyle w:val="ps1Char"/>
                            </w:pPr>
                          </w:p>
                          <w:p w14:paraId="20E22996" w14:textId="77777777" w:rsidR="00483421" w:rsidRPr="0002388B" w:rsidRDefault="00483421" w:rsidP="00141E95">
                            <w:pPr>
                              <w:pStyle w:val="ps1Char"/>
                            </w:pPr>
                          </w:p>
                          <w:p w14:paraId="1F62275A" w14:textId="77777777" w:rsidR="00483421" w:rsidRPr="0002388B" w:rsidRDefault="00483421" w:rsidP="00141E95">
                            <w:pPr>
                              <w:pStyle w:val="ps1Char"/>
                            </w:pPr>
                          </w:p>
                          <w:p w14:paraId="138C6298" w14:textId="77777777" w:rsidR="00483421" w:rsidRPr="0002388B" w:rsidRDefault="00483421" w:rsidP="00141E95">
                            <w:pPr>
                              <w:pStyle w:val="ps1Char"/>
                            </w:pPr>
                          </w:p>
                          <w:p w14:paraId="0BAF0BDB" w14:textId="77777777" w:rsidR="00483421" w:rsidRPr="0002388B" w:rsidRDefault="00483421" w:rsidP="00141E95">
                            <w:pPr>
                              <w:pStyle w:val="ps1Char"/>
                            </w:pPr>
                          </w:p>
                          <w:p w14:paraId="55669198" w14:textId="77777777" w:rsidR="00483421" w:rsidRPr="0002388B" w:rsidRDefault="00483421" w:rsidP="00141E95">
                            <w:pPr>
                              <w:pStyle w:val="ps1Char"/>
                            </w:pPr>
                          </w:p>
                          <w:p w14:paraId="5AEC6788" w14:textId="77777777" w:rsidR="00483421" w:rsidRPr="0002388B" w:rsidRDefault="00483421" w:rsidP="00141E95">
                            <w:pPr>
                              <w:pStyle w:val="ps1Char"/>
                            </w:pPr>
                          </w:p>
                          <w:p w14:paraId="3A4CBB27" w14:textId="77777777" w:rsidR="00483421" w:rsidRPr="0002388B" w:rsidRDefault="00483421" w:rsidP="00141E95">
                            <w:pPr>
                              <w:pStyle w:val="ps1Char"/>
                            </w:pPr>
                          </w:p>
                          <w:p w14:paraId="2CB48C7A" w14:textId="77777777" w:rsidR="00483421" w:rsidRPr="0002388B" w:rsidRDefault="00483421" w:rsidP="00141E95">
                            <w:pPr>
                              <w:pStyle w:val="ps1Char"/>
                            </w:pPr>
                          </w:p>
                          <w:p w14:paraId="257DFED6" w14:textId="77777777" w:rsidR="00483421" w:rsidRPr="0002388B" w:rsidRDefault="00483421" w:rsidP="00141E95">
                            <w:pPr>
                              <w:pStyle w:val="ps1Char"/>
                            </w:pPr>
                          </w:p>
                          <w:p w14:paraId="6DA61B66" w14:textId="77777777" w:rsidR="00483421" w:rsidRPr="0002388B" w:rsidRDefault="00483421" w:rsidP="00141E95">
                            <w:pPr>
                              <w:pStyle w:val="ps1Char"/>
                            </w:pPr>
                          </w:p>
                          <w:p w14:paraId="18761915" w14:textId="77777777" w:rsidR="00483421" w:rsidRPr="0002388B" w:rsidRDefault="00483421" w:rsidP="00141E95">
                            <w:pPr>
                              <w:pStyle w:val="ps1Char"/>
                            </w:pPr>
                          </w:p>
                          <w:p w14:paraId="05AD0C61" w14:textId="77777777" w:rsidR="00483421" w:rsidRPr="0002388B" w:rsidRDefault="00483421" w:rsidP="00141E95">
                            <w:pPr>
                              <w:pStyle w:val="ps1Char"/>
                            </w:pPr>
                          </w:p>
                          <w:p w14:paraId="5AC09F3B" w14:textId="77777777" w:rsidR="00483421" w:rsidRPr="0002388B" w:rsidRDefault="00483421" w:rsidP="00141E95">
                            <w:pPr>
                              <w:pStyle w:val="ps1Char"/>
                            </w:pPr>
                          </w:p>
                          <w:p w14:paraId="2AA98AE7" w14:textId="77777777" w:rsidR="00483421" w:rsidRPr="0002388B" w:rsidRDefault="00483421" w:rsidP="00141E95">
                            <w:pPr>
                              <w:pStyle w:val="ps1Char"/>
                            </w:pPr>
                          </w:p>
                          <w:p w14:paraId="45428C0C" w14:textId="77777777" w:rsidR="00483421" w:rsidRPr="0002388B" w:rsidRDefault="00483421" w:rsidP="00141E95">
                            <w:pPr>
                              <w:pStyle w:val="ps1Char"/>
                            </w:pPr>
                          </w:p>
                          <w:p w14:paraId="250370D1" w14:textId="77777777" w:rsidR="00483421" w:rsidRPr="0002388B" w:rsidRDefault="00483421" w:rsidP="00141E95">
                            <w:pPr>
                              <w:pStyle w:val="ps1Char"/>
                            </w:pPr>
                          </w:p>
                          <w:p w14:paraId="100BCE35" w14:textId="77777777" w:rsidR="00483421" w:rsidRPr="0002388B" w:rsidRDefault="00483421" w:rsidP="00141E95">
                            <w:pPr>
                              <w:pStyle w:val="ps1Char"/>
                            </w:pPr>
                          </w:p>
                          <w:p w14:paraId="2FF27749" w14:textId="77777777" w:rsidR="00483421" w:rsidRPr="0002388B" w:rsidRDefault="00483421" w:rsidP="00141E95">
                            <w:pPr>
                              <w:pStyle w:val="ps1Char"/>
                            </w:pPr>
                          </w:p>
                          <w:p w14:paraId="03D6EF8F" w14:textId="77777777" w:rsidR="00483421" w:rsidRPr="0002388B" w:rsidRDefault="00483421" w:rsidP="00141E95">
                            <w:pPr>
                              <w:pStyle w:val="ps1Char"/>
                            </w:pPr>
                          </w:p>
                          <w:p w14:paraId="67B0F1BA" w14:textId="77777777" w:rsidR="00483421" w:rsidRPr="0002388B" w:rsidRDefault="00483421" w:rsidP="00141E95">
                            <w:pPr>
                              <w:pStyle w:val="ps1Char"/>
                            </w:pPr>
                          </w:p>
                          <w:p w14:paraId="0A364FEE" w14:textId="77777777" w:rsidR="00483421" w:rsidRPr="0002388B" w:rsidRDefault="00483421" w:rsidP="00141E95">
                            <w:pPr>
                              <w:pStyle w:val="ps1Char"/>
                            </w:pPr>
                          </w:p>
                          <w:p w14:paraId="60A50B64" w14:textId="77777777" w:rsidR="00483421" w:rsidRPr="0002388B" w:rsidRDefault="00483421" w:rsidP="00141E95">
                            <w:pPr>
                              <w:pStyle w:val="ps1Char"/>
                            </w:pPr>
                          </w:p>
                          <w:p w14:paraId="36B2E26E" w14:textId="77777777" w:rsidR="00483421" w:rsidRPr="0002388B" w:rsidRDefault="00483421" w:rsidP="00141E95">
                            <w:pPr>
                              <w:pStyle w:val="ps1Char"/>
                            </w:pPr>
                          </w:p>
                          <w:p w14:paraId="07A56D68" w14:textId="77777777" w:rsidR="00483421" w:rsidRPr="0002388B" w:rsidRDefault="00483421" w:rsidP="00141E95">
                            <w:pPr>
                              <w:pStyle w:val="ps1Char"/>
                            </w:pPr>
                          </w:p>
                          <w:p w14:paraId="7062E148" w14:textId="77777777" w:rsidR="00483421" w:rsidRPr="0002388B" w:rsidRDefault="00483421" w:rsidP="00141E95">
                            <w:pPr>
                              <w:pStyle w:val="ps1Char"/>
                            </w:pPr>
                          </w:p>
                          <w:p w14:paraId="1C697155" w14:textId="77777777" w:rsidR="00483421" w:rsidRPr="0002388B" w:rsidRDefault="00483421" w:rsidP="00141E95">
                            <w:pPr>
                              <w:pStyle w:val="ps1Char"/>
                            </w:pPr>
                          </w:p>
                          <w:p w14:paraId="142D8C32" w14:textId="77777777" w:rsidR="00483421" w:rsidRPr="0002388B" w:rsidRDefault="00483421" w:rsidP="00141E95">
                            <w:pPr>
                              <w:pStyle w:val="ps1Char"/>
                            </w:pPr>
                          </w:p>
                          <w:p w14:paraId="32680420" w14:textId="77777777" w:rsidR="00483421" w:rsidRPr="0002388B" w:rsidRDefault="00483421" w:rsidP="00141E95">
                            <w:pPr>
                              <w:pStyle w:val="ps1Char"/>
                            </w:pPr>
                          </w:p>
                          <w:p w14:paraId="5B730EAC" w14:textId="77777777" w:rsidR="00483421" w:rsidRPr="0002388B" w:rsidRDefault="00483421" w:rsidP="00141E95">
                            <w:pPr>
                              <w:pStyle w:val="ps1Char"/>
                            </w:pPr>
                          </w:p>
                          <w:p w14:paraId="6806CE86" w14:textId="77777777" w:rsidR="00483421" w:rsidRPr="0002388B" w:rsidRDefault="00483421" w:rsidP="00141E95">
                            <w:pPr>
                              <w:pStyle w:val="ps1Char"/>
                            </w:pPr>
                          </w:p>
                          <w:p w14:paraId="682DD60D" w14:textId="77777777" w:rsidR="00483421" w:rsidRPr="0002388B" w:rsidRDefault="00483421" w:rsidP="00141E95">
                            <w:pPr>
                              <w:pStyle w:val="ps1Char"/>
                            </w:pPr>
                          </w:p>
                          <w:p w14:paraId="417995BA" w14:textId="77777777" w:rsidR="00483421" w:rsidRPr="0002388B" w:rsidRDefault="00483421" w:rsidP="00141E95">
                            <w:pPr>
                              <w:pStyle w:val="ps1Char"/>
                            </w:pPr>
                          </w:p>
                          <w:p w14:paraId="7071D4B6" w14:textId="77777777" w:rsidR="00483421" w:rsidRPr="0002388B" w:rsidRDefault="00483421" w:rsidP="00141E95">
                            <w:pPr>
                              <w:pStyle w:val="ps1Char"/>
                            </w:pPr>
                          </w:p>
                          <w:p w14:paraId="59FA49A5" w14:textId="77777777" w:rsidR="00483421" w:rsidRPr="0002388B" w:rsidRDefault="00483421" w:rsidP="00141E95">
                            <w:pPr>
                              <w:pStyle w:val="ps1Char"/>
                            </w:pPr>
                          </w:p>
                          <w:p w14:paraId="71E81EC6" w14:textId="77777777" w:rsidR="00483421" w:rsidRPr="0002388B" w:rsidRDefault="00483421" w:rsidP="00141E95">
                            <w:pPr>
                              <w:pStyle w:val="ps1Char"/>
                            </w:pPr>
                          </w:p>
                          <w:p w14:paraId="70F177FB" w14:textId="77777777" w:rsidR="00483421" w:rsidRPr="0002388B" w:rsidRDefault="00483421" w:rsidP="00141E95">
                            <w:pPr>
                              <w:pStyle w:val="ps1Char"/>
                            </w:pPr>
                          </w:p>
                          <w:p w14:paraId="7A94C14E" w14:textId="77777777" w:rsidR="00483421" w:rsidRPr="0002388B" w:rsidRDefault="00483421" w:rsidP="00141E95">
                            <w:pPr>
                              <w:pStyle w:val="ps1Char"/>
                            </w:pPr>
                          </w:p>
                          <w:p w14:paraId="37C8C78B" w14:textId="77777777" w:rsidR="00483421" w:rsidRPr="0002388B" w:rsidRDefault="00483421" w:rsidP="00141E95">
                            <w:pPr>
                              <w:pStyle w:val="ps1Char"/>
                            </w:pPr>
                          </w:p>
                          <w:p w14:paraId="2C9C033A" w14:textId="77777777" w:rsidR="00483421" w:rsidRPr="0002388B" w:rsidRDefault="00483421" w:rsidP="00141E95">
                            <w:pPr>
                              <w:pStyle w:val="ps1Char"/>
                            </w:pPr>
                          </w:p>
                          <w:p w14:paraId="783498D7" w14:textId="77777777" w:rsidR="00483421" w:rsidRPr="0002388B" w:rsidRDefault="00483421" w:rsidP="00141E95">
                            <w:pPr>
                              <w:pStyle w:val="ps1Char"/>
                            </w:pPr>
                          </w:p>
                          <w:p w14:paraId="14D868F8" w14:textId="77777777" w:rsidR="00483421" w:rsidRPr="0002388B" w:rsidRDefault="00483421" w:rsidP="00141E95">
                            <w:pPr>
                              <w:pStyle w:val="ps1Char"/>
                            </w:pPr>
                          </w:p>
                          <w:p w14:paraId="4D3FA51F" w14:textId="77777777" w:rsidR="00483421" w:rsidRPr="0002388B" w:rsidRDefault="00483421" w:rsidP="00141E95">
                            <w:pPr>
                              <w:pStyle w:val="ps1Char"/>
                            </w:pPr>
                          </w:p>
                          <w:p w14:paraId="1DAE647D" w14:textId="77777777" w:rsidR="00483421" w:rsidRPr="0002388B" w:rsidRDefault="00483421" w:rsidP="00141E95">
                            <w:pPr>
                              <w:pStyle w:val="ps1Char"/>
                            </w:pPr>
                          </w:p>
                          <w:p w14:paraId="4651DB2A" w14:textId="77777777" w:rsidR="00483421" w:rsidRPr="0002388B" w:rsidRDefault="00483421" w:rsidP="00141E95">
                            <w:pPr>
                              <w:pStyle w:val="ps1Char"/>
                            </w:pPr>
                          </w:p>
                          <w:p w14:paraId="4D51A63C" w14:textId="77777777" w:rsidR="00483421" w:rsidRPr="0002388B" w:rsidRDefault="00483421" w:rsidP="00141E95">
                            <w:pPr>
                              <w:pStyle w:val="ps1Char"/>
                            </w:pPr>
                          </w:p>
                          <w:p w14:paraId="50632CAE" w14:textId="77777777" w:rsidR="00483421" w:rsidRPr="0002388B" w:rsidRDefault="00483421" w:rsidP="00141E95">
                            <w:pPr>
                              <w:pStyle w:val="ps1Char"/>
                            </w:pPr>
                          </w:p>
                          <w:p w14:paraId="07B5E3BC" w14:textId="77777777" w:rsidR="00483421" w:rsidRPr="0002388B" w:rsidRDefault="00483421" w:rsidP="00141E95">
                            <w:pPr>
                              <w:pStyle w:val="ps1Char"/>
                            </w:pPr>
                          </w:p>
                          <w:p w14:paraId="67EE5293" w14:textId="77777777" w:rsidR="00483421" w:rsidRPr="0002388B" w:rsidRDefault="00483421" w:rsidP="00141E95">
                            <w:pPr>
                              <w:pStyle w:val="ps1Char"/>
                            </w:pPr>
                          </w:p>
                          <w:p w14:paraId="3CE2C2D8" w14:textId="77777777" w:rsidR="00483421" w:rsidRPr="0002388B" w:rsidRDefault="00483421" w:rsidP="00141E95">
                            <w:pPr>
                              <w:pStyle w:val="ps1Char"/>
                            </w:pPr>
                          </w:p>
                          <w:p w14:paraId="6259B275" w14:textId="77777777" w:rsidR="00483421" w:rsidRPr="0002388B" w:rsidRDefault="00483421" w:rsidP="00141E95">
                            <w:pPr>
                              <w:pStyle w:val="ps1Char"/>
                            </w:pPr>
                          </w:p>
                          <w:p w14:paraId="2620121D" w14:textId="77777777" w:rsidR="00483421" w:rsidRPr="0002388B" w:rsidRDefault="00483421" w:rsidP="00141E95">
                            <w:pPr>
                              <w:pStyle w:val="ps1Char"/>
                            </w:pPr>
                          </w:p>
                          <w:p w14:paraId="3763B3AF" w14:textId="77777777" w:rsidR="00483421" w:rsidRPr="0002388B" w:rsidRDefault="00483421" w:rsidP="00141E95">
                            <w:pPr>
                              <w:pStyle w:val="ps1Char"/>
                            </w:pPr>
                          </w:p>
                          <w:p w14:paraId="06F10F8D" w14:textId="77777777" w:rsidR="00483421" w:rsidRPr="0002388B" w:rsidRDefault="00483421" w:rsidP="00141E95">
                            <w:pPr>
                              <w:pStyle w:val="ps1Char"/>
                            </w:pPr>
                          </w:p>
                          <w:p w14:paraId="68EE58EE" w14:textId="77777777" w:rsidR="00483421" w:rsidRPr="0002388B" w:rsidRDefault="00483421" w:rsidP="00141E95">
                            <w:pPr>
                              <w:pStyle w:val="ps1Char"/>
                            </w:pPr>
                          </w:p>
                          <w:p w14:paraId="1AD691F5" w14:textId="77777777" w:rsidR="00483421" w:rsidRPr="0002388B" w:rsidRDefault="00483421" w:rsidP="00141E95">
                            <w:pPr>
                              <w:pStyle w:val="ps1Char"/>
                            </w:pPr>
                          </w:p>
                          <w:p w14:paraId="34AA2245" w14:textId="77777777" w:rsidR="00483421" w:rsidRPr="0002388B" w:rsidRDefault="00483421" w:rsidP="00141E95">
                            <w:pPr>
                              <w:pStyle w:val="ps1Char"/>
                            </w:pPr>
                          </w:p>
                          <w:p w14:paraId="7DF188BB" w14:textId="77777777" w:rsidR="00483421" w:rsidRPr="0002388B" w:rsidRDefault="00483421" w:rsidP="00141E95">
                            <w:pPr>
                              <w:pStyle w:val="ps1Char"/>
                            </w:pPr>
                          </w:p>
                          <w:p w14:paraId="36175BB4" w14:textId="77777777" w:rsidR="00483421" w:rsidRPr="0002388B" w:rsidRDefault="00483421" w:rsidP="00141E95">
                            <w:pPr>
                              <w:pStyle w:val="ps1Char"/>
                            </w:pPr>
                          </w:p>
                          <w:p w14:paraId="3925E647" w14:textId="77777777" w:rsidR="00483421" w:rsidRPr="0002388B" w:rsidRDefault="00483421" w:rsidP="00141E95">
                            <w:pPr>
                              <w:pStyle w:val="ps1Char"/>
                            </w:pPr>
                          </w:p>
                          <w:p w14:paraId="7DFFFC1E" w14:textId="77777777" w:rsidR="00483421" w:rsidRPr="0002388B" w:rsidRDefault="00483421" w:rsidP="00141E95">
                            <w:pPr>
                              <w:pStyle w:val="ps1Char"/>
                            </w:pPr>
                          </w:p>
                          <w:p w14:paraId="6078124B" w14:textId="77777777" w:rsidR="00483421" w:rsidRPr="0002388B" w:rsidRDefault="00483421" w:rsidP="00141E95">
                            <w:pPr>
                              <w:pStyle w:val="ps1Char"/>
                            </w:pPr>
                          </w:p>
                          <w:p w14:paraId="7962A9C6" w14:textId="77777777" w:rsidR="00483421" w:rsidRPr="0002388B" w:rsidRDefault="00483421" w:rsidP="00141E95">
                            <w:pPr>
                              <w:pStyle w:val="ps1Char"/>
                            </w:pPr>
                          </w:p>
                          <w:p w14:paraId="59180BA9" w14:textId="77777777" w:rsidR="00483421" w:rsidRPr="0002388B" w:rsidRDefault="00483421" w:rsidP="00141E95">
                            <w:pPr>
                              <w:pStyle w:val="ps1Char"/>
                            </w:pPr>
                          </w:p>
                          <w:p w14:paraId="0A84409E" w14:textId="77777777" w:rsidR="00483421" w:rsidRPr="0002388B" w:rsidRDefault="00483421" w:rsidP="00141E95">
                            <w:pPr>
                              <w:pStyle w:val="ps1Char"/>
                            </w:pPr>
                          </w:p>
                          <w:p w14:paraId="0EAFA84C" w14:textId="77777777" w:rsidR="00483421" w:rsidRPr="0002388B" w:rsidRDefault="00483421" w:rsidP="00141E95">
                            <w:pPr>
                              <w:pStyle w:val="ps1Char"/>
                            </w:pPr>
                          </w:p>
                          <w:p w14:paraId="03D8163F" w14:textId="77777777" w:rsidR="00483421" w:rsidRPr="0002388B" w:rsidRDefault="00483421" w:rsidP="00141E95">
                            <w:pPr>
                              <w:pStyle w:val="ps1Char"/>
                            </w:pPr>
                          </w:p>
                          <w:p w14:paraId="13DA2FED" w14:textId="77777777" w:rsidR="00483421" w:rsidRPr="0002388B" w:rsidRDefault="00483421" w:rsidP="00141E95">
                            <w:pPr>
                              <w:pStyle w:val="ps1Char"/>
                            </w:pPr>
                          </w:p>
                          <w:p w14:paraId="346D640D" w14:textId="77777777" w:rsidR="00483421" w:rsidRPr="0002388B" w:rsidRDefault="00483421" w:rsidP="00141E95">
                            <w:pPr>
                              <w:pStyle w:val="ps1Char"/>
                            </w:pPr>
                          </w:p>
                          <w:p w14:paraId="63A40F1A" w14:textId="77777777" w:rsidR="00483421" w:rsidRPr="0002388B" w:rsidRDefault="00483421" w:rsidP="00141E95">
                            <w:pPr>
                              <w:pStyle w:val="ps1Char"/>
                            </w:pPr>
                          </w:p>
                          <w:p w14:paraId="27E4441E" w14:textId="77777777" w:rsidR="00483421" w:rsidRPr="0002388B" w:rsidRDefault="00483421" w:rsidP="00141E95">
                            <w:pPr>
                              <w:pStyle w:val="ps1Char"/>
                            </w:pPr>
                          </w:p>
                          <w:p w14:paraId="7B160D69" w14:textId="77777777" w:rsidR="00483421" w:rsidRPr="0002388B" w:rsidRDefault="00483421" w:rsidP="00141E95">
                            <w:pPr>
                              <w:pStyle w:val="ps1Char"/>
                            </w:pPr>
                          </w:p>
                          <w:p w14:paraId="180D5F2C" w14:textId="77777777" w:rsidR="00483421" w:rsidRPr="0002388B" w:rsidRDefault="00483421" w:rsidP="00141E95">
                            <w:pPr>
                              <w:pStyle w:val="ps1Char"/>
                            </w:pPr>
                          </w:p>
                          <w:p w14:paraId="5408CF5C" w14:textId="77777777" w:rsidR="00483421" w:rsidRPr="0002388B" w:rsidRDefault="00483421" w:rsidP="00141E95">
                            <w:pPr>
                              <w:pStyle w:val="ps1Char"/>
                            </w:pPr>
                          </w:p>
                          <w:p w14:paraId="7107D4FC" w14:textId="77777777" w:rsidR="00483421" w:rsidRPr="0002388B" w:rsidRDefault="00483421" w:rsidP="00141E95">
                            <w:pPr>
                              <w:pStyle w:val="ps1Char"/>
                            </w:pPr>
                          </w:p>
                          <w:p w14:paraId="5482BC36" w14:textId="77777777" w:rsidR="00483421" w:rsidRPr="0002388B" w:rsidRDefault="00483421" w:rsidP="00141E95">
                            <w:pPr>
                              <w:pStyle w:val="ps1Char"/>
                            </w:pPr>
                          </w:p>
                          <w:p w14:paraId="367B366A" w14:textId="77777777" w:rsidR="00483421" w:rsidRPr="0002388B" w:rsidRDefault="00483421" w:rsidP="00141E95">
                            <w:pPr>
                              <w:pStyle w:val="ps1Char"/>
                            </w:pPr>
                          </w:p>
                          <w:p w14:paraId="2FE34F55" w14:textId="77777777" w:rsidR="00483421" w:rsidRPr="0002388B" w:rsidRDefault="00483421" w:rsidP="00141E95">
                            <w:pPr>
                              <w:pStyle w:val="ps1Char"/>
                            </w:pPr>
                          </w:p>
                          <w:p w14:paraId="3E674D04" w14:textId="77777777" w:rsidR="00483421" w:rsidRPr="0002388B" w:rsidRDefault="00483421" w:rsidP="00141E95">
                            <w:pPr>
                              <w:pStyle w:val="ps1Char"/>
                            </w:pPr>
                          </w:p>
                          <w:p w14:paraId="1C0263D4" w14:textId="77777777" w:rsidR="00483421" w:rsidRPr="0002388B" w:rsidRDefault="00483421" w:rsidP="00141E95">
                            <w:pPr>
                              <w:pStyle w:val="ps1Char"/>
                            </w:pPr>
                          </w:p>
                          <w:p w14:paraId="22BC7989" w14:textId="77777777" w:rsidR="00483421" w:rsidRPr="0002388B" w:rsidRDefault="00483421" w:rsidP="00141E95">
                            <w:pPr>
                              <w:pStyle w:val="ps1Char"/>
                            </w:pPr>
                          </w:p>
                          <w:p w14:paraId="338F351E" w14:textId="77777777" w:rsidR="00483421" w:rsidRPr="0002388B" w:rsidRDefault="00483421" w:rsidP="00141E95">
                            <w:pPr>
                              <w:pStyle w:val="ps1Char"/>
                            </w:pPr>
                          </w:p>
                          <w:p w14:paraId="17F58A28" w14:textId="77777777" w:rsidR="00483421" w:rsidRPr="0002388B" w:rsidRDefault="00483421" w:rsidP="00141E95">
                            <w:pPr>
                              <w:pStyle w:val="ps1Char"/>
                            </w:pPr>
                          </w:p>
                          <w:p w14:paraId="41C1D43B" w14:textId="77777777" w:rsidR="00483421" w:rsidRPr="0002388B" w:rsidRDefault="00483421" w:rsidP="00141E95">
                            <w:pPr>
                              <w:pStyle w:val="ps1Char"/>
                            </w:pPr>
                          </w:p>
                          <w:p w14:paraId="43F7C203" w14:textId="77777777" w:rsidR="00483421" w:rsidRPr="0002388B" w:rsidRDefault="00483421" w:rsidP="00141E95">
                            <w:pPr>
                              <w:pStyle w:val="ps1Char"/>
                            </w:pPr>
                          </w:p>
                          <w:p w14:paraId="12DABA1F" w14:textId="77777777" w:rsidR="00483421" w:rsidRPr="0002388B" w:rsidRDefault="00483421" w:rsidP="00141E95">
                            <w:pPr>
                              <w:pStyle w:val="ps1Char"/>
                            </w:pPr>
                          </w:p>
                          <w:p w14:paraId="6C22E03F" w14:textId="77777777" w:rsidR="00483421" w:rsidRPr="0002388B" w:rsidRDefault="00483421" w:rsidP="00141E95">
                            <w:pPr>
                              <w:pStyle w:val="ps1Char"/>
                            </w:pPr>
                          </w:p>
                          <w:p w14:paraId="1101B871" w14:textId="77777777" w:rsidR="00483421" w:rsidRPr="0002388B" w:rsidRDefault="00483421" w:rsidP="00141E95">
                            <w:pPr>
                              <w:pStyle w:val="ps1Char"/>
                            </w:pPr>
                          </w:p>
                          <w:p w14:paraId="0A0D7BBB" w14:textId="77777777" w:rsidR="00483421" w:rsidRPr="0002388B" w:rsidRDefault="00483421" w:rsidP="00141E95">
                            <w:pPr>
                              <w:pStyle w:val="ps1Char"/>
                            </w:pPr>
                          </w:p>
                          <w:p w14:paraId="42505CA5" w14:textId="77777777" w:rsidR="00483421" w:rsidRPr="0002388B" w:rsidRDefault="00483421" w:rsidP="00141E95">
                            <w:pPr>
                              <w:pStyle w:val="ps1Char"/>
                            </w:pPr>
                          </w:p>
                          <w:p w14:paraId="1FFF0A1F" w14:textId="77777777" w:rsidR="00483421" w:rsidRPr="0002388B" w:rsidRDefault="00483421" w:rsidP="00141E95">
                            <w:pPr>
                              <w:pStyle w:val="ps1Char"/>
                            </w:pPr>
                          </w:p>
                          <w:p w14:paraId="16341B7C" w14:textId="77777777" w:rsidR="00483421" w:rsidRPr="0002388B" w:rsidRDefault="00483421" w:rsidP="00141E95">
                            <w:pPr>
                              <w:pStyle w:val="ps1Char"/>
                            </w:pPr>
                          </w:p>
                          <w:p w14:paraId="680F1DD1" w14:textId="77777777" w:rsidR="00483421" w:rsidRPr="0002388B" w:rsidRDefault="00483421" w:rsidP="00141E95">
                            <w:pPr>
                              <w:pStyle w:val="ps1Char"/>
                            </w:pPr>
                          </w:p>
                          <w:p w14:paraId="26F7B67D" w14:textId="77777777" w:rsidR="00483421" w:rsidRPr="0002388B" w:rsidRDefault="00483421" w:rsidP="00141E95">
                            <w:pPr>
                              <w:pStyle w:val="ps1Char"/>
                            </w:pPr>
                          </w:p>
                          <w:p w14:paraId="0820B1E7" w14:textId="77777777" w:rsidR="00483421" w:rsidRPr="0002388B" w:rsidRDefault="00483421" w:rsidP="00141E95">
                            <w:pPr>
                              <w:pStyle w:val="ps1Char"/>
                            </w:pPr>
                          </w:p>
                          <w:p w14:paraId="6955B23F" w14:textId="77777777" w:rsidR="00483421" w:rsidRPr="0002388B" w:rsidRDefault="00483421" w:rsidP="00141E95">
                            <w:pPr>
                              <w:pStyle w:val="ps1Char"/>
                            </w:pPr>
                          </w:p>
                          <w:p w14:paraId="17A41818" w14:textId="77777777" w:rsidR="00483421" w:rsidRPr="0002388B" w:rsidRDefault="00483421" w:rsidP="00141E95">
                            <w:pPr>
                              <w:pStyle w:val="ps1Char"/>
                            </w:pPr>
                          </w:p>
                          <w:p w14:paraId="0D3D1834" w14:textId="77777777" w:rsidR="00483421" w:rsidRPr="0002388B" w:rsidRDefault="00483421" w:rsidP="00141E95">
                            <w:pPr>
                              <w:pStyle w:val="ps1Char"/>
                            </w:pPr>
                          </w:p>
                          <w:p w14:paraId="7BD6414D" w14:textId="77777777" w:rsidR="00483421" w:rsidRPr="0002388B" w:rsidRDefault="00483421" w:rsidP="00141E95">
                            <w:pPr>
                              <w:pStyle w:val="ps1Char"/>
                            </w:pPr>
                          </w:p>
                          <w:p w14:paraId="659432F0" w14:textId="77777777" w:rsidR="00483421" w:rsidRPr="0002388B" w:rsidRDefault="00483421" w:rsidP="00141E95">
                            <w:pPr>
                              <w:pStyle w:val="ps1Char"/>
                            </w:pPr>
                          </w:p>
                          <w:p w14:paraId="017306B8" w14:textId="77777777" w:rsidR="00483421" w:rsidRPr="0002388B" w:rsidRDefault="00483421" w:rsidP="00141E95">
                            <w:pPr>
                              <w:pStyle w:val="ps1Char"/>
                            </w:pPr>
                          </w:p>
                          <w:p w14:paraId="34D5790A" w14:textId="77777777" w:rsidR="00483421" w:rsidRPr="0002388B" w:rsidRDefault="00483421" w:rsidP="00141E95">
                            <w:pPr>
                              <w:pStyle w:val="ps1Char"/>
                            </w:pPr>
                          </w:p>
                          <w:p w14:paraId="7C915750" w14:textId="77777777" w:rsidR="00483421" w:rsidRPr="0002388B" w:rsidRDefault="00483421" w:rsidP="00141E95">
                            <w:pPr>
                              <w:pStyle w:val="ps1Char"/>
                            </w:pPr>
                          </w:p>
                          <w:p w14:paraId="6ECF85DE" w14:textId="77777777" w:rsidR="00483421" w:rsidRPr="0002388B" w:rsidRDefault="00483421" w:rsidP="00141E95">
                            <w:pPr>
                              <w:pStyle w:val="ps1Char"/>
                            </w:pPr>
                          </w:p>
                          <w:p w14:paraId="2A4F8A2A" w14:textId="77777777" w:rsidR="00483421" w:rsidRPr="0002388B" w:rsidRDefault="00483421" w:rsidP="00141E95">
                            <w:pPr>
                              <w:pStyle w:val="ps1Char"/>
                            </w:pPr>
                          </w:p>
                          <w:p w14:paraId="4874321E" w14:textId="77777777" w:rsidR="00483421" w:rsidRPr="0002388B" w:rsidRDefault="00483421" w:rsidP="00141E95">
                            <w:pPr>
                              <w:pStyle w:val="ps1Char"/>
                            </w:pPr>
                          </w:p>
                          <w:p w14:paraId="2CB37FF7" w14:textId="77777777" w:rsidR="00483421" w:rsidRPr="0002388B" w:rsidRDefault="00483421" w:rsidP="00141E95">
                            <w:pPr>
                              <w:pStyle w:val="ps1Char"/>
                            </w:pPr>
                          </w:p>
                          <w:p w14:paraId="7D41031D" w14:textId="77777777" w:rsidR="00483421" w:rsidRPr="0002388B" w:rsidRDefault="00483421" w:rsidP="00141E95">
                            <w:pPr>
                              <w:pStyle w:val="ps1Char"/>
                            </w:pPr>
                          </w:p>
                          <w:p w14:paraId="42216E50" w14:textId="77777777" w:rsidR="00483421" w:rsidRPr="0002388B" w:rsidRDefault="00483421" w:rsidP="00141E95">
                            <w:pPr>
                              <w:pStyle w:val="ps1Char"/>
                            </w:pPr>
                          </w:p>
                          <w:p w14:paraId="1791D9CB" w14:textId="77777777" w:rsidR="00483421" w:rsidRPr="0002388B" w:rsidRDefault="00483421" w:rsidP="00141E95">
                            <w:pPr>
                              <w:pStyle w:val="ps1Char"/>
                            </w:pPr>
                          </w:p>
                          <w:p w14:paraId="515CF558" w14:textId="77777777" w:rsidR="00483421" w:rsidRPr="0002388B" w:rsidRDefault="00483421" w:rsidP="00141E95">
                            <w:pPr>
                              <w:pStyle w:val="ps1Char"/>
                            </w:pPr>
                          </w:p>
                          <w:p w14:paraId="763D1E70" w14:textId="77777777" w:rsidR="00483421" w:rsidRPr="0002388B" w:rsidRDefault="00483421" w:rsidP="00141E95">
                            <w:pPr>
                              <w:pStyle w:val="ps1Char"/>
                            </w:pPr>
                          </w:p>
                          <w:p w14:paraId="21C596FD" w14:textId="77777777" w:rsidR="00483421" w:rsidRPr="0002388B" w:rsidRDefault="00483421" w:rsidP="00141E95">
                            <w:pPr>
                              <w:pStyle w:val="ps1Char"/>
                            </w:pPr>
                          </w:p>
                          <w:p w14:paraId="343E3BC2" w14:textId="77777777" w:rsidR="00483421" w:rsidRPr="0002388B" w:rsidRDefault="00483421" w:rsidP="00141E95">
                            <w:pPr>
                              <w:pStyle w:val="ps1Char"/>
                            </w:pPr>
                          </w:p>
                          <w:p w14:paraId="52873EC4" w14:textId="77777777" w:rsidR="00483421" w:rsidRPr="0002388B" w:rsidRDefault="00483421" w:rsidP="00141E95">
                            <w:pPr>
                              <w:pStyle w:val="ps1Char"/>
                            </w:pPr>
                          </w:p>
                          <w:p w14:paraId="297FD55F" w14:textId="77777777" w:rsidR="00483421" w:rsidRPr="0002388B" w:rsidRDefault="00483421" w:rsidP="00141E95">
                            <w:pPr>
                              <w:pStyle w:val="ps1Char"/>
                            </w:pPr>
                          </w:p>
                          <w:p w14:paraId="28297421" w14:textId="77777777" w:rsidR="00483421" w:rsidRPr="0002388B" w:rsidRDefault="00483421" w:rsidP="00141E95">
                            <w:pPr>
                              <w:pStyle w:val="ps1Char"/>
                            </w:pPr>
                          </w:p>
                          <w:p w14:paraId="5958EEED" w14:textId="77777777" w:rsidR="00483421" w:rsidRPr="0002388B" w:rsidRDefault="00483421" w:rsidP="00141E95">
                            <w:pPr>
                              <w:pStyle w:val="ps1Char"/>
                            </w:pPr>
                          </w:p>
                          <w:p w14:paraId="43D2EB3D" w14:textId="77777777" w:rsidR="00483421" w:rsidRPr="0002388B" w:rsidRDefault="00483421" w:rsidP="00141E95">
                            <w:pPr>
                              <w:pStyle w:val="ps1Char"/>
                            </w:pPr>
                          </w:p>
                          <w:p w14:paraId="0D9767A4" w14:textId="77777777" w:rsidR="00483421" w:rsidRPr="0002388B" w:rsidRDefault="00483421" w:rsidP="00141E95">
                            <w:pPr>
                              <w:pStyle w:val="ps1Char"/>
                            </w:pPr>
                          </w:p>
                          <w:p w14:paraId="046FC850" w14:textId="77777777" w:rsidR="00483421" w:rsidRPr="0002388B" w:rsidRDefault="00483421" w:rsidP="00141E95">
                            <w:pPr>
                              <w:pStyle w:val="ps1Char"/>
                            </w:pPr>
                          </w:p>
                          <w:p w14:paraId="4F644E59" w14:textId="77777777" w:rsidR="00483421" w:rsidRPr="0002388B" w:rsidRDefault="00483421" w:rsidP="00141E95">
                            <w:pPr>
                              <w:pStyle w:val="ps1Char"/>
                            </w:pPr>
                          </w:p>
                          <w:p w14:paraId="561E8964" w14:textId="77777777" w:rsidR="00483421" w:rsidRPr="0002388B" w:rsidRDefault="00483421" w:rsidP="00141E95">
                            <w:pPr>
                              <w:pStyle w:val="ps1Char"/>
                            </w:pPr>
                          </w:p>
                          <w:p w14:paraId="6C89B218" w14:textId="77777777" w:rsidR="00483421" w:rsidRPr="0002388B" w:rsidRDefault="00483421" w:rsidP="00141E95">
                            <w:pPr>
                              <w:pStyle w:val="ps1Char"/>
                            </w:pPr>
                          </w:p>
                          <w:p w14:paraId="79822AB7" w14:textId="77777777" w:rsidR="00483421" w:rsidRPr="0002388B" w:rsidRDefault="00483421" w:rsidP="00141E95">
                            <w:pPr>
                              <w:pStyle w:val="ps1Char"/>
                            </w:pPr>
                          </w:p>
                          <w:p w14:paraId="11ADB32E" w14:textId="77777777" w:rsidR="00483421" w:rsidRPr="0002388B" w:rsidRDefault="00483421" w:rsidP="00141E95">
                            <w:pPr>
                              <w:pStyle w:val="ps1Char"/>
                            </w:pPr>
                          </w:p>
                          <w:p w14:paraId="4FBFB990" w14:textId="77777777" w:rsidR="00483421" w:rsidRPr="0002388B" w:rsidRDefault="00483421" w:rsidP="00141E95">
                            <w:pPr>
                              <w:pStyle w:val="ps1Char"/>
                            </w:pPr>
                          </w:p>
                          <w:p w14:paraId="093E9897" w14:textId="77777777" w:rsidR="00483421" w:rsidRPr="0002388B" w:rsidRDefault="00483421" w:rsidP="00141E95">
                            <w:pPr>
                              <w:pStyle w:val="ps1Char"/>
                            </w:pPr>
                          </w:p>
                          <w:p w14:paraId="41709313" w14:textId="77777777" w:rsidR="00483421" w:rsidRPr="0002388B" w:rsidRDefault="00483421" w:rsidP="00141E95">
                            <w:pPr>
                              <w:pStyle w:val="ps1Char"/>
                            </w:pPr>
                          </w:p>
                          <w:p w14:paraId="16C71EEA" w14:textId="77777777" w:rsidR="00483421" w:rsidRPr="0002388B" w:rsidRDefault="00483421" w:rsidP="00141E95">
                            <w:pPr>
                              <w:pStyle w:val="ps1Char"/>
                            </w:pPr>
                          </w:p>
                          <w:p w14:paraId="6FF9B6C5" w14:textId="77777777" w:rsidR="00483421" w:rsidRPr="0002388B" w:rsidRDefault="00483421" w:rsidP="00141E95">
                            <w:pPr>
                              <w:pStyle w:val="ps1Char"/>
                            </w:pPr>
                          </w:p>
                          <w:p w14:paraId="59E59382" w14:textId="77777777" w:rsidR="00483421" w:rsidRPr="0002388B" w:rsidRDefault="00483421" w:rsidP="00141E95">
                            <w:pPr>
                              <w:pStyle w:val="ps1Char"/>
                            </w:pPr>
                          </w:p>
                          <w:p w14:paraId="5758CA73" w14:textId="77777777" w:rsidR="00483421" w:rsidRPr="0002388B" w:rsidRDefault="00483421" w:rsidP="00141E95">
                            <w:pPr>
                              <w:pStyle w:val="ps1Char"/>
                            </w:pPr>
                          </w:p>
                          <w:p w14:paraId="045B9105" w14:textId="77777777" w:rsidR="00483421" w:rsidRPr="0002388B" w:rsidRDefault="00483421" w:rsidP="00141E95">
                            <w:pPr>
                              <w:pStyle w:val="ps1Char"/>
                            </w:pPr>
                          </w:p>
                          <w:p w14:paraId="47D72E3B" w14:textId="77777777" w:rsidR="00483421" w:rsidRPr="0002388B" w:rsidRDefault="00483421" w:rsidP="00141E95">
                            <w:pPr>
                              <w:pStyle w:val="ps1Char"/>
                            </w:pPr>
                          </w:p>
                          <w:p w14:paraId="251556DE" w14:textId="77777777" w:rsidR="00483421" w:rsidRPr="0002388B" w:rsidRDefault="00483421" w:rsidP="00141E95">
                            <w:pPr>
                              <w:pStyle w:val="ps1Char"/>
                            </w:pPr>
                          </w:p>
                          <w:p w14:paraId="3EB2366D" w14:textId="77777777" w:rsidR="00483421" w:rsidRPr="0002388B" w:rsidRDefault="00483421" w:rsidP="00141E95">
                            <w:pPr>
                              <w:pStyle w:val="ps1Char"/>
                            </w:pPr>
                          </w:p>
                          <w:p w14:paraId="55DEBAC7" w14:textId="77777777" w:rsidR="00483421" w:rsidRPr="0002388B" w:rsidRDefault="00483421" w:rsidP="00141E95">
                            <w:pPr>
                              <w:pStyle w:val="ps1Char"/>
                            </w:pPr>
                          </w:p>
                          <w:p w14:paraId="5CB0538F" w14:textId="77777777" w:rsidR="00483421" w:rsidRPr="0002388B" w:rsidRDefault="00483421" w:rsidP="00141E95">
                            <w:pPr>
                              <w:pStyle w:val="ps1Char"/>
                            </w:pPr>
                          </w:p>
                          <w:p w14:paraId="73828B09" w14:textId="77777777" w:rsidR="00483421" w:rsidRPr="0002388B" w:rsidRDefault="00483421" w:rsidP="00141E95">
                            <w:pPr>
                              <w:pStyle w:val="ps1Char"/>
                            </w:pPr>
                          </w:p>
                          <w:p w14:paraId="721CBC4C" w14:textId="77777777" w:rsidR="00483421" w:rsidRPr="0002388B" w:rsidRDefault="00483421" w:rsidP="00141E95">
                            <w:pPr>
                              <w:pStyle w:val="ps1Char"/>
                            </w:pPr>
                          </w:p>
                          <w:p w14:paraId="53709C54" w14:textId="77777777" w:rsidR="00483421" w:rsidRPr="0002388B" w:rsidRDefault="00483421" w:rsidP="00141E95">
                            <w:pPr>
                              <w:pStyle w:val="ps1Char"/>
                            </w:pPr>
                          </w:p>
                          <w:p w14:paraId="222A31F0" w14:textId="77777777" w:rsidR="00483421" w:rsidRPr="0002388B" w:rsidRDefault="00483421" w:rsidP="00141E95">
                            <w:pPr>
                              <w:pStyle w:val="ps1Char"/>
                            </w:pPr>
                          </w:p>
                          <w:p w14:paraId="47CA7B7C" w14:textId="77777777" w:rsidR="00483421" w:rsidRPr="0002388B" w:rsidRDefault="00483421" w:rsidP="00141E95">
                            <w:pPr>
                              <w:pStyle w:val="ps1Char"/>
                            </w:pPr>
                          </w:p>
                          <w:p w14:paraId="3DF01FD6" w14:textId="77777777" w:rsidR="00483421" w:rsidRPr="0002388B" w:rsidRDefault="00483421" w:rsidP="00141E95">
                            <w:pPr>
                              <w:pStyle w:val="ps1Char"/>
                            </w:pPr>
                          </w:p>
                          <w:p w14:paraId="40021BC6" w14:textId="77777777" w:rsidR="00483421" w:rsidRPr="0002388B" w:rsidRDefault="00483421" w:rsidP="00141E95">
                            <w:pPr>
                              <w:pStyle w:val="ps1Char"/>
                            </w:pPr>
                          </w:p>
                          <w:p w14:paraId="2BF05C43" w14:textId="77777777" w:rsidR="00483421" w:rsidRPr="0002388B" w:rsidRDefault="00483421" w:rsidP="00141E95">
                            <w:pPr>
                              <w:pStyle w:val="ps1Char"/>
                            </w:pPr>
                          </w:p>
                          <w:p w14:paraId="3F104E4E" w14:textId="77777777" w:rsidR="00483421" w:rsidRPr="0002388B" w:rsidRDefault="00483421" w:rsidP="00141E95">
                            <w:pPr>
                              <w:pStyle w:val="ps1Char"/>
                            </w:pPr>
                          </w:p>
                          <w:p w14:paraId="6F98E99D" w14:textId="77777777" w:rsidR="00483421" w:rsidRPr="0002388B" w:rsidRDefault="00483421" w:rsidP="00141E95">
                            <w:pPr>
                              <w:pStyle w:val="ps1Char"/>
                            </w:pPr>
                          </w:p>
                          <w:p w14:paraId="58471FB9" w14:textId="77777777" w:rsidR="00483421" w:rsidRPr="0002388B" w:rsidRDefault="00483421" w:rsidP="00141E95">
                            <w:pPr>
                              <w:pStyle w:val="ps1Char"/>
                            </w:pPr>
                          </w:p>
                          <w:p w14:paraId="3B98E76E" w14:textId="77777777" w:rsidR="00483421" w:rsidRPr="0002388B" w:rsidRDefault="00483421" w:rsidP="00141E95">
                            <w:pPr>
                              <w:pStyle w:val="ps1Char"/>
                            </w:pPr>
                          </w:p>
                          <w:p w14:paraId="73F33E06" w14:textId="77777777" w:rsidR="00483421" w:rsidRPr="0002388B" w:rsidRDefault="00483421" w:rsidP="00141E95">
                            <w:pPr>
                              <w:pStyle w:val="ps1Char"/>
                            </w:pPr>
                          </w:p>
                          <w:p w14:paraId="559F6EEE" w14:textId="77777777" w:rsidR="00483421" w:rsidRPr="0002388B" w:rsidRDefault="00483421" w:rsidP="00141E95">
                            <w:pPr>
                              <w:pStyle w:val="ps1Cha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 o:spid="_x0000_s1027" type="#_x0000_t202" style="position:absolute;margin-left:4.65pt;margin-top:.35pt;width:492.45pt;height:5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" strokecolor="white" strokeweight="1pt">
                <v:fill color2="#999" focus="100%" type="gradient"/>
                <v:shadow on="t" color="#7f7f7f" opacity=".5" offset="1pt"/>
                <v:textbox>
                  <w:txbxContent>
                    <w:p w:rsidR="00483421" w:rsidRPr="00031910" w:rsidRDefault="00483421" w:rsidP="00B4140C">
                      <w:pPr>
                        <w:rPr>
                          <w:rFonts w:ascii="Cambria" w:hAnsi="Cambria" w:cs="Andalus"/>
                          <w:b/>
                          <w:bCs/>
                          <w:sz w:val="40"/>
                          <w:szCs w:val="40"/>
                        </w:rPr>
                      </w:pPr>
                      <w:r w:rsidRPr="00AF556A">
                        <w:rPr>
                          <w:rFonts w:ascii="Cambria" w:hAnsi="Cambria" w:cs="Andalus"/>
                          <w:b/>
                          <w:bCs/>
                          <w:sz w:val="40"/>
                          <w:szCs w:val="40"/>
                          <w:u w:val="single"/>
                        </w:rPr>
                        <w:t>Cour</w:t>
                      </w:r>
                      <w:r w:rsidRPr="00AF556A">
                        <w:rPr>
                          <w:rFonts w:ascii="Cambria" w:hAnsi="Cambria" w:cs="Andalus"/>
                          <w:b/>
                          <w:bCs/>
                          <w:spacing w:val="1"/>
                          <w:sz w:val="40"/>
                          <w:szCs w:val="40"/>
                          <w:u w:val="single"/>
                        </w:rPr>
                        <w:t>s</w:t>
                      </w:r>
                      <w:r w:rsidRPr="00AF556A">
                        <w:rPr>
                          <w:rFonts w:ascii="Cambria" w:hAnsi="Cambria" w:cs="Andalus"/>
                          <w:b/>
                          <w:bCs/>
                          <w:sz w:val="40"/>
                          <w:szCs w:val="40"/>
                          <w:u w:val="single"/>
                        </w:rPr>
                        <w:t>e Name</w:t>
                      </w:r>
                      <w:r w:rsidRPr="00AF556A">
                        <w:rPr>
                          <w:rFonts w:ascii="Cambria" w:hAnsi="Cambria" w:cs="Andalus"/>
                          <w:b/>
                          <w:bCs/>
                          <w:sz w:val="40"/>
                          <w:szCs w:val="40"/>
                        </w:rPr>
                        <w:t xml:space="preserve">: </w:t>
                      </w:r>
                      <w:r w:rsidR="00031910">
                        <w:rPr>
                          <w:rFonts w:ascii="Cambria" w:hAnsi="Cambria" w:cs="Andalus"/>
                          <w:b/>
                          <w:bCs/>
                          <w:sz w:val="40"/>
                          <w:szCs w:val="40"/>
                        </w:rPr>
                        <w:t>20</w:t>
                      </w:r>
                      <w:r w:rsidR="00031910" w:rsidRPr="00031910">
                        <w:rPr>
                          <w:rFonts w:ascii="Cambria" w:hAnsi="Cambria" w:cs="Andalus"/>
                          <w:b/>
                          <w:bCs/>
                          <w:sz w:val="40"/>
                          <w:szCs w:val="40"/>
                          <w:vertAlign w:val="superscript"/>
                        </w:rPr>
                        <w:t>th</w:t>
                      </w:r>
                      <w:r w:rsidR="00031910">
                        <w:rPr>
                          <w:rFonts w:ascii="Cambria" w:hAnsi="Cambria" w:cs="Andalus"/>
                          <w:b/>
                          <w:bCs/>
                          <w:sz w:val="40"/>
                          <w:szCs w:val="40"/>
                        </w:rPr>
                        <w:t>-Century American Literature</w:t>
                      </w:r>
                    </w:p>
                    <w:p w:rsidR="00483421" w:rsidRPr="00915D61"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txbxContent>
                </v:textbox>
              </v:shape>
            </w:pict>
          </mc:Fallback>
        </mc:AlternateContent>
      </w:r>
    </w:p>
    <w:p w14:paraId="1D04D4AF" w14:textId="77777777" w:rsidR="00B32278" w:rsidRPr="00B32278" w:rsidRDefault="00B32278" w:rsidP="00B32278"/>
    <w:p w14:paraId="5D600A00" w14:textId="77777777" w:rsidR="00B32278" w:rsidRPr="00B32278" w:rsidRDefault="00B32278" w:rsidP="00B32278"/>
    <w:p w14:paraId="486C8654" w14:textId="77777777" w:rsidR="00B32278" w:rsidRPr="00B32278" w:rsidRDefault="00B32278" w:rsidP="00B32278"/>
    <w:p w14:paraId="066A26AD" w14:textId="77777777" w:rsidR="00B32278" w:rsidRPr="00B32278" w:rsidRDefault="00B32278" w:rsidP="00B32278"/>
    <w:p w14:paraId="315A6C60" w14:textId="77777777" w:rsidR="00B32278" w:rsidRPr="00B32278" w:rsidRDefault="00B32278" w:rsidP="00B32278"/>
    <w:p w14:paraId="74FC7B2F" w14:textId="77777777" w:rsidR="00B32278" w:rsidRPr="00B32278" w:rsidRDefault="00FB4BCE" w:rsidP="00B32278">
      <w:r>
        <w:rPr>
          <w:noProof/>
          <w:lang w:val="en-US"/>
        </w:rPr>
        <mc:AlternateContent>
          <mc:Choice Requires="wps">
            <w:drawing>
              <wp:anchor distT="0" distB="0" distL="114300" distR="114300" simplePos="0" relativeHeight="251659264" behindDoc="0" locked="0" layoutInCell="1" allowOverlap="1" wp14:anchorId="480D15B0" wp14:editId="3905D6E2">
                <wp:simplePos x="0" y="0"/>
                <wp:positionH relativeFrom="margin">
                  <wp:posOffset>83820</wp:posOffset>
                </wp:positionH>
                <wp:positionV relativeFrom="paragraph">
                  <wp:posOffset>80645</wp:posOffset>
                </wp:positionV>
                <wp:extent cx="6224270" cy="657225"/>
                <wp:effectExtent l="0" t="0" r="24130" b="47625"/>
                <wp:wrapNone/>
                <wp:docPr id="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4270" cy="657225"/>
                        </a:xfrm>
                        <a:prstGeom prst="rect">
                          <a:avLst/>
                        </a:prstGeom>
                        <a:gradFill rotWithShape="0">
                          <a:gsLst>
                            <a:gs pos="0">
                              <a:srgbClr val="FFFFFF"/>
                            </a:gs>
                            <a:gs pos="100000">
                              <a:srgbClr val="999999"/>
                            </a:gs>
                          </a:gsLst>
                          <a:lin ang="5400000" scaled="1"/>
                        </a:gradFill>
                        <a:ln w="12700">
                          <a:solidFill>
                            <a:srgbClr val="FFFFFF"/>
                          </a:solidFill>
                          <a:miter lim="800000"/>
                          <a:headEnd/>
                          <a:tailEnd/>
                        </a:ln>
                        <a:effectLst>
                          <a:outerShdw dist="28398" dir="3806097" algn="ctr" rotWithShape="0">
                            <a:srgbClr val="7F7F7F">
                              <a:alpha val="50000"/>
                            </a:srgbClr>
                          </a:outerShdw>
                        </a:effectLst>
                      </wps:spPr>
                      <wps:txbx>
                        <w:txbxContent>
                          <w:p w14:paraId="2F7FEFF9" w14:textId="77777777" w:rsidR="00B4140C" w:rsidRPr="00065DAF" w:rsidRDefault="00483421" w:rsidP="00B4140C">
                            <w:pPr>
                              <w:rPr>
                                <w:rFonts w:ascii="Cambria" w:hAnsi="Cambria" w:cs="Andalus"/>
                                <w:b/>
                                <w:bCs/>
                                <w:sz w:val="56"/>
                                <w:szCs w:val="56"/>
                                <w:lang w:val="en-US"/>
                              </w:rPr>
                            </w:pPr>
                            <w:r w:rsidRPr="00AF556A">
                              <w:rPr>
                                <w:rFonts w:ascii="Cambria" w:hAnsi="Cambria" w:cs="Andalus"/>
                                <w:b/>
                                <w:bCs/>
                                <w:sz w:val="40"/>
                                <w:szCs w:val="40"/>
                                <w:u w:val="single"/>
                              </w:rPr>
                              <w:t>Cour</w:t>
                            </w:r>
                            <w:r w:rsidRPr="00AF556A">
                              <w:rPr>
                                <w:rFonts w:ascii="Cambria" w:hAnsi="Cambria" w:cs="Andalus"/>
                                <w:b/>
                                <w:bCs/>
                                <w:spacing w:val="1"/>
                                <w:sz w:val="40"/>
                                <w:szCs w:val="40"/>
                                <w:u w:val="single"/>
                              </w:rPr>
                              <w:t>s</w:t>
                            </w:r>
                            <w:r w:rsidRPr="00AF556A">
                              <w:rPr>
                                <w:rFonts w:ascii="Cambria" w:hAnsi="Cambria" w:cs="Andalus"/>
                                <w:b/>
                                <w:bCs/>
                                <w:sz w:val="40"/>
                                <w:szCs w:val="40"/>
                                <w:u w:val="single"/>
                              </w:rPr>
                              <w:t xml:space="preserve">e </w:t>
                            </w:r>
                            <w:r w:rsidRPr="00AF556A">
                              <w:rPr>
                                <w:rFonts w:ascii="Cambria" w:hAnsi="Cambria" w:cs="Andalus"/>
                                <w:b/>
                                <w:bCs/>
                                <w:sz w:val="40"/>
                                <w:szCs w:val="40"/>
                                <w:u w:val="single"/>
                                <w:lang w:val="en-US"/>
                              </w:rPr>
                              <w:t>Number</w:t>
                            </w:r>
                            <w:r w:rsidR="00031910">
                              <w:rPr>
                                <w:rFonts w:ascii="Cambria" w:hAnsi="Cambria" w:cs="Andalus"/>
                                <w:b/>
                                <w:bCs/>
                                <w:sz w:val="40"/>
                                <w:szCs w:val="40"/>
                              </w:rPr>
                              <w:t>: 01024132</w:t>
                            </w:r>
                          </w:p>
                          <w:p w14:paraId="5A25FA4C" w14:textId="77777777" w:rsidR="00483421" w:rsidRPr="0002388B" w:rsidRDefault="00483421" w:rsidP="00B4140C"/>
                          <w:p w14:paraId="7E002373" w14:textId="77777777" w:rsidR="00483421" w:rsidRPr="0002388B" w:rsidRDefault="00483421" w:rsidP="00141E95">
                            <w:pPr>
                              <w:pStyle w:val="ps1Char"/>
                            </w:pPr>
                          </w:p>
                          <w:p w14:paraId="665CFDEB" w14:textId="77777777" w:rsidR="00483421" w:rsidRPr="0002388B" w:rsidRDefault="00483421" w:rsidP="00141E95">
                            <w:pPr>
                              <w:pStyle w:val="ps1Char"/>
                            </w:pPr>
                          </w:p>
                          <w:p w14:paraId="1886060D" w14:textId="77777777" w:rsidR="00483421" w:rsidRPr="0002388B" w:rsidRDefault="00483421" w:rsidP="00141E95">
                            <w:pPr>
                              <w:pStyle w:val="ps1Char"/>
                            </w:pPr>
                          </w:p>
                          <w:p w14:paraId="68A2E6DA" w14:textId="77777777" w:rsidR="00483421" w:rsidRPr="0002388B" w:rsidRDefault="00483421" w:rsidP="00141E95">
                            <w:pPr>
                              <w:pStyle w:val="ps1Char"/>
                            </w:pPr>
                          </w:p>
                          <w:p w14:paraId="4C7F39FF" w14:textId="77777777" w:rsidR="00483421" w:rsidRPr="0002388B" w:rsidRDefault="00483421" w:rsidP="00141E95">
                            <w:pPr>
                              <w:pStyle w:val="ps1Char"/>
                            </w:pPr>
                          </w:p>
                          <w:p w14:paraId="47E0CEB1" w14:textId="77777777" w:rsidR="00483421" w:rsidRPr="0002388B" w:rsidRDefault="00483421" w:rsidP="00141E95">
                            <w:pPr>
                              <w:pStyle w:val="ps1Char"/>
                            </w:pPr>
                          </w:p>
                          <w:p w14:paraId="16663B17" w14:textId="77777777" w:rsidR="00483421" w:rsidRPr="0002388B" w:rsidRDefault="00483421" w:rsidP="00141E95">
                            <w:pPr>
                              <w:pStyle w:val="ps1Char"/>
                            </w:pPr>
                          </w:p>
                          <w:p w14:paraId="6AF58C36" w14:textId="77777777" w:rsidR="00483421" w:rsidRPr="0002388B" w:rsidRDefault="00483421" w:rsidP="00141E95">
                            <w:pPr>
                              <w:pStyle w:val="ps1Char"/>
                            </w:pPr>
                          </w:p>
                          <w:p w14:paraId="6910EFEC" w14:textId="77777777" w:rsidR="00483421" w:rsidRPr="0002388B" w:rsidRDefault="00483421" w:rsidP="00141E95">
                            <w:pPr>
                              <w:pStyle w:val="ps1Char"/>
                            </w:pPr>
                          </w:p>
                          <w:p w14:paraId="49D117C3" w14:textId="77777777" w:rsidR="00483421" w:rsidRPr="0002388B" w:rsidRDefault="00483421" w:rsidP="00141E95">
                            <w:pPr>
                              <w:pStyle w:val="ps1Char"/>
                            </w:pPr>
                          </w:p>
                          <w:p w14:paraId="7589644F" w14:textId="77777777" w:rsidR="00483421" w:rsidRPr="0002388B" w:rsidRDefault="00483421" w:rsidP="00141E95">
                            <w:pPr>
                              <w:pStyle w:val="ps1Char"/>
                            </w:pPr>
                          </w:p>
                          <w:p w14:paraId="32DA2E0D" w14:textId="77777777" w:rsidR="00483421" w:rsidRPr="0002388B" w:rsidRDefault="00483421" w:rsidP="00141E95">
                            <w:pPr>
                              <w:pStyle w:val="ps1Char"/>
                            </w:pPr>
                          </w:p>
                          <w:p w14:paraId="77256C3B" w14:textId="77777777" w:rsidR="00483421" w:rsidRPr="0002388B" w:rsidRDefault="00483421" w:rsidP="00141E95">
                            <w:pPr>
                              <w:pStyle w:val="ps1Char"/>
                            </w:pPr>
                          </w:p>
                          <w:p w14:paraId="71B60685" w14:textId="77777777" w:rsidR="00483421" w:rsidRPr="0002388B" w:rsidRDefault="00483421" w:rsidP="00141E95">
                            <w:pPr>
                              <w:pStyle w:val="ps1Char"/>
                            </w:pPr>
                          </w:p>
                          <w:p w14:paraId="6F251C84" w14:textId="77777777" w:rsidR="00483421" w:rsidRPr="0002388B" w:rsidRDefault="00483421" w:rsidP="00141E95">
                            <w:pPr>
                              <w:pStyle w:val="ps1Char"/>
                            </w:pPr>
                          </w:p>
                          <w:p w14:paraId="7DC3EC0F" w14:textId="77777777" w:rsidR="00483421" w:rsidRPr="0002388B" w:rsidRDefault="00483421" w:rsidP="00141E95">
                            <w:pPr>
                              <w:pStyle w:val="ps1Char"/>
                            </w:pPr>
                          </w:p>
                          <w:p w14:paraId="6044023E" w14:textId="77777777" w:rsidR="00483421" w:rsidRPr="0002388B" w:rsidRDefault="00483421" w:rsidP="00141E95">
                            <w:pPr>
                              <w:pStyle w:val="ps1Char"/>
                            </w:pPr>
                          </w:p>
                          <w:p w14:paraId="2C16FC09" w14:textId="77777777" w:rsidR="00483421" w:rsidRPr="0002388B" w:rsidRDefault="00483421" w:rsidP="00141E95">
                            <w:pPr>
                              <w:pStyle w:val="ps1Char"/>
                            </w:pPr>
                          </w:p>
                          <w:p w14:paraId="08CFB43F" w14:textId="77777777" w:rsidR="00483421" w:rsidRPr="0002388B" w:rsidRDefault="00483421" w:rsidP="00141E95">
                            <w:pPr>
                              <w:pStyle w:val="ps1Char"/>
                            </w:pPr>
                          </w:p>
                          <w:p w14:paraId="23429999" w14:textId="77777777" w:rsidR="00483421" w:rsidRPr="0002388B" w:rsidRDefault="00483421" w:rsidP="00141E95">
                            <w:pPr>
                              <w:pStyle w:val="ps1Char"/>
                            </w:pPr>
                          </w:p>
                          <w:p w14:paraId="4D0B4BB6" w14:textId="77777777" w:rsidR="00483421" w:rsidRPr="0002388B" w:rsidRDefault="00483421" w:rsidP="00141E95">
                            <w:pPr>
                              <w:pStyle w:val="ps1Char"/>
                            </w:pPr>
                          </w:p>
                          <w:p w14:paraId="456469BF" w14:textId="77777777" w:rsidR="00483421" w:rsidRPr="0002388B" w:rsidRDefault="00483421" w:rsidP="00141E95">
                            <w:pPr>
                              <w:pStyle w:val="ps1Char"/>
                            </w:pPr>
                          </w:p>
                          <w:p w14:paraId="38399C0E" w14:textId="77777777" w:rsidR="00483421" w:rsidRPr="0002388B" w:rsidRDefault="00483421" w:rsidP="00141E95">
                            <w:pPr>
                              <w:pStyle w:val="ps1Char"/>
                            </w:pPr>
                          </w:p>
                          <w:p w14:paraId="15248C7F" w14:textId="77777777" w:rsidR="00483421" w:rsidRPr="0002388B" w:rsidRDefault="00483421" w:rsidP="00141E95">
                            <w:pPr>
                              <w:pStyle w:val="ps1Char"/>
                            </w:pPr>
                          </w:p>
                          <w:p w14:paraId="362E9B96" w14:textId="77777777" w:rsidR="00483421" w:rsidRPr="0002388B" w:rsidRDefault="00483421" w:rsidP="00141E95">
                            <w:pPr>
                              <w:pStyle w:val="ps1Char"/>
                            </w:pPr>
                          </w:p>
                          <w:p w14:paraId="35138CDB" w14:textId="77777777" w:rsidR="00483421" w:rsidRPr="0002388B" w:rsidRDefault="00483421" w:rsidP="00141E95">
                            <w:pPr>
                              <w:pStyle w:val="ps1Char"/>
                            </w:pPr>
                          </w:p>
                          <w:p w14:paraId="4A0F6C59" w14:textId="77777777" w:rsidR="00483421" w:rsidRPr="0002388B" w:rsidRDefault="00483421" w:rsidP="00141E95">
                            <w:pPr>
                              <w:pStyle w:val="ps1Char"/>
                            </w:pPr>
                          </w:p>
                          <w:p w14:paraId="4CBC746A" w14:textId="77777777" w:rsidR="00483421" w:rsidRPr="0002388B" w:rsidRDefault="00483421" w:rsidP="00141E95">
                            <w:pPr>
                              <w:pStyle w:val="ps1Char"/>
                            </w:pPr>
                          </w:p>
                          <w:p w14:paraId="74CAD76D" w14:textId="77777777" w:rsidR="00483421" w:rsidRPr="0002388B" w:rsidRDefault="00483421" w:rsidP="00141E95">
                            <w:pPr>
                              <w:pStyle w:val="ps1Char"/>
                            </w:pPr>
                          </w:p>
                          <w:p w14:paraId="24B77765" w14:textId="77777777" w:rsidR="00483421" w:rsidRPr="0002388B" w:rsidRDefault="00483421" w:rsidP="00141E95">
                            <w:pPr>
                              <w:pStyle w:val="ps1Char"/>
                            </w:pPr>
                          </w:p>
                          <w:p w14:paraId="2D6C2ED7" w14:textId="77777777" w:rsidR="00483421" w:rsidRPr="0002388B" w:rsidRDefault="00483421" w:rsidP="00141E95">
                            <w:pPr>
                              <w:pStyle w:val="ps1Char"/>
                            </w:pPr>
                          </w:p>
                          <w:p w14:paraId="2A4DBD15" w14:textId="77777777" w:rsidR="00483421" w:rsidRPr="0002388B" w:rsidRDefault="00483421" w:rsidP="00141E95">
                            <w:pPr>
                              <w:pStyle w:val="ps1Char"/>
                            </w:pPr>
                          </w:p>
                          <w:p w14:paraId="035B9358" w14:textId="77777777" w:rsidR="00483421" w:rsidRPr="0002388B" w:rsidRDefault="00483421" w:rsidP="00141E95">
                            <w:pPr>
                              <w:pStyle w:val="ps1Char"/>
                            </w:pPr>
                          </w:p>
                          <w:p w14:paraId="6B3039BC" w14:textId="77777777" w:rsidR="00483421" w:rsidRPr="0002388B" w:rsidRDefault="00483421" w:rsidP="00141E95">
                            <w:pPr>
                              <w:pStyle w:val="ps1Char"/>
                            </w:pPr>
                          </w:p>
                          <w:p w14:paraId="3423C5ED" w14:textId="77777777" w:rsidR="00483421" w:rsidRPr="0002388B" w:rsidRDefault="00483421" w:rsidP="00141E95">
                            <w:pPr>
                              <w:pStyle w:val="ps1Char"/>
                            </w:pPr>
                          </w:p>
                          <w:p w14:paraId="5B6CECD6" w14:textId="77777777" w:rsidR="00483421" w:rsidRPr="0002388B" w:rsidRDefault="00483421" w:rsidP="00141E95">
                            <w:pPr>
                              <w:pStyle w:val="ps1Char"/>
                            </w:pPr>
                          </w:p>
                          <w:p w14:paraId="7CC6C27A" w14:textId="77777777" w:rsidR="00483421" w:rsidRPr="0002388B" w:rsidRDefault="00483421" w:rsidP="00141E95">
                            <w:pPr>
                              <w:pStyle w:val="ps1Char"/>
                            </w:pPr>
                          </w:p>
                          <w:p w14:paraId="701FC25F" w14:textId="77777777" w:rsidR="00483421" w:rsidRPr="0002388B" w:rsidRDefault="00483421" w:rsidP="00141E95">
                            <w:pPr>
                              <w:pStyle w:val="ps1Char"/>
                            </w:pPr>
                          </w:p>
                          <w:p w14:paraId="0D70A0B0" w14:textId="77777777" w:rsidR="00483421" w:rsidRPr="0002388B" w:rsidRDefault="00483421" w:rsidP="00141E95">
                            <w:pPr>
                              <w:pStyle w:val="ps1Char"/>
                            </w:pPr>
                          </w:p>
                          <w:p w14:paraId="34D14240" w14:textId="77777777" w:rsidR="00483421" w:rsidRPr="0002388B" w:rsidRDefault="00483421" w:rsidP="00141E95">
                            <w:pPr>
                              <w:pStyle w:val="ps1Char"/>
                            </w:pPr>
                          </w:p>
                          <w:p w14:paraId="5AE76192" w14:textId="77777777" w:rsidR="00483421" w:rsidRPr="0002388B" w:rsidRDefault="00483421" w:rsidP="00141E95">
                            <w:pPr>
                              <w:pStyle w:val="ps1Char"/>
                            </w:pPr>
                          </w:p>
                          <w:p w14:paraId="79971373" w14:textId="77777777" w:rsidR="00483421" w:rsidRPr="0002388B" w:rsidRDefault="00483421" w:rsidP="00141E95">
                            <w:pPr>
                              <w:pStyle w:val="ps1Char"/>
                            </w:pPr>
                          </w:p>
                          <w:p w14:paraId="33D214D2" w14:textId="77777777" w:rsidR="00483421" w:rsidRPr="0002388B" w:rsidRDefault="00483421" w:rsidP="00141E95">
                            <w:pPr>
                              <w:pStyle w:val="ps1Char"/>
                            </w:pPr>
                          </w:p>
                          <w:p w14:paraId="1D758173" w14:textId="77777777" w:rsidR="00483421" w:rsidRPr="0002388B" w:rsidRDefault="00483421" w:rsidP="00141E95">
                            <w:pPr>
                              <w:pStyle w:val="ps1Char"/>
                            </w:pPr>
                          </w:p>
                          <w:p w14:paraId="3FF3E55B" w14:textId="77777777" w:rsidR="00483421" w:rsidRPr="0002388B" w:rsidRDefault="00483421" w:rsidP="00141E95">
                            <w:pPr>
                              <w:pStyle w:val="ps1Char"/>
                            </w:pPr>
                          </w:p>
                          <w:p w14:paraId="0AB29FF7" w14:textId="77777777" w:rsidR="00483421" w:rsidRPr="0002388B" w:rsidRDefault="00483421" w:rsidP="00141E95">
                            <w:pPr>
                              <w:pStyle w:val="ps1Char"/>
                            </w:pPr>
                          </w:p>
                          <w:p w14:paraId="01AF7A49" w14:textId="77777777" w:rsidR="00483421" w:rsidRPr="0002388B" w:rsidRDefault="00483421" w:rsidP="00141E95">
                            <w:pPr>
                              <w:pStyle w:val="ps1Char"/>
                            </w:pPr>
                          </w:p>
                          <w:p w14:paraId="43F2F4CC" w14:textId="77777777" w:rsidR="00483421" w:rsidRPr="0002388B" w:rsidRDefault="00483421" w:rsidP="00141E95">
                            <w:pPr>
                              <w:pStyle w:val="ps1Char"/>
                            </w:pPr>
                          </w:p>
                          <w:p w14:paraId="5AA60B61" w14:textId="77777777" w:rsidR="00483421" w:rsidRPr="0002388B" w:rsidRDefault="00483421" w:rsidP="00141E95">
                            <w:pPr>
                              <w:pStyle w:val="ps1Char"/>
                            </w:pPr>
                          </w:p>
                          <w:p w14:paraId="2F0F6DD8" w14:textId="77777777" w:rsidR="00483421" w:rsidRPr="0002388B" w:rsidRDefault="00483421" w:rsidP="00141E95">
                            <w:pPr>
                              <w:pStyle w:val="ps1Char"/>
                            </w:pPr>
                          </w:p>
                          <w:p w14:paraId="7DF5B6A1" w14:textId="77777777" w:rsidR="00483421" w:rsidRPr="0002388B" w:rsidRDefault="00483421" w:rsidP="00141E95">
                            <w:pPr>
                              <w:pStyle w:val="ps1Char"/>
                            </w:pPr>
                          </w:p>
                          <w:p w14:paraId="566C4369" w14:textId="77777777" w:rsidR="00483421" w:rsidRPr="0002388B" w:rsidRDefault="00483421" w:rsidP="00141E95">
                            <w:pPr>
                              <w:pStyle w:val="ps1Char"/>
                            </w:pPr>
                          </w:p>
                          <w:p w14:paraId="1262F5FA" w14:textId="77777777" w:rsidR="00483421" w:rsidRPr="0002388B" w:rsidRDefault="00483421" w:rsidP="00141E95">
                            <w:pPr>
                              <w:pStyle w:val="ps1Char"/>
                            </w:pPr>
                          </w:p>
                          <w:p w14:paraId="798341B2" w14:textId="77777777" w:rsidR="00483421" w:rsidRPr="0002388B" w:rsidRDefault="00483421" w:rsidP="00141E95">
                            <w:pPr>
                              <w:pStyle w:val="ps1Char"/>
                            </w:pPr>
                          </w:p>
                          <w:p w14:paraId="3B7C4D9D" w14:textId="77777777" w:rsidR="00483421" w:rsidRPr="0002388B" w:rsidRDefault="00483421" w:rsidP="00141E95">
                            <w:pPr>
                              <w:pStyle w:val="ps1Char"/>
                            </w:pPr>
                          </w:p>
                          <w:p w14:paraId="2ABA54EE" w14:textId="77777777" w:rsidR="00483421" w:rsidRPr="0002388B" w:rsidRDefault="00483421" w:rsidP="00141E95">
                            <w:pPr>
                              <w:pStyle w:val="ps1Char"/>
                            </w:pPr>
                          </w:p>
                          <w:p w14:paraId="49590095" w14:textId="77777777" w:rsidR="00483421" w:rsidRPr="0002388B" w:rsidRDefault="00483421" w:rsidP="00141E95">
                            <w:pPr>
                              <w:pStyle w:val="ps1Char"/>
                            </w:pPr>
                          </w:p>
                          <w:p w14:paraId="767830F6" w14:textId="77777777" w:rsidR="00483421" w:rsidRPr="0002388B" w:rsidRDefault="00483421" w:rsidP="00141E95">
                            <w:pPr>
                              <w:pStyle w:val="ps1Char"/>
                            </w:pPr>
                          </w:p>
                          <w:p w14:paraId="7BFB4F97" w14:textId="77777777" w:rsidR="00483421" w:rsidRPr="0002388B" w:rsidRDefault="00483421" w:rsidP="00141E95">
                            <w:pPr>
                              <w:pStyle w:val="ps1Char"/>
                            </w:pPr>
                          </w:p>
                          <w:p w14:paraId="7329485E" w14:textId="77777777" w:rsidR="00483421" w:rsidRPr="0002388B" w:rsidRDefault="00483421" w:rsidP="00141E95">
                            <w:pPr>
                              <w:pStyle w:val="ps1Char"/>
                            </w:pPr>
                          </w:p>
                          <w:p w14:paraId="11CA2960" w14:textId="77777777" w:rsidR="00483421" w:rsidRPr="0002388B" w:rsidRDefault="00483421" w:rsidP="00141E95">
                            <w:pPr>
                              <w:pStyle w:val="ps1Char"/>
                            </w:pPr>
                          </w:p>
                          <w:p w14:paraId="13A1F8A8" w14:textId="77777777" w:rsidR="00483421" w:rsidRPr="0002388B" w:rsidRDefault="00483421" w:rsidP="00141E95">
                            <w:pPr>
                              <w:pStyle w:val="ps1Char"/>
                            </w:pPr>
                          </w:p>
                          <w:p w14:paraId="47CD0206" w14:textId="77777777" w:rsidR="00483421" w:rsidRPr="0002388B" w:rsidRDefault="00483421" w:rsidP="00141E95">
                            <w:pPr>
                              <w:pStyle w:val="ps1Char"/>
                            </w:pPr>
                          </w:p>
                          <w:p w14:paraId="1ED3747A" w14:textId="77777777" w:rsidR="00483421" w:rsidRPr="0002388B" w:rsidRDefault="00483421" w:rsidP="00141E95">
                            <w:pPr>
                              <w:pStyle w:val="ps1Char"/>
                            </w:pPr>
                          </w:p>
                          <w:p w14:paraId="31282D0F" w14:textId="77777777" w:rsidR="00483421" w:rsidRPr="0002388B" w:rsidRDefault="00483421" w:rsidP="00141E95">
                            <w:pPr>
                              <w:pStyle w:val="ps1Char"/>
                            </w:pPr>
                          </w:p>
                          <w:p w14:paraId="6D556FE3" w14:textId="77777777" w:rsidR="00483421" w:rsidRPr="0002388B" w:rsidRDefault="00483421" w:rsidP="00141E95">
                            <w:pPr>
                              <w:pStyle w:val="ps1Char"/>
                            </w:pPr>
                          </w:p>
                          <w:p w14:paraId="01B256B2" w14:textId="77777777" w:rsidR="00483421" w:rsidRPr="0002388B" w:rsidRDefault="00483421" w:rsidP="00141E95">
                            <w:pPr>
                              <w:pStyle w:val="ps1Char"/>
                            </w:pPr>
                          </w:p>
                          <w:p w14:paraId="31B4AEA0" w14:textId="77777777" w:rsidR="00483421" w:rsidRPr="0002388B" w:rsidRDefault="00483421" w:rsidP="00141E95">
                            <w:pPr>
                              <w:pStyle w:val="ps1Char"/>
                            </w:pPr>
                          </w:p>
                          <w:p w14:paraId="7B9C004C" w14:textId="77777777" w:rsidR="00483421" w:rsidRPr="0002388B" w:rsidRDefault="00483421" w:rsidP="00141E95">
                            <w:pPr>
                              <w:pStyle w:val="ps1Char"/>
                            </w:pPr>
                          </w:p>
                          <w:p w14:paraId="2AC46217" w14:textId="77777777" w:rsidR="00483421" w:rsidRPr="0002388B" w:rsidRDefault="00483421" w:rsidP="00141E95">
                            <w:pPr>
                              <w:pStyle w:val="ps1Char"/>
                            </w:pPr>
                          </w:p>
                          <w:p w14:paraId="4AF3D735" w14:textId="77777777" w:rsidR="00483421" w:rsidRPr="0002388B" w:rsidRDefault="00483421" w:rsidP="00141E95">
                            <w:pPr>
                              <w:pStyle w:val="ps1Char"/>
                            </w:pPr>
                          </w:p>
                          <w:p w14:paraId="0793F7B4" w14:textId="77777777" w:rsidR="00483421" w:rsidRPr="0002388B" w:rsidRDefault="00483421" w:rsidP="00141E95">
                            <w:pPr>
                              <w:pStyle w:val="ps1Char"/>
                            </w:pPr>
                          </w:p>
                          <w:p w14:paraId="52927A00" w14:textId="77777777" w:rsidR="00483421" w:rsidRPr="0002388B" w:rsidRDefault="00483421" w:rsidP="00141E95">
                            <w:pPr>
                              <w:pStyle w:val="ps1Char"/>
                            </w:pPr>
                          </w:p>
                          <w:p w14:paraId="585F2206" w14:textId="77777777" w:rsidR="00483421" w:rsidRPr="0002388B" w:rsidRDefault="00483421" w:rsidP="00141E95">
                            <w:pPr>
                              <w:pStyle w:val="ps1Char"/>
                            </w:pPr>
                          </w:p>
                          <w:p w14:paraId="54A919B8" w14:textId="77777777" w:rsidR="00483421" w:rsidRPr="0002388B" w:rsidRDefault="00483421" w:rsidP="00141E95">
                            <w:pPr>
                              <w:pStyle w:val="ps1Char"/>
                            </w:pPr>
                          </w:p>
                          <w:p w14:paraId="764C8401" w14:textId="77777777" w:rsidR="00483421" w:rsidRPr="0002388B" w:rsidRDefault="00483421" w:rsidP="00141E95">
                            <w:pPr>
                              <w:pStyle w:val="ps1Char"/>
                            </w:pPr>
                          </w:p>
                          <w:p w14:paraId="7071043C" w14:textId="77777777" w:rsidR="00483421" w:rsidRPr="0002388B" w:rsidRDefault="00483421" w:rsidP="00141E95">
                            <w:pPr>
                              <w:pStyle w:val="ps1Char"/>
                            </w:pPr>
                          </w:p>
                          <w:p w14:paraId="3ABC64F6" w14:textId="77777777" w:rsidR="00483421" w:rsidRPr="0002388B" w:rsidRDefault="00483421" w:rsidP="00141E95">
                            <w:pPr>
                              <w:pStyle w:val="ps1Char"/>
                            </w:pPr>
                          </w:p>
                          <w:p w14:paraId="687A123F" w14:textId="77777777" w:rsidR="00483421" w:rsidRPr="0002388B" w:rsidRDefault="00483421" w:rsidP="00141E95">
                            <w:pPr>
                              <w:pStyle w:val="ps1Char"/>
                            </w:pPr>
                          </w:p>
                          <w:p w14:paraId="2E1AF5C5" w14:textId="77777777" w:rsidR="00483421" w:rsidRPr="0002388B" w:rsidRDefault="00483421" w:rsidP="00141E95">
                            <w:pPr>
                              <w:pStyle w:val="ps1Char"/>
                            </w:pPr>
                          </w:p>
                          <w:p w14:paraId="5B535C35" w14:textId="77777777" w:rsidR="00483421" w:rsidRPr="0002388B" w:rsidRDefault="00483421" w:rsidP="00141E95">
                            <w:pPr>
                              <w:pStyle w:val="ps1Char"/>
                            </w:pPr>
                          </w:p>
                          <w:p w14:paraId="28054EB2" w14:textId="77777777" w:rsidR="00483421" w:rsidRPr="0002388B" w:rsidRDefault="00483421" w:rsidP="00141E95">
                            <w:pPr>
                              <w:pStyle w:val="ps1Char"/>
                            </w:pPr>
                          </w:p>
                          <w:p w14:paraId="6EA8DCA7" w14:textId="77777777" w:rsidR="00483421" w:rsidRPr="0002388B" w:rsidRDefault="00483421" w:rsidP="00141E95">
                            <w:pPr>
                              <w:pStyle w:val="ps1Char"/>
                            </w:pPr>
                          </w:p>
                          <w:p w14:paraId="5F25D246" w14:textId="77777777" w:rsidR="00483421" w:rsidRPr="0002388B" w:rsidRDefault="00483421" w:rsidP="00141E95">
                            <w:pPr>
                              <w:pStyle w:val="ps1Char"/>
                            </w:pPr>
                          </w:p>
                          <w:p w14:paraId="4900BEF1" w14:textId="77777777" w:rsidR="00483421" w:rsidRPr="0002388B" w:rsidRDefault="00483421" w:rsidP="00141E95">
                            <w:pPr>
                              <w:pStyle w:val="ps1Char"/>
                            </w:pPr>
                          </w:p>
                          <w:p w14:paraId="3CA9F287" w14:textId="77777777" w:rsidR="00483421" w:rsidRPr="0002388B" w:rsidRDefault="00483421" w:rsidP="00141E95">
                            <w:pPr>
                              <w:pStyle w:val="ps1Char"/>
                            </w:pPr>
                          </w:p>
                          <w:p w14:paraId="5EC9E9C0" w14:textId="77777777" w:rsidR="00483421" w:rsidRPr="0002388B" w:rsidRDefault="00483421" w:rsidP="00141E95">
                            <w:pPr>
                              <w:pStyle w:val="ps1Char"/>
                            </w:pPr>
                          </w:p>
                          <w:p w14:paraId="03195A3F" w14:textId="77777777" w:rsidR="00483421" w:rsidRPr="0002388B" w:rsidRDefault="00483421" w:rsidP="00141E95">
                            <w:pPr>
                              <w:pStyle w:val="ps1Char"/>
                            </w:pPr>
                          </w:p>
                          <w:p w14:paraId="7EA7E126" w14:textId="77777777" w:rsidR="00483421" w:rsidRPr="0002388B" w:rsidRDefault="00483421" w:rsidP="00141E95">
                            <w:pPr>
                              <w:pStyle w:val="ps1Char"/>
                            </w:pPr>
                          </w:p>
                          <w:p w14:paraId="09756CD7" w14:textId="77777777" w:rsidR="00483421" w:rsidRPr="0002388B" w:rsidRDefault="00483421" w:rsidP="00141E95">
                            <w:pPr>
                              <w:pStyle w:val="ps1Char"/>
                            </w:pPr>
                          </w:p>
                          <w:p w14:paraId="78DD2C39" w14:textId="77777777" w:rsidR="00483421" w:rsidRPr="0002388B" w:rsidRDefault="00483421" w:rsidP="00141E95">
                            <w:pPr>
                              <w:pStyle w:val="ps1Char"/>
                            </w:pPr>
                          </w:p>
                          <w:p w14:paraId="57F688C8" w14:textId="77777777" w:rsidR="00483421" w:rsidRPr="0002388B" w:rsidRDefault="00483421" w:rsidP="00141E95">
                            <w:pPr>
                              <w:pStyle w:val="ps1Char"/>
                            </w:pPr>
                          </w:p>
                          <w:p w14:paraId="27EA4716" w14:textId="77777777" w:rsidR="00483421" w:rsidRPr="0002388B" w:rsidRDefault="00483421" w:rsidP="00141E95">
                            <w:pPr>
                              <w:pStyle w:val="ps1Char"/>
                            </w:pPr>
                          </w:p>
                          <w:p w14:paraId="61B5D615" w14:textId="77777777" w:rsidR="00483421" w:rsidRPr="0002388B" w:rsidRDefault="00483421" w:rsidP="00141E95">
                            <w:pPr>
                              <w:pStyle w:val="ps1Char"/>
                            </w:pPr>
                          </w:p>
                          <w:p w14:paraId="17E2BB39" w14:textId="77777777" w:rsidR="00483421" w:rsidRPr="0002388B" w:rsidRDefault="00483421" w:rsidP="00141E95">
                            <w:pPr>
                              <w:pStyle w:val="ps1Char"/>
                            </w:pPr>
                          </w:p>
                          <w:p w14:paraId="70353A25" w14:textId="77777777" w:rsidR="00483421" w:rsidRPr="0002388B" w:rsidRDefault="00483421" w:rsidP="00141E95">
                            <w:pPr>
                              <w:pStyle w:val="ps1Char"/>
                            </w:pPr>
                          </w:p>
                          <w:p w14:paraId="45047F5F" w14:textId="77777777" w:rsidR="00483421" w:rsidRPr="0002388B" w:rsidRDefault="00483421" w:rsidP="00141E95">
                            <w:pPr>
                              <w:pStyle w:val="ps1Char"/>
                            </w:pPr>
                          </w:p>
                          <w:p w14:paraId="589748EF" w14:textId="77777777" w:rsidR="00483421" w:rsidRPr="0002388B" w:rsidRDefault="00483421" w:rsidP="00141E95">
                            <w:pPr>
                              <w:pStyle w:val="ps1Char"/>
                            </w:pPr>
                          </w:p>
                          <w:p w14:paraId="3ED5E878" w14:textId="77777777" w:rsidR="00483421" w:rsidRPr="0002388B" w:rsidRDefault="00483421" w:rsidP="00141E95">
                            <w:pPr>
                              <w:pStyle w:val="ps1Char"/>
                            </w:pPr>
                          </w:p>
                          <w:p w14:paraId="2F440FCC" w14:textId="77777777" w:rsidR="00483421" w:rsidRPr="0002388B" w:rsidRDefault="00483421" w:rsidP="00141E95">
                            <w:pPr>
                              <w:pStyle w:val="ps1Char"/>
                            </w:pPr>
                          </w:p>
                          <w:p w14:paraId="611ED488" w14:textId="77777777" w:rsidR="00483421" w:rsidRPr="0002388B" w:rsidRDefault="00483421" w:rsidP="00141E95">
                            <w:pPr>
                              <w:pStyle w:val="ps1Char"/>
                            </w:pPr>
                          </w:p>
                          <w:p w14:paraId="76CC53EC" w14:textId="77777777" w:rsidR="00483421" w:rsidRPr="0002388B" w:rsidRDefault="00483421" w:rsidP="00141E95">
                            <w:pPr>
                              <w:pStyle w:val="ps1Char"/>
                            </w:pPr>
                          </w:p>
                          <w:p w14:paraId="17BC81DE" w14:textId="77777777" w:rsidR="00483421" w:rsidRPr="0002388B" w:rsidRDefault="00483421" w:rsidP="00141E95">
                            <w:pPr>
                              <w:pStyle w:val="ps1Char"/>
                            </w:pPr>
                          </w:p>
                          <w:p w14:paraId="35CEE250" w14:textId="77777777" w:rsidR="00483421" w:rsidRPr="0002388B" w:rsidRDefault="00483421" w:rsidP="00141E95">
                            <w:pPr>
                              <w:pStyle w:val="ps1Char"/>
                            </w:pPr>
                          </w:p>
                          <w:p w14:paraId="5CCCE789" w14:textId="77777777" w:rsidR="00483421" w:rsidRPr="0002388B" w:rsidRDefault="00483421" w:rsidP="00141E95">
                            <w:pPr>
                              <w:pStyle w:val="ps1Char"/>
                            </w:pPr>
                          </w:p>
                          <w:p w14:paraId="3BDB4FC2" w14:textId="77777777" w:rsidR="00483421" w:rsidRPr="0002388B" w:rsidRDefault="00483421" w:rsidP="00141E95">
                            <w:pPr>
                              <w:pStyle w:val="ps1Char"/>
                            </w:pPr>
                          </w:p>
                          <w:p w14:paraId="678F88E9" w14:textId="77777777" w:rsidR="00483421" w:rsidRPr="0002388B" w:rsidRDefault="00483421" w:rsidP="00141E95">
                            <w:pPr>
                              <w:pStyle w:val="ps1Char"/>
                            </w:pPr>
                          </w:p>
                          <w:p w14:paraId="08843EC5" w14:textId="77777777" w:rsidR="00483421" w:rsidRPr="0002388B" w:rsidRDefault="00483421" w:rsidP="00141E95">
                            <w:pPr>
                              <w:pStyle w:val="ps1Char"/>
                            </w:pPr>
                          </w:p>
                          <w:p w14:paraId="5468C32A" w14:textId="77777777" w:rsidR="00483421" w:rsidRPr="0002388B" w:rsidRDefault="00483421" w:rsidP="00141E95">
                            <w:pPr>
                              <w:pStyle w:val="ps1Char"/>
                            </w:pPr>
                          </w:p>
                          <w:p w14:paraId="5213F38E" w14:textId="77777777" w:rsidR="00483421" w:rsidRPr="0002388B" w:rsidRDefault="00483421" w:rsidP="00141E95">
                            <w:pPr>
                              <w:pStyle w:val="ps1Char"/>
                            </w:pPr>
                          </w:p>
                          <w:p w14:paraId="62736B7F" w14:textId="77777777" w:rsidR="00483421" w:rsidRPr="0002388B" w:rsidRDefault="00483421" w:rsidP="00141E95">
                            <w:pPr>
                              <w:pStyle w:val="ps1Char"/>
                            </w:pPr>
                          </w:p>
                          <w:p w14:paraId="00EFC9F9" w14:textId="77777777" w:rsidR="00483421" w:rsidRPr="0002388B" w:rsidRDefault="00483421" w:rsidP="00141E95">
                            <w:pPr>
                              <w:pStyle w:val="ps1Char"/>
                            </w:pPr>
                          </w:p>
                          <w:p w14:paraId="0A23F8FA" w14:textId="77777777" w:rsidR="00483421" w:rsidRPr="0002388B" w:rsidRDefault="00483421" w:rsidP="00141E95">
                            <w:pPr>
                              <w:pStyle w:val="ps1Char"/>
                            </w:pPr>
                          </w:p>
                          <w:p w14:paraId="2113460C" w14:textId="77777777" w:rsidR="00483421" w:rsidRPr="0002388B" w:rsidRDefault="00483421" w:rsidP="00141E95">
                            <w:pPr>
                              <w:pStyle w:val="ps1Char"/>
                            </w:pPr>
                          </w:p>
                          <w:p w14:paraId="7B72F450" w14:textId="77777777" w:rsidR="00483421" w:rsidRPr="0002388B" w:rsidRDefault="00483421" w:rsidP="00141E95">
                            <w:pPr>
                              <w:pStyle w:val="ps1Char"/>
                            </w:pPr>
                          </w:p>
                          <w:p w14:paraId="0413A13B" w14:textId="77777777" w:rsidR="00483421" w:rsidRPr="0002388B" w:rsidRDefault="00483421" w:rsidP="00141E95">
                            <w:pPr>
                              <w:pStyle w:val="ps1Char"/>
                            </w:pPr>
                          </w:p>
                          <w:p w14:paraId="001D0F8E" w14:textId="77777777" w:rsidR="00483421" w:rsidRPr="0002388B" w:rsidRDefault="00483421" w:rsidP="00141E95">
                            <w:pPr>
                              <w:pStyle w:val="ps1Char"/>
                            </w:pPr>
                          </w:p>
                          <w:p w14:paraId="75EA7A1F" w14:textId="77777777" w:rsidR="00483421" w:rsidRPr="0002388B" w:rsidRDefault="00483421" w:rsidP="00141E95">
                            <w:pPr>
                              <w:pStyle w:val="ps1Char"/>
                            </w:pPr>
                          </w:p>
                          <w:p w14:paraId="3F5BF8AA" w14:textId="77777777" w:rsidR="00483421" w:rsidRPr="0002388B" w:rsidRDefault="00483421" w:rsidP="00141E95">
                            <w:pPr>
                              <w:pStyle w:val="ps1Char"/>
                            </w:pPr>
                          </w:p>
                          <w:p w14:paraId="465F6E4B" w14:textId="77777777" w:rsidR="00483421" w:rsidRPr="0002388B" w:rsidRDefault="00483421" w:rsidP="00141E95">
                            <w:pPr>
                              <w:pStyle w:val="ps1Char"/>
                            </w:pPr>
                          </w:p>
                          <w:p w14:paraId="56171999" w14:textId="77777777" w:rsidR="00483421" w:rsidRPr="0002388B" w:rsidRDefault="00483421" w:rsidP="00141E95">
                            <w:pPr>
                              <w:pStyle w:val="ps1Char"/>
                            </w:pPr>
                          </w:p>
                          <w:p w14:paraId="4F3DE111" w14:textId="77777777" w:rsidR="00483421" w:rsidRPr="0002388B" w:rsidRDefault="00483421" w:rsidP="00141E95">
                            <w:pPr>
                              <w:pStyle w:val="ps1Char"/>
                            </w:pPr>
                          </w:p>
                          <w:p w14:paraId="13F024E4" w14:textId="77777777" w:rsidR="00483421" w:rsidRPr="0002388B" w:rsidRDefault="00483421" w:rsidP="00141E95">
                            <w:pPr>
                              <w:pStyle w:val="ps1Char"/>
                            </w:pPr>
                          </w:p>
                          <w:p w14:paraId="7EC3FEE3" w14:textId="77777777" w:rsidR="00483421" w:rsidRPr="0002388B" w:rsidRDefault="00483421" w:rsidP="00141E95">
                            <w:pPr>
                              <w:pStyle w:val="ps1Char"/>
                            </w:pPr>
                          </w:p>
                          <w:p w14:paraId="40165648" w14:textId="77777777" w:rsidR="00483421" w:rsidRPr="0002388B" w:rsidRDefault="00483421" w:rsidP="00141E95">
                            <w:pPr>
                              <w:pStyle w:val="ps1Char"/>
                            </w:pPr>
                          </w:p>
                          <w:p w14:paraId="33F8DFE6" w14:textId="77777777" w:rsidR="00483421" w:rsidRPr="0002388B" w:rsidRDefault="00483421" w:rsidP="00141E95">
                            <w:pPr>
                              <w:pStyle w:val="ps1Char"/>
                            </w:pPr>
                          </w:p>
                          <w:p w14:paraId="6DB248ED" w14:textId="77777777" w:rsidR="00483421" w:rsidRPr="0002388B" w:rsidRDefault="00483421" w:rsidP="00141E95">
                            <w:pPr>
                              <w:pStyle w:val="ps1Char"/>
                            </w:pPr>
                          </w:p>
                          <w:p w14:paraId="6BA4AC26" w14:textId="77777777" w:rsidR="00483421" w:rsidRPr="0002388B" w:rsidRDefault="00483421" w:rsidP="00141E95">
                            <w:pPr>
                              <w:pStyle w:val="ps1Char"/>
                            </w:pPr>
                          </w:p>
                          <w:p w14:paraId="276D17FB" w14:textId="77777777" w:rsidR="00483421" w:rsidRPr="0002388B" w:rsidRDefault="00483421" w:rsidP="00141E95">
                            <w:pPr>
                              <w:pStyle w:val="ps1Char"/>
                            </w:pPr>
                          </w:p>
                          <w:p w14:paraId="1F3DBA7F" w14:textId="77777777" w:rsidR="00483421" w:rsidRPr="0002388B" w:rsidRDefault="00483421" w:rsidP="00141E95">
                            <w:pPr>
                              <w:pStyle w:val="ps1Char"/>
                            </w:pPr>
                          </w:p>
                          <w:p w14:paraId="1E286A76" w14:textId="77777777" w:rsidR="00483421" w:rsidRPr="0002388B" w:rsidRDefault="00483421" w:rsidP="00141E95">
                            <w:pPr>
                              <w:pStyle w:val="ps1Char"/>
                            </w:pPr>
                          </w:p>
                          <w:p w14:paraId="0F88FFEB" w14:textId="77777777" w:rsidR="00483421" w:rsidRPr="0002388B" w:rsidRDefault="00483421" w:rsidP="00141E95">
                            <w:pPr>
                              <w:pStyle w:val="ps1Char"/>
                            </w:pPr>
                          </w:p>
                          <w:p w14:paraId="15CEA60D" w14:textId="77777777" w:rsidR="00483421" w:rsidRPr="0002388B" w:rsidRDefault="00483421" w:rsidP="00141E95">
                            <w:pPr>
                              <w:pStyle w:val="ps1Char"/>
                            </w:pPr>
                          </w:p>
                          <w:p w14:paraId="33C505BC" w14:textId="77777777" w:rsidR="00483421" w:rsidRPr="0002388B" w:rsidRDefault="00483421" w:rsidP="00141E95">
                            <w:pPr>
                              <w:pStyle w:val="ps1Char"/>
                            </w:pPr>
                          </w:p>
                          <w:p w14:paraId="2879BBF0" w14:textId="77777777" w:rsidR="00483421" w:rsidRPr="0002388B" w:rsidRDefault="00483421" w:rsidP="00141E95">
                            <w:pPr>
                              <w:pStyle w:val="ps1Char"/>
                            </w:pPr>
                          </w:p>
                          <w:p w14:paraId="612BBA55" w14:textId="77777777" w:rsidR="00483421" w:rsidRPr="0002388B" w:rsidRDefault="00483421" w:rsidP="00141E95">
                            <w:pPr>
                              <w:pStyle w:val="ps1Char"/>
                            </w:pPr>
                          </w:p>
                          <w:p w14:paraId="6598280B" w14:textId="77777777" w:rsidR="00483421" w:rsidRPr="0002388B" w:rsidRDefault="00483421" w:rsidP="00141E95">
                            <w:pPr>
                              <w:pStyle w:val="ps1Char"/>
                            </w:pPr>
                          </w:p>
                          <w:p w14:paraId="19450DAF" w14:textId="77777777" w:rsidR="00483421" w:rsidRPr="0002388B" w:rsidRDefault="00483421" w:rsidP="00141E95">
                            <w:pPr>
                              <w:pStyle w:val="ps1Char"/>
                            </w:pPr>
                          </w:p>
                          <w:p w14:paraId="092AA455" w14:textId="77777777" w:rsidR="00483421" w:rsidRPr="0002388B" w:rsidRDefault="00483421" w:rsidP="00141E95">
                            <w:pPr>
                              <w:pStyle w:val="ps1Char"/>
                            </w:pPr>
                          </w:p>
                          <w:p w14:paraId="43EEF55E" w14:textId="77777777" w:rsidR="00483421" w:rsidRPr="0002388B" w:rsidRDefault="00483421" w:rsidP="00141E95">
                            <w:pPr>
                              <w:pStyle w:val="ps1Char"/>
                            </w:pPr>
                          </w:p>
                          <w:p w14:paraId="41480299" w14:textId="77777777" w:rsidR="00483421" w:rsidRPr="0002388B" w:rsidRDefault="00483421" w:rsidP="00141E95">
                            <w:pPr>
                              <w:pStyle w:val="ps1Char"/>
                            </w:pPr>
                          </w:p>
                          <w:p w14:paraId="02986D32" w14:textId="77777777" w:rsidR="00483421" w:rsidRPr="0002388B" w:rsidRDefault="00483421" w:rsidP="00141E95">
                            <w:pPr>
                              <w:pStyle w:val="ps1Char"/>
                            </w:pPr>
                          </w:p>
                          <w:p w14:paraId="2CA1C0D3" w14:textId="77777777" w:rsidR="00483421" w:rsidRPr="0002388B" w:rsidRDefault="00483421" w:rsidP="00141E95">
                            <w:pPr>
                              <w:pStyle w:val="ps1Char"/>
                            </w:pPr>
                          </w:p>
                          <w:p w14:paraId="546F3831" w14:textId="77777777" w:rsidR="00483421" w:rsidRPr="0002388B" w:rsidRDefault="00483421" w:rsidP="00141E95">
                            <w:pPr>
                              <w:pStyle w:val="ps1Char"/>
                            </w:pPr>
                          </w:p>
                          <w:p w14:paraId="49CBA2F7" w14:textId="77777777" w:rsidR="00483421" w:rsidRPr="0002388B" w:rsidRDefault="00483421" w:rsidP="00141E95">
                            <w:pPr>
                              <w:pStyle w:val="ps1Char"/>
                            </w:pPr>
                          </w:p>
                          <w:p w14:paraId="2437BE8A" w14:textId="77777777" w:rsidR="00483421" w:rsidRPr="0002388B" w:rsidRDefault="00483421" w:rsidP="00141E95">
                            <w:pPr>
                              <w:pStyle w:val="ps1Char"/>
                            </w:pPr>
                          </w:p>
                          <w:p w14:paraId="099581B0" w14:textId="77777777" w:rsidR="00483421" w:rsidRPr="0002388B" w:rsidRDefault="00483421" w:rsidP="00141E95">
                            <w:pPr>
                              <w:pStyle w:val="ps1Char"/>
                            </w:pPr>
                          </w:p>
                          <w:p w14:paraId="479CF057" w14:textId="77777777" w:rsidR="00483421" w:rsidRPr="0002388B" w:rsidRDefault="00483421" w:rsidP="00141E95">
                            <w:pPr>
                              <w:pStyle w:val="ps1Char"/>
                            </w:pPr>
                          </w:p>
                          <w:p w14:paraId="6ABD044F" w14:textId="77777777" w:rsidR="00483421" w:rsidRPr="0002388B" w:rsidRDefault="00483421" w:rsidP="00141E95">
                            <w:pPr>
                              <w:pStyle w:val="ps1Char"/>
                            </w:pPr>
                          </w:p>
                          <w:p w14:paraId="705B2835" w14:textId="77777777" w:rsidR="00483421" w:rsidRPr="0002388B" w:rsidRDefault="00483421" w:rsidP="00141E95">
                            <w:pPr>
                              <w:pStyle w:val="ps1Char"/>
                            </w:pPr>
                          </w:p>
                          <w:p w14:paraId="74226D77" w14:textId="77777777" w:rsidR="00483421" w:rsidRPr="0002388B" w:rsidRDefault="00483421" w:rsidP="00141E95">
                            <w:pPr>
                              <w:pStyle w:val="ps1Char"/>
                            </w:pPr>
                          </w:p>
                          <w:p w14:paraId="67CE63F1" w14:textId="77777777" w:rsidR="00483421" w:rsidRPr="0002388B" w:rsidRDefault="00483421" w:rsidP="00141E95">
                            <w:pPr>
                              <w:pStyle w:val="ps1Char"/>
                            </w:pPr>
                          </w:p>
                          <w:p w14:paraId="73DCFC2C" w14:textId="77777777" w:rsidR="00483421" w:rsidRPr="0002388B" w:rsidRDefault="00483421" w:rsidP="00141E95">
                            <w:pPr>
                              <w:pStyle w:val="ps1Char"/>
                            </w:pPr>
                          </w:p>
                          <w:p w14:paraId="7FC32C33" w14:textId="77777777" w:rsidR="00483421" w:rsidRPr="0002388B" w:rsidRDefault="00483421" w:rsidP="00141E95">
                            <w:pPr>
                              <w:pStyle w:val="ps1Char"/>
                            </w:pPr>
                          </w:p>
                          <w:p w14:paraId="7D83A96B" w14:textId="77777777" w:rsidR="00483421" w:rsidRPr="0002388B" w:rsidRDefault="00483421" w:rsidP="00141E95">
                            <w:pPr>
                              <w:pStyle w:val="ps1Char"/>
                            </w:pPr>
                          </w:p>
                          <w:p w14:paraId="3F0768AE" w14:textId="77777777" w:rsidR="00483421" w:rsidRPr="0002388B" w:rsidRDefault="00483421" w:rsidP="00141E95">
                            <w:pPr>
                              <w:pStyle w:val="ps1Char"/>
                            </w:pPr>
                          </w:p>
                          <w:p w14:paraId="1A47A9F7" w14:textId="77777777" w:rsidR="00483421" w:rsidRPr="0002388B" w:rsidRDefault="00483421" w:rsidP="00141E95">
                            <w:pPr>
                              <w:pStyle w:val="ps1Char"/>
                            </w:pPr>
                          </w:p>
                          <w:p w14:paraId="4A501889" w14:textId="77777777" w:rsidR="00483421" w:rsidRPr="0002388B" w:rsidRDefault="00483421" w:rsidP="00141E95">
                            <w:pPr>
                              <w:pStyle w:val="ps1Char"/>
                            </w:pPr>
                          </w:p>
                          <w:p w14:paraId="7DCA1542" w14:textId="77777777" w:rsidR="00483421" w:rsidRPr="0002388B" w:rsidRDefault="00483421" w:rsidP="00141E95">
                            <w:pPr>
                              <w:pStyle w:val="ps1Char"/>
                            </w:pPr>
                          </w:p>
                          <w:p w14:paraId="4C9E8ED8" w14:textId="77777777" w:rsidR="00483421" w:rsidRPr="0002388B" w:rsidRDefault="00483421" w:rsidP="00141E95">
                            <w:pPr>
                              <w:pStyle w:val="ps1Char"/>
                            </w:pPr>
                          </w:p>
                          <w:p w14:paraId="79DAD6B2" w14:textId="77777777" w:rsidR="00483421" w:rsidRPr="0002388B" w:rsidRDefault="00483421" w:rsidP="00141E95">
                            <w:pPr>
                              <w:pStyle w:val="ps1Char"/>
                            </w:pPr>
                          </w:p>
                          <w:p w14:paraId="5B6B6FE3" w14:textId="77777777" w:rsidR="00483421" w:rsidRPr="0002388B" w:rsidRDefault="00483421" w:rsidP="00141E95">
                            <w:pPr>
                              <w:pStyle w:val="ps1Char"/>
                            </w:pPr>
                          </w:p>
                          <w:p w14:paraId="43B02FCE" w14:textId="77777777" w:rsidR="00483421" w:rsidRPr="0002388B" w:rsidRDefault="00483421" w:rsidP="00141E95">
                            <w:pPr>
                              <w:pStyle w:val="ps1Char"/>
                            </w:pPr>
                          </w:p>
                          <w:p w14:paraId="5926D198" w14:textId="77777777" w:rsidR="00483421" w:rsidRPr="0002388B" w:rsidRDefault="00483421" w:rsidP="00141E95">
                            <w:pPr>
                              <w:pStyle w:val="ps1Char"/>
                            </w:pPr>
                          </w:p>
                          <w:p w14:paraId="4143934E" w14:textId="77777777" w:rsidR="00483421" w:rsidRPr="0002388B" w:rsidRDefault="00483421" w:rsidP="00141E95">
                            <w:pPr>
                              <w:pStyle w:val="ps1Char"/>
                            </w:pPr>
                          </w:p>
                          <w:p w14:paraId="5876DE11" w14:textId="77777777" w:rsidR="00483421" w:rsidRPr="0002388B" w:rsidRDefault="00483421" w:rsidP="00141E95">
                            <w:pPr>
                              <w:pStyle w:val="ps1Char"/>
                            </w:pPr>
                          </w:p>
                          <w:p w14:paraId="63321DFF" w14:textId="77777777" w:rsidR="00483421" w:rsidRPr="0002388B" w:rsidRDefault="00483421" w:rsidP="00141E95">
                            <w:pPr>
                              <w:pStyle w:val="ps1Char"/>
                            </w:pPr>
                          </w:p>
                          <w:p w14:paraId="14B5A817" w14:textId="77777777" w:rsidR="00483421" w:rsidRPr="0002388B" w:rsidRDefault="00483421" w:rsidP="00141E95">
                            <w:pPr>
                              <w:pStyle w:val="ps1Char"/>
                            </w:pPr>
                          </w:p>
                          <w:p w14:paraId="17FE35C7" w14:textId="77777777" w:rsidR="00483421" w:rsidRPr="0002388B" w:rsidRDefault="00483421" w:rsidP="00141E95">
                            <w:pPr>
                              <w:pStyle w:val="ps1Char"/>
                            </w:pPr>
                          </w:p>
                          <w:p w14:paraId="0E61C858" w14:textId="77777777" w:rsidR="00483421" w:rsidRPr="0002388B" w:rsidRDefault="00483421" w:rsidP="00141E95">
                            <w:pPr>
                              <w:pStyle w:val="ps1Char"/>
                            </w:pPr>
                          </w:p>
                          <w:p w14:paraId="584FA285" w14:textId="77777777" w:rsidR="00483421" w:rsidRPr="0002388B" w:rsidRDefault="00483421" w:rsidP="00141E95">
                            <w:pPr>
                              <w:pStyle w:val="ps1Char"/>
                            </w:pPr>
                          </w:p>
                          <w:p w14:paraId="021ABE42" w14:textId="77777777" w:rsidR="00483421" w:rsidRPr="0002388B" w:rsidRDefault="00483421" w:rsidP="00141E95">
                            <w:pPr>
                              <w:pStyle w:val="ps1Char"/>
                            </w:pPr>
                          </w:p>
                          <w:p w14:paraId="570199B4" w14:textId="77777777" w:rsidR="00483421" w:rsidRPr="0002388B" w:rsidRDefault="00483421" w:rsidP="00141E95">
                            <w:pPr>
                              <w:pStyle w:val="ps1Char"/>
                            </w:pPr>
                          </w:p>
                          <w:p w14:paraId="73728347" w14:textId="77777777" w:rsidR="00483421" w:rsidRPr="0002388B" w:rsidRDefault="00483421" w:rsidP="00141E95">
                            <w:pPr>
                              <w:pStyle w:val="ps1Char"/>
                            </w:pPr>
                          </w:p>
                          <w:p w14:paraId="0B23396D" w14:textId="77777777" w:rsidR="00483421" w:rsidRPr="0002388B" w:rsidRDefault="00483421" w:rsidP="00141E95">
                            <w:pPr>
                              <w:pStyle w:val="ps1Char"/>
                            </w:pPr>
                          </w:p>
                          <w:p w14:paraId="615EBD2C" w14:textId="77777777" w:rsidR="00483421" w:rsidRPr="0002388B" w:rsidRDefault="00483421" w:rsidP="00141E95">
                            <w:pPr>
                              <w:pStyle w:val="ps1Char"/>
                            </w:pPr>
                          </w:p>
                          <w:p w14:paraId="0A8C3221" w14:textId="77777777" w:rsidR="00483421" w:rsidRPr="0002388B" w:rsidRDefault="00483421" w:rsidP="00141E95">
                            <w:pPr>
                              <w:pStyle w:val="ps1Char"/>
                            </w:pPr>
                          </w:p>
                          <w:p w14:paraId="3F6BDA1B" w14:textId="77777777" w:rsidR="00483421" w:rsidRPr="0002388B" w:rsidRDefault="00483421" w:rsidP="00141E95">
                            <w:pPr>
                              <w:pStyle w:val="ps1Char"/>
                            </w:pPr>
                          </w:p>
                          <w:p w14:paraId="279B078A" w14:textId="77777777" w:rsidR="00483421" w:rsidRPr="0002388B" w:rsidRDefault="00483421" w:rsidP="00141E95">
                            <w:pPr>
                              <w:pStyle w:val="ps1Char"/>
                            </w:pPr>
                          </w:p>
                          <w:p w14:paraId="017D08C9" w14:textId="77777777" w:rsidR="00483421" w:rsidRPr="0002388B" w:rsidRDefault="00483421" w:rsidP="00141E95">
                            <w:pPr>
                              <w:pStyle w:val="ps1Char"/>
                            </w:pPr>
                          </w:p>
                          <w:p w14:paraId="34C6BDB8" w14:textId="77777777" w:rsidR="00483421" w:rsidRPr="0002388B" w:rsidRDefault="00483421" w:rsidP="00141E95">
                            <w:pPr>
                              <w:pStyle w:val="ps1Char"/>
                            </w:pPr>
                          </w:p>
                          <w:p w14:paraId="47690640" w14:textId="77777777" w:rsidR="00483421" w:rsidRPr="0002388B" w:rsidRDefault="00483421" w:rsidP="00141E95">
                            <w:pPr>
                              <w:pStyle w:val="ps1Char"/>
                            </w:pPr>
                          </w:p>
                          <w:p w14:paraId="23219264" w14:textId="77777777" w:rsidR="00483421" w:rsidRPr="0002388B" w:rsidRDefault="00483421" w:rsidP="00141E95">
                            <w:pPr>
                              <w:pStyle w:val="ps1Char"/>
                            </w:pPr>
                          </w:p>
                          <w:p w14:paraId="59F9CCE9" w14:textId="77777777" w:rsidR="00483421" w:rsidRPr="0002388B" w:rsidRDefault="00483421" w:rsidP="00141E95">
                            <w:pPr>
                              <w:pStyle w:val="ps1Char"/>
                            </w:pPr>
                          </w:p>
                          <w:p w14:paraId="5F36E487" w14:textId="77777777" w:rsidR="00483421" w:rsidRPr="0002388B" w:rsidRDefault="00483421" w:rsidP="00141E95">
                            <w:pPr>
                              <w:pStyle w:val="ps1Char"/>
                            </w:pPr>
                          </w:p>
                          <w:p w14:paraId="57E9FFBC" w14:textId="77777777" w:rsidR="00483421" w:rsidRPr="0002388B" w:rsidRDefault="00483421" w:rsidP="00141E95">
                            <w:pPr>
                              <w:pStyle w:val="ps1Char"/>
                            </w:pPr>
                          </w:p>
                          <w:p w14:paraId="4704B054" w14:textId="77777777" w:rsidR="00483421" w:rsidRPr="0002388B" w:rsidRDefault="00483421" w:rsidP="00141E95">
                            <w:pPr>
                              <w:pStyle w:val="ps1Char"/>
                            </w:pPr>
                          </w:p>
                          <w:p w14:paraId="19ED68F9" w14:textId="77777777" w:rsidR="00483421" w:rsidRPr="0002388B" w:rsidRDefault="00483421" w:rsidP="00141E95">
                            <w:pPr>
                              <w:pStyle w:val="ps1Char"/>
                            </w:pPr>
                          </w:p>
                          <w:p w14:paraId="43E0E5DC" w14:textId="77777777" w:rsidR="00483421" w:rsidRPr="0002388B" w:rsidRDefault="00483421" w:rsidP="00141E95">
                            <w:pPr>
                              <w:pStyle w:val="ps1Char"/>
                            </w:pPr>
                          </w:p>
                          <w:p w14:paraId="25DEF4C0" w14:textId="77777777" w:rsidR="00483421" w:rsidRPr="0002388B" w:rsidRDefault="00483421" w:rsidP="00141E95">
                            <w:pPr>
                              <w:pStyle w:val="ps1Char"/>
                            </w:pPr>
                          </w:p>
                          <w:p w14:paraId="75603CB1" w14:textId="77777777" w:rsidR="00483421" w:rsidRPr="0002388B" w:rsidRDefault="00483421" w:rsidP="00141E95">
                            <w:pPr>
                              <w:pStyle w:val="ps1Char"/>
                            </w:pPr>
                          </w:p>
                          <w:p w14:paraId="0805556E" w14:textId="77777777" w:rsidR="00483421" w:rsidRPr="0002388B" w:rsidRDefault="00483421" w:rsidP="00141E95">
                            <w:pPr>
                              <w:pStyle w:val="ps1Char"/>
                            </w:pPr>
                          </w:p>
                          <w:p w14:paraId="4FAB0BA4" w14:textId="77777777" w:rsidR="00483421" w:rsidRPr="0002388B" w:rsidRDefault="00483421" w:rsidP="00141E95">
                            <w:pPr>
                              <w:pStyle w:val="ps1Char"/>
                            </w:pPr>
                          </w:p>
                          <w:p w14:paraId="6FEA72A2" w14:textId="77777777" w:rsidR="00483421" w:rsidRPr="0002388B" w:rsidRDefault="00483421" w:rsidP="00141E95">
                            <w:pPr>
                              <w:pStyle w:val="ps1Char"/>
                            </w:pPr>
                          </w:p>
                          <w:p w14:paraId="103CABD0" w14:textId="77777777" w:rsidR="00483421" w:rsidRPr="0002388B" w:rsidRDefault="00483421" w:rsidP="00141E95">
                            <w:pPr>
                              <w:pStyle w:val="ps1Char"/>
                            </w:pPr>
                          </w:p>
                          <w:p w14:paraId="029800E4" w14:textId="77777777" w:rsidR="00483421" w:rsidRPr="0002388B" w:rsidRDefault="00483421" w:rsidP="00141E95">
                            <w:pPr>
                              <w:pStyle w:val="ps1Char"/>
                            </w:pPr>
                          </w:p>
                          <w:p w14:paraId="1C66D265" w14:textId="77777777" w:rsidR="00483421" w:rsidRPr="0002388B" w:rsidRDefault="00483421" w:rsidP="00141E95">
                            <w:pPr>
                              <w:pStyle w:val="ps1Char"/>
                            </w:pPr>
                          </w:p>
                          <w:p w14:paraId="2FA21C93" w14:textId="77777777" w:rsidR="00483421" w:rsidRPr="0002388B" w:rsidRDefault="00483421" w:rsidP="00141E95">
                            <w:pPr>
                              <w:pStyle w:val="ps1Char"/>
                            </w:pPr>
                          </w:p>
                          <w:p w14:paraId="792F0080" w14:textId="77777777" w:rsidR="00483421" w:rsidRPr="0002388B" w:rsidRDefault="00483421" w:rsidP="00141E95">
                            <w:pPr>
                              <w:pStyle w:val="ps1Char"/>
                            </w:pPr>
                          </w:p>
                          <w:p w14:paraId="1B332B2F" w14:textId="77777777" w:rsidR="00483421" w:rsidRPr="0002388B" w:rsidRDefault="00483421" w:rsidP="00141E95">
                            <w:pPr>
                              <w:pStyle w:val="ps1Char"/>
                            </w:pPr>
                          </w:p>
                          <w:p w14:paraId="150C6725" w14:textId="77777777" w:rsidR="00483421" w:rsidRPr="0002388B" w:rsidRDefault="00483421" w:rsidP="00141E95">
                            <w:pPr>
                              <w:pStyle w:val="ps1Char"/>
                            </w:pPr>
                          </w:p>
                          <w:p w14:paraId="17DDAB58" w14:textId="77777777" w:rsidR="00483421" w:rsidRPr="0002388B" w:rsidRDefault="00483421" w:rsidP="00141E95">
                            <w:pPr>
                              <w:pStyle w:val="ps1Char"/>
                            </w:pPr>
                          </w:p>
                          <w:p w14:paraId="2E030B96" w14:textId="77777777" w:rsidR="00483421" w:rsidRPr="0002388B" w:rsidRDefault="00483421" w:rsidP="00141E95">
                            <w:pPr>
                              <w:pStyle w:val="ps1Char"/>
                            </w:pPr>
                          </w:p>
                          <w:p w14:paraId="45E0514F" w14:textId="77777777" w:rsidR="00483421" w:rsidRPr="0002388B" w:rsidRDefault="00483421" w:rsidP="00141E95">
                            <w:pPr>
                              <w:pStyle w:val="ps1Char"/>
                            </w:pPr>
                          </w:p>
                          <w:p w14:paraId="499C190B" w14:textId="77777777" w:rsidR="00483421" w:rsidRPr="0002388B" w:rsidRDefault="00483421" w:rsidP="00141E95">
                            <w:pPr>
                              <w:pStyle w:val="ps1Char"/>
                            </w:pPr>
                          </w:p>
                          <w:p w14:paraId="04799091" w14:textId="77777777" w:rsidR="00483421" w:rsidRPr="0002388B" w:rsidRDefault="00483421" w:rsidP="00141E95">
                            <w:pPr>
                              <w:pStyle w:val="ps1Char"/>
                            </w:pPr>
                          </w:p>
                          <w:p w14:paraId="46ABCEC9" w14:textId="77777777" w:rsidR="00483421" w:rsidRPr="0002388B" w:rsidRDefault="00483421" w:rsidP="00141E95">
                            <w:pPr>
                              <w:pStyle w:val="ps1Char"/>
                            </w:pPr>
                          </w:p>
                          <w:p w14:paraId="4828D321" w14:textId="77777777" w:rsidR="00483421" w:rsidRPr="0002388B" w:rsidRDefault="00483421" w:rsidP="00141E95">
                            <w:pPr>
                              <w:pStyle w:val="ps1Char"/>
                            </w:pPr>
                          </w:p>
                          <w:p w14:paraId="61387838" w14:textId="77777777" w:rsidR="00483421" w:rsidRPr="0002388B" w:rsidRDefault="00483421" w:rsidP="00141E95">
                            <w:pPr>
                              <w:pStyle w:val="ps1Char"/>
                            </w:pPr>
                          </w:p>
                          <w:p w14:paraId="4E68F760" w14:textId="77777777" w:rsidR="00483421" w:rsidRPr="0002388B" w:rsidRDefault="00483421" w:rsidP="00141E95">
                            <w:pPr>
                              <w:pStyle w:val="ps1Char"/>
                            </w:pPr>
                          </w:p>
                          <w:p w14:paraId="2BE70175" w14:textId="77777777" w:rsidR="00483421" w:rsidRPr="0002388B" w:rsidRDefault="00483421" w:rsidP="00141E95">
                            <w:pPr>
                              <w:pStyle w:val="ps1Char"/>
                            </w:pPr>
                          </w:p>
                          <w:p w14:paraId="582FA857" w14:textId="77777777" w:rsidR="00483421" w:rsidRPr="0002388B" w:rsidRDefault="00483421" w:rsidP="00141E95">
                            <w:pPr>
                              <w:pStyle w:val="ps1Char"/>
                            </w:pPr>
                          </w:p>
                          <w:p w14:paraId="3759EC58" w14:textId="77777777" w:rsidR="00483421" w:rsidRPr="0002388B" w:rsidRDefault="00483421" w:rsidP="00141E95">
                            <w:pPr>
                              <w:pStyle w:val="ps1Char"/>
                            </w:pPr>
                          </w:p>
                          <w:p w14:paraId="0FCCC48A" w14:textId="77777777" w:rsidR="00483421" w:rsidRPr="0002388B" w:rsidRDefault="00483421" w:rsidP="00141E95">
                            <w:pPr>
                              <w:pStyle w:val="ps1Char"/>
                            </w:pPr>
                          </w:p>
                          <w:p w14:paraId="3D9C8A12" w14:textId="77777777" w:rsidR="00483421" w:rsidRPr="0002388B" w:rsidRDefault="00483421" w:rsidP="00141E95">
                            <w:pPr>
                              <w:pStyle w:val="ps1Char"/>
                            </w:pPr>
                          </w:p>
                          <w:p w14:paraId="3969A743" w14:textId="77777777" w:rsidR="00483421" w:rsidRPr="0002388B" w:rsidRDefault="00483421" w:rsidP="00141E95">
                            <w:pPr>
                              <w:pStyle w:val="ps1Char"/>
                            </w:pPr>
                          </w:p>
                          <w:p w14:paraId="25427D33" w14:textId="77777777" w:rsidR="00483421" w:rsidRPr="0002388B" w:rsidRDefault="00483421" w:rsidP="00141E95">
                            <w:pPr>
                              <w:pStyle w:val="ps1Char"/>
                            </w:pPr>
                          </w:p>
                          <w:p w14:paraId="02C9C86D" w14:textId="77777777" w:rsidR="00483421" w:rsidRPr="0002388B" w:rsidRDefault="00483421" w:rsidP="00141E95">
                            <w:pPr>
                              <w:pStyle w:val="ps1Char"/>
                            </w:pPr>
                          </w:p>
                          <w:p w14:paraId="121AA83C" w14:textId="77777777" w:rsidR="00483421" w:rsidRPr="0002388B" w:rsidRDefault="00483421" w:rsidP="00141E95">
                            <w:pPr>
                              <w:pStyle w:val="ps1Char"/>
                            </w:pPr>
                          </w:p>
                          <w:p w14:paraId="23B4C6D7" w14:textId="77777777" w:rsidR="00483421" w:rsidRPr="0002388B" w:rsidRDefault="00483421" w:rsidP="00141E95">
                            <w:pPr>
                              <w:pStyle w:val="ps1Char"/>
                            </w:pPr>
                          </w:p>
                          <w:p w14:paraId="693CE3B2" w14:textId="77777777" w:rsidR="00483421" w:rsidRPr="0002388B" w:rsidRDefault="00483421" w:rsidP="00141E95">
                            <w:pPr>
                              <w:pStyle w:val="ps1Char"/>
                            </w:pPr>
                          </w:p>
                          <w:p w14:paraId="5FF80957" w14:textId="77777777" w:rsidR="00483421" w:rsidRPr="0002388B" w:rsidRDefault="00483421" w:rsidP="00141E95">
                            <w:pPr>
                              <w:pStyle w:val="ps1Char"/>
                            </w:pPr>
                          </w:p>
                          <w:p w14:paraId="498B3B1A" w14:textId="77777777" w:rsidR="00483421" w:rsidRPr="0002388B" w:rsidRDefault="00483421" w:rsidP="00141E95">
                            <w:pPr>
                              <w:pStyle w:val="ps1Char"/>
                            </w:pPr>
                          </w:p>
                          <w:p w14:paraId="7D672EE1" w14:textId="77777777" w:rsidR="00483421" w:rsidRPr="0002388B" w:rsidRDefault="00483421" w:rsidP="00141E95">
                            <w:pPr>
                              <w:pStyle w:val="ps1Char"/>
                            </w:pPr>
                          </w:p>
                          <w:p w14:paraId="7A7E7727" w14:textId="77777777" w:rsidR="00483421" w:rsidRPr="0002388B" w:rsidRDefault="00483421" w:rsidP="00141E95">
                            <w:pPr>
                              <w:pStyle w:val="ps1Char"/>
                            </w:pPr>
                          </w:p>
                          <w:p w14:paraId="60AE1877" w14:textId="77777777" w:rsidR="00483421" w:rsidRPr="0002388B" w:rsidRDefault="00483421" w:rsidP="00141E95">
                            <w:pPr>
                              <w:pStyle w:val="ps1Char"/>
                            </w:pPr>
                          </w:p>
                          <w:p w14:paraId="11ED6C78" w14:textId="77777777" w:rsidR="00483421" w:rsidRPr="0002388B" w:rsidRDefault="00483421" w:rsidP="00141E95">
                            <w:pPr>
                              <w:pStyle w:val="ps1Char"/>
                            </w:pPr>
                          </w:p>
                          <w:p w14:paraId="5C66E5E6" w14:textId="77777777" w:rsidR="00483421" w:rsidRPr="0002388B" w:rsidRDefault="00483421" w:rsidP="00141E95">
                            <w:pPr>
                              <w:pStyle w:val="ps1Char"/>
                            </w:pPr>
                          </w:p>
                          <w:p w14:paraId="728E8C22" w14:textId="77777777" w:rsidR="00483421" w:rsidRPr="0002388B" w:rsidRDefault="00483421" w:rsidP="00141E95">
                            <w:pPr>
                              <w:pStyle w:val="ps1Char"/>
                            </w:pPr>
                          </w:p>
                          <w:p w14:paraId="61A2DD8D" w14:textId="77777777" w:rsidR="00483421" w:rsidRPr="0002388B" w:rsidRDefault="00483421" w:rsidP="00141E95">
                            <w:pPr>
                              <w:pStyle w:val="ps1Char"/>
                            </w:pPr>
                          </w:p>
                          <w:p w14:paraId="401A44F6" w14:textId="77777777" w:rsidR="00483421" w:rsidRPr="0002388B" w:rsidRDefault="00483421" w:rsidP="00141E95">
                            <w:pPr>
                              <w:pStyle w:val="ps1Char"/>
                            </w:pPr>
                          </w:p>
                          <w:p w14:paraId="4AD469EF" w14:textId="77777777" w:rsidR="00483421" w:rsidRPr="0002388B" w:rsidRDefault="00483421" w:rsidP="00141E95">
                            <w:pPr>
                              <w:pStyle w:val="ps1Char"/>
                            </w:pPr>
                          </w:p>
                          <w:p w14:paraId="51F0C420" w14:textId="77777777" w:rsidR="00483421" w:rsidRPr="0002388B" w:rsidRDefault="00483421" w:rsidP="00141E95">
                            <w:pPr>
                              <w:pStyle w:val="ps1Char"/>
                            </w:pPr>
                          </w:p>
                          <w:p w14:paraId="1CA0D259" w14:textId="77777777" w:rsidR="00483421" w:rsidRPr="0002388B" w:rsidRDefault="00483421" w:rsidP="00141E95">
                            <w:pPr>
                              <w:pStyle w:val="ps1Char"/>
                            </w:pPr>
                          </w:p>
                          <w:p w14:paraId="60B26830" w14:textId="77777777" w:rsidR="00483421" w:rsidRPr="0002388B" w:rsidRDefault="00483421" w:rsidP="00141E95">
                            <w:pPr>
                              <w:pStyle w:val="ps1Char"/>
                            </w:pPr>
                          </w:p>
                          <w:p w14:paraId="3753DAB2" w14:textId="77777777" w:rsidR="00483421" w:rsidRPr="0002388B" w:rsidRDefault="00483421" w:rsidP="00141E95">
                            <w:pPr>
                              <w:pStyle w:val="ps1Char"/>
                            </w:pPr>
                          </w:p>
                          <w:p w14:paraId="26F9AFAA" w14:textId="77777777" w:rsidR="00483421" w:rsidRPr="0002388B" w:rsidRDefault="00483421" w:rsidP="00141E95">
                            <w:pPr>
                              <w:pStyle w:val="ps1Char"/>
                            </w:pPr>
                          </w:p>
                          <w:p w14:paraId="53D4CDCB" w14:textId="77777777" w:rsidR="00483421" w:rsidRPr="0002388B" w:rsidRDefault="00483421" w:rsidP="00141E95">
                            <w:pPr>
                              <w:pStyle w:val="ps1Char"/>
                            </w:pPr>
                          </w:p>
                          <w:p w14:paraId="25E7D810" w14:textId="77777777" w:rsidR="00483421" w:rsidRPr="0002388B" w:rsidRDefault="00483421" w:rsidP="00141E95">
                            <w:pPr>
                              <w:pStyle w:val="ps1Char"/>
                            </w:pPr>
                          </w:p>
                          <w:p w14:paraId="4A58A631" w14:textId="77777777" w:rsidR="00483421" w:rsidRPr="0002388B" w:rsidRDefault="00483421" w:rsidP="00141E95">
                            <w:pPr>
                              <w:pStyle w:val="ps1Char"/>
                            </w:pPr>
                          </w:p>
                          <w:p w14:paraId="45EC9179" w14:textId="77777777" w:rsidR="00483421" w:rsidRPr="0002388B" w:rsidRDefault="00483421" w:rsidP="00141E95">
                            <w:pPr>
                              <w:pStyle w:val="ps1Char"/>
                            </w:pPr>
                          </w:p>
                          <w:p w14:paraId="1F95A979" w14:textId="77777777" w:rsidR="00483421" w:rsidRPr="0002388B" w:rsidRDefault="00483421" w:rsidP="00141E95">
                            <w:pPr>
                              <w:pStyle w:val="ps1Char"/>
                            </w:pPr>
                          </w:p>
                          <w:p w14:paraId="4B934A9E" w14:textId="77777777" w:rsidR="00483421" w:rsidRPr="0002388B" w:rsidRDefault="00483421" w:rsidP="00141E95">
                            <w:pPr>
                              <w:pStyle w:val="ps1Char"/>
                            </w:pPr>
                          </w:p>
                          <w:p w14:paraId="6CA26A0F" w14:textId="77777777" w:rsidR="00483421" w:rsidRPr="0002388B" w:rsidRDefault="00483421" w:rsidP="00141E95">
                            <w:pPr>
                              <w:pStyle w:val="ps1Char"/>
                            </w:pPr>
                          </w:p>
                          <w:p w14:paraId="2DCBB969" w14:textId="77777777" w:rsidR="00483421" w:rsidRPr="0002388B" w:rsidRDefault="00483421" w:rsidP="00141E95">
                            <w:pPr>
                              <w:pStyle w:val="ps1Char"/>
                            </w:pPr>
                          </w:p>
                          <w:p w14:paraId="7B94C3A3" w14:textId="77777777" w:rsidR="00483421" w:rsidRPr="0002388B" w:rsidRDefault="00483421" w:rsidP="00141E95">
                            <w:pPr>
                              <w:pStyle w:val="ps1Char"/>
                            </w:pPr>
                          </w:p>
                          <w:p w14:paraId="152243E5" w14:textId="77777777" w:rsidR="00483421" w:rsidRPr="0002388B" w:rsidRDefault="00483421" w:rsidP="00141E95">
                            <w:pPr>
                              <w:pStyle w:val="ps1Char"/>
                            </w:pPr>
                          </w:p>
                          <w:p w14:paraId="5E936F72" w14:textId="77777777" w:rsidR="00483421" w:rsidRPr="0002388B" w:rsidRDefault="00483421" w:rsidP="00141E95">
                            <w:pPr>
                              <w:pStyle w:val="ps1Char"/>
                            </w:pPr>
                          </w:p>
                          <w:p w14:paraId="59275EA6" w14:textId="77777777" w:rsidR="00483421" w:rsidRPr="0002388B" w:rsidRDefault="00483421" w:rsidP="00141E95">
                            <w:pPr>
                              <w:pStyle w:val="ps1Char"/>
                            </w:pPr>
                          </w:p>
                          <w:p w14:paraId="5666F845" w14:textId="77777777" w:rsidR="00483421" w:rsidRPr="0002388B" w:rsidRDefault="00483421" w:rsidP="00141E95">
                            <w:pPr>
                              <w:pStyle w:val="ps1Char"/>
                            </w:pPr>
                          </w:p>
                          <w:p w14:paraId="474F5378" w14:textId="77777777" w:rsidR="00483421" w:rsidRPr="0002388B" w:rsidRDefault="00483421" w:rsidP="00141E95">
                            <w:pPr>
                              <w:pStyle w:val="ps1Char"/>
                            </w:pPr>
                          </w:p>
                          <w:p w14:paraId="49420BB8" w14:textId="77777777" w:rsidR="00483421" w:rsidRPr="0002388B" w:rsidRDefault="00483421" w:rsidP="00141E95">
                            <w:pPr>
                              <w:pStyle w:val="ps1Char"/>
                            </w:pPr>
                          </w:p>
                          <w:p w14:paraId="05C8659E" w14:textId="77777777" w:rsidR="00483421" w:rsidRPr="0002388B" w:rsidRDefault="00483421" w:rsidP="00141E95">
                            <w:pPr>
                              <w:pStyle w:val="ps1Char"/>
                            </w:pPr>
                          </w:p>
                          <w:p w14:paraId="73EF14B8" w14:textId="77777777" w:rsidR="00483421" w:rsidRPr="0002388B" w:rsidRDefault="00483421" w:rsidP="00141E95">
                            <w:pPr>
                              <w:pStyle w:val="ps1Char"/>
                            </w:pPr>
                          </w:p>
                          <w:p w14:paraId="35FACB22" w14:textId="77777777" w:rsidR="00483421" w:rsidRPr="0002388B" w:rsidRDefault="00483421" w:rsidP="00141E95">
                            <w:pPr>
                              <w:pStyle w:val="ps1Char"/>
                            </w:pPr>
                          </w:p>
                          <w:p w14:paraId="714FAD97" w14:textId="77777777" w:rsidR="00483421" w:rsidRPr="0002388B" w:rsidRDefault="00483421" w:rsidP="00141E95">
                            <w:pPr>
                              <w:pStyle w:val="ps1Char"/>
                            </w:pPr>
                          </w:p>
                          <w:p w14:paraId="18C37CAF" w14:textId="77777777" w:rsidR="00483421" w:rsidRPr="0002388B" w:rsidRDefault="00483421" w:rsidP="00141E95">
                            <w:pPr>
                              <w:pStyle w:val="ps1Char"/>
                            </w:pPr>
                          </w:p>
                          <w:p w14:paraId="1E92FEBF" w14:textId="77777777" w:rsidR="00483421" w:rsidRPr="0002388B" w:rsidRDefault="00483421" w:rsidP="00141E95">
                            <w:pPr>
                              <w:pStyle w:val="ps1Char"/>
                            </w:pPr>
                          </w:p>
                          <w:p w14:paraId="0843AF92" w14:textId="77777777" w:rsidR="00483421" w:rsidRPr="0002388B" w:rsidRDefault="00483421" w:rsidP="00141E95">
                            <w:pPr>
                              <w:pStyle w:val="ps1Char"/>
                            </w:pPr>
                          </w:p>
                          <w:p w14:paraId="27B320C6" w14:textId="77777777" w:rsidR="00483421" w:rsidRPr="0002388B" w:rsidRDefault="00483421" w:rsidP="00141E95">
                            <w:pPr>
                              <w:pStyle w:val="ps1Char"/>
                            </w:pPr>
                          </w:p>
                          <w:p w14:paraId="1DFD1044" w14:textId="77777777" w:rsidR="00483421" w:rsidRPr="0002388B" w:rsidRDefault="00483421" w:rsidP="00141E95">
                            <w:pPr>
                              <w:pStyle w:val="ps1Char"/>
                            </w:pPr>
                          </w:p>
                          <w:p w14:paraId="1065CD5C" w14:textId="77777777" w:rsidR="00483421" w:rsidRPr="0002388B" w:rsidRDefault="00483421" w:rsidP="00141E95">
                            <w:pPr>
                              <w:pStyle w:val="ps1Char"/>
                            </w:pPr>
                          </w:p>
                          <w:p w14:paraId="2C83EEEE" w14:textId="77777777" w:rsidR="00483421" w:rsidRPr="0002388B" w:rsidRDefault="00483421" w:rsidP="00141E95">
                            <w:pPr>
                              <w:pStyle w:val="ps1Char"/>
                            </w:pPr>
                          </w:p>
                          <w:p w14:paraId="5C71F641" w14:textId="77777777" w:rsidR="00483421" w:rsidRPr="0002388B" w:rsidRDefault="00483421" w:rsidP="00141E95">
                            <w:pPr>
                              <w:pStyle w:val="ps1Char"/>
                            </w:pPr>
                          </w:p>
                          <w:p w14:paraId="1B00F4A1" w14:textId="77777777" w:rsidR="00483421" w:rsidRPr="0002388B" w:rsidRDefault="00483421" w:rsidP="00141E95">
                            <w:pPr>
                              <w:pStyle w:val="ps1Char"/>
                            </w:pPr>
                          </w:p>
                          <w:p w14:paraId="0EB5963D" w14:textId="77777777" w:rsidR="00483421" w:rsidRPr="0002388B" w:rsidRDefault="00483421" w:rsidP="00141E95">
                            <w:pPr>
                              <w:pStyle w:val="ps1Char"/>
                            </w:pPr>
                          </w:p>
                          <w:p w14:paraId="67515C27" w14:textId="77777777" w:rsidR="00483421" w:rsidRPr="0002388B" w:rsidRDefault="00483421" w:rsidP="00141E95">
                            <w:pPr>
                              <w:pStyle w:val="ps1Char"/>
                            </w:pPr>
                          </w:p>
                          <w:p w14:paraId="374934A3" w14:textId="77777777" w:rsidR="00483421" w:rsidRPr="0002388B" w:rsidRDefault="00483421" w:rsidP="00141E95">
                            <w:pPr>
                              <w:pStyle w:val="ps1Char"/>
                            </w:pPr>
                          </w:p>
                          <w:p w14:paraId="0E751D58" w14:textId="77777777" w:rsidR="00483421" w:rsidRPr="0002388B" w:rsidRDefault="00483421" w:rsidP="00141E95">
                            <w:pPr>
                              <w:pStyle w:val="ps1Char"/>
                            </w:pPr>
                          </w:p>
                          <w:p w14:paraId="3DF3816D" w14:textId="77777777" w:rsidR="00483421" w:rsidRPr="0002388B" w:rsidRDefault="00483421" w:rsidP="00141E95">
                            <w:pPr>
                              <w:pStyle w:val="ps1Char"/>
                            </w:pPr>
                          </w:p>
                          <w:p w14:paraId="41B8FEE0" w14:textId="77777777" w:rsidR="00483421" w:rsidRPr="0002388B" w:rsidRDefault="00483421" w:rsidP="00141E95">
                            <w:pPr>
                              <w:pStyle w:val="ps1Char"/>
                            </w:pPr>
                          </w:p>
                          <w:p w14:paraId="7116ADC4" w14:textId="77777777" w:rsidR="00483421" w:rsidRPr="0002388B" w:rsidRDefault="00483421" w:rsidP="00141E95">
                            <w:pPr>
                              <w:pStyle w:val="ps1Char"/>
                            </w:pPr>
                          </w:p>
                          <w:p w14:paraId="0E15229B" w14:textId="77777777" w:rsidR="00483421" w:rsidRPr="0002388B" w:rsidRDefault="00483421" w:rsidP="00141E95">
                            <w:pPr>
                              <w:pStyle w:val="ps1Char"/>
                            </w:pPr>
                          </w:p>
                          <w:p w14:paraId="5BDD4516" w14:textId="77777777" w:rsidR="00483421" w:rsidRPr="0002388B" w:rsidRDefault="00483421" w:rsidP="00141E95">
                            <w:pPr>
                              <w:pStyle w:val="ps1Char"/>
                            </w:pPr>
                          </w:p>
                          <w:p w14:paraId="52B04059" w14:textId="77777777" w:rsidR="00483421" w:rsidRPr="0002388B" w:rsidRDefault="00483421" w:rsidP="00141E95">
                            <w:pPr>
                              <w:pStyle w:val="ps1Char"/>
                            </w:pPr>
                          </w:p>
                          <w:p w14:paraId="4EA16AA0" w14:textId="77777777" w:rsidR="00483421" w:rsidRPr="0002388B" w:rsidRDefault="00483421" w:rsidP="00141E95">
                            <w:pPr>
                              <w:pStyle w:val="ps1Char"/>
                            </w:pPr>
                          </w:p>
                          <w:p w14:paraId="2184633A" w14:textId="77777777" w:rsidR="00483421" w:rsidRPr="0002388B" w:rsidRDefault="00483421" w:rsidP="00141E95">
                            <w:pPr>
                              <w:pStyle w:val="ps1Char"/>
                            </w:pPr>
                          </w:p>
                          <w:p w14:paraId="6EDF7F82" w14:textId="77777777" w:rsidR="00483421" w:rsidRPr="0002388B" w:rsidRDefault="00483421" w:rsidP="00141E95">
                            <w:pPr>
                              <w:pStyle w:val="ps1Char"/>
                            </w:pPr>
                          </w:p>
                          <w:p w14:paraId="0F2B9D75" w14:textId="77777777" w:rsidR="00483421" w:rsidRPr="0002388B" w:rsidRDefault="00483421" w:rsidP="00141E95">
                            <w:pPr>
                              <w:pStyle w:val="ps1Char"/>
                            </w:pPr>
                          </w:p>
                          <w:p w14:paraId="17445577" w14:textId="77777777" w:rsidR="00483421" w:rsidRPr="0002388B" w:rsidRDefault="00483421" w:rsidP="00141E95">
                            <w:pPr>
                              <w:pStyle w:val="ps1Char"/>
                            </w:pPr>
                          </w:p>
                          <w:p w14:paraId="338F8668" w14:textId="77777777" w:rsidR="00483421" w:rsidRPr="0002388B" w:rsidRDefault="00483421" w:rsidP="00141E95">
                            <w:pPr>
                              <w:pStyle w:val="ps1Char"/>
                            </w:pPr>
                          </w:p>
                          <w:p w14:paraId="242404E5" w14:textId="77777777" w:rsidR="00483421" w:rsidRPr="0002388B" w:rsidRDefault="00483421" w:rsidP="00141E95">
                            <w:pPr>
                              <w:pStyle w:val="ps1Char"/>
                            </w:pPr>
                          </w:p>
                          <w:p w14:paraId="14DC991D" w14:textId="77777777" w:rsidR="00483421" w:rsidRPr="0002388B" w:rsidRDefault="00483421" w:rsidP="00141E95">
                            <w:pPr>
                              <w:pStyle w:val="ps1Char"/>
                            </w:pPr>
                          </w:p>
                          <w:p w14:paraId="6DEAB1CB" w14:textId="77777777" w:rsidR="00483421" w:rsidRPr="0002388B" w:rsidRDefault="00483421" w:rsidP="00141E95">
                            <w:pPr>
                              <w:pStyle w:val="ps1Char"/>
                            </w:pPr>
                          </w:p>
                          <w:p w14:paraId="5FB3A4CB" w14:textId="77777777" w:rsidR="00483421" w:rsidRPr="0002388B" w:rsidRDefault="00483421" w:rsidP="00141E95">
                            <w:pPr>
                              <w:pStyle w:val="ps1Char"/>
                            </w:pPr>
                          </w:p>
                          <w:p w14:paraId="09C5D6E4" w14:textId="77777777" w:rsidR="00483421" w:rsidRPr="0002388B" w:rsidRDefault="00483421" w:rsidP="00141E95">
                            <w:pPr>
                              <w:pStyle w:val="ps1Char"/>
                            </w:pPr>
                          </w:p>
                          <w:p w14:paraId="05D1A5D3" w14:textId="77777777" w:rsidR="00483421" w:rsidRPr="0002388B" w:rsidRDefault="00483421" w:rsidP="00141E95">
                            <w:pPr>
                              <w:pStyle w:val="ps1Char"/>
                            </w:pPr>
                          </w:p>
                          <w:p w14:paraId="56D33D95" w14:textId="77777777" w:rsidR="00483421" w:rsidRPr="0002388B" w:rsidRDefault="00483421" w:rsidP="00141E95">
                            <w:pPr>
                              <w:pStyle w:val="ps1Char"/>
                            </w:pPr>
                          </w:p>
                          <w:p w14:paraId="00EE643C" w14:textId="77777777" w:rsidR="00483421" w:rsidRPr="0002388B" w:rsidRDefault="00483421" w:rsidP="00141E95">
                            <w:pPr>
                              <w:pStyle w:val="ps1Char"/>
                            </w:pPr>
                          </w:p>
                          <w:p w14:paraId="548802E0" w14:textId="77777777" w:rsidR="00483421" w:rsidRPr="0002388B" w:rsidRDefault="00483421" w:rsidP="00141E95">
                            <w:pPr>
                              <w:pStyle w:val="ps1Char"/>
                            </w:pPr>
                          </w:p>
                          <w:p w14:paraId="00E3243F" w14:textId="77777777" w:rsidR="00483421" w:rsidRPr="0002388B" w:rsidRDefault="00483421" w:rsidP="00141E95">
                            <w:pPr>
                              <w:pStyle w:val="ps1Char"/>
                            </w:pPr>
                          </w:p>
                          <w:p w14:paraId="24F22DCD" w14:textId="77777777" w:rsidR="00483421" w:rsidRPr="0002388B" w:rsidRDefault="00483421" w:rsidP="00141E95">
                            <w:pPr>
                              <w:pStyle w:val="ps1Char"/>
                            </w:pPr>
                          </w:p>
                          <w:p w14:paraId="79D3CBB1" w14:textId="77777777" w:rsidR="00483421" w:rsidRPr="0002388B" w:rsidRDefault="00483421" w:rsidP="00141E95">
                            <w:pPr>
                              <w:pStyle w:val="ps1Char"/>
                            </w:pPr>
                          </w:p>
                          <w:p w14:paraId="4D3A2FD0" w14:textId="77777777" w:rsidR="00483421" w:rsidRPr="0002388B" w:rsidRDefault="00483421" w:rsidP="00141E95">
                            <w:pPr>
                              <w:pStyle w:val="ps1Char"/>
                            </w:pPr>
                          </w:p>
                          <w:p w14:paraId="4C490D03" w14:textId="77777777" w:rsidR="00483421" w:rsidRPr="0002388B" w:rsidRDefault="00483421" w:rsidP="00141E95">
                            <w:pPr>
                              <w:pStyle w:val="ps1Char"/>
                            </w:pPr>
                          </w:p>
                          <w:p w14:paraId="29850CC0" w14:textId="77777777" w:rsidR="00483421" w:rsidRPr="0002388B" w:rsidRDefault="00483421" w:rsidP="00141E95">
                            <w:pPr>
                              <w:pStyle w:val="ps1Char"/>
                            </w:pPr>
                          </w:p>
                          <w:p w14:paraId="7046E15D" w14:textId="77777777" w:rsidR="00483421" w:rsidRPr="0002388B" w:rsidRDefault="00483421" w:rsidP="00141E95">
                            <w:pPr>
                              <w:pStyle w:val="ps1Char"/>
                            </w:pPr>
                          </w:p>
                          <w:p w14:paraId="6A408ECA" w14:textId="77777777" w:rsidR="00483421" w:rsidRPr="0002388B" w:rsidRDefault="00483421" w:rsidP="00141E95">
                            <w:pPr>
                              <w:pStyle w:val="ps1Char"/>
                            </w:pPr>
                          </w:p>
                          <w:p w14:paraId="49B2CBB3" w14:textId="77777777" w:rsidR="00483421" w:rsidRPr="0002388B" w:rsidRDefault="00483421" w:rsidP="00141E95">
                            <w:pPr>
                              <w:pStyle w:val="ps1Char"/>
                            </w:pPr>
                          </w:p>
                          <w:p w14:paraId="6B3D7694" w14:textId="77777777" w:rsidR="00483421" w:rsidRPr="0002388B" w:rsidRDefault="00483421" w:rsidP="00141E95">
                            <w:pPr>
                              <w:pStyle w:val="ps1Char"/>
                            </w:pPr>
                          </w:p>
                          <w:p w14:paraId="2FFB02D4" w14:textId="77777777" w:rsidR="00483421" w:rsidRPr="0002388B" w:rsidRDefault="00483421" w:rsidP="00141E95">
                            <w:pPr>
                              <w:pStyle w:val="ps1Char"/>
                            </w:pPr>
                          </w:p>
                          <w:p w14:paraId="4BA84A9E" w14:textId="77777777" w:rsidR="00483421" w:rsidRPr="0002388B" w:rsidRDefault="00483421" w:rsidP="00141E95">
                            <w:pPr>
                              <w:pStyle w:val="ps1Char"/>
                            </w:pPr>
                          </w:p>
                          <w:p w14:paraId="124373CE" w14:textId="77777777" w:rsidR="00483421" w:rsidRPr="0002388B" w:rsidRDefault="00483421" w:rsidP="00141E95">
                            <w:pPr>
                              <w:pStyle w:val="ps1Char"/>
                            </w:pPr>
                          </w:p>
                          <w:p w14:paraId="40BE6899" w14:textId="77777777" w:rsidR="00483421" w:rsidRPr="0002388B" w:rsidRDefault="00483421" w:rsidP="00141E95">
                            <w:pPr>
                              <w:pStyle w:val="ps1Char"/>
                            </w:pPr>
                          </w:p>
                          <w:p w14:paraId="63BF895A" w14:textId="77777777" w:rsidR="00483421" w:rsidRPr="0002388B" w:rsidRDefault="00483421" w:rsidP="00141E95">
                            <w:pPr>
                              <w:pStyle w:val="ps1Char"/>
                            </w:pPr>
                          </w:p>
                          <w:p w14:paraId="46051E62" w14:textId="77777777" w:rsidR="00483421" w:rsidRPr="0002388B" w:rsidRDefault="00483421" w:rsidP="00141E95">
                            <w:pPr>
                              <w:pStyle w:val="ps1Char"/>
                            </w:pPr>
                          </w:p>
                          <w:p w14:paraId="4D6B6387" w14:textId="77777777" w:rsidR="00483421" w:rsidRPr="0002388B" w:rsidRDefault="00483421" w:rsidP="00141E95">
                            <w:pPr>
                              <w:pStyle w:val="ps1Char"/>
                            </w:pPr>
                          </w:p>
                          <w:p w14:paraId="2BD60849" w14:textId="77777777" w:rsidR="00483421" w:rsidRPr="0002388B" w:rsidRDefault="00483421" w:rsidP="00141E95">
                            <w:pPr>
                              <w:pStyle w:val="ps1Char"/>
                            </w:pPr>
                          </w:p>
                          <w:p w14:paraId="4D08B4FB" w14:textId="77777777" w:rsidR="00483421" w:rsidRPr="0002388B" w:rsidRDefault="00483421" w:rsidP="00141E95">
                            <w:pPr>
                              <w:pStyle w:val="ps1Char"/>
                            </w:pPr>
                          </w:p>
                          <w:p w14:paraId="6213E091" w14:textId="77777777" w:rsidR="00483421" w:rsidRPr="0002388B" w:rsidRDefault="00483421" w:rsidP="00141E95">
                            <w:pPr>
                              <w:pStyle w:val="ps1Char"/>
                            </w:pPr>
                          </w:p>
                          <w:p w14:paraId="2F9AFD48" w14:textId="77777777" w:rsidR="00483421" w:rsidRPr="0002388B" w:rsidRDefault="00483421" w:rsidP="00141E95">
                            <w:pPr>
                              <w:pStyle w:val="ps1Char"/>
                            </w:pPr>
                          </w:p>
                          <w:p w14:paraId="67F38E7E" w14:textId="77777777" w:rsidR="00483421" w:rsidRPr="0002388B" w:rsidRDefault="00483421" w:rsidP="00141E95">
                            <w:pPr>
                              <w:pStyle w:val="ps1Char"/>
                            </w:pPr>
                          </w:p>
                          <w:p w14:paraId="05AE61BA" w14:textId="77777777" w:rsidR="00483421" w:rsidRPr="0002388B" w:rsidRDefault="00483421" w:rsidP="00141E95">
                            <w:pPr>
                              <w:pStyle w:val="ps1Char"/>
                            </w:pPr>
                          </w:p>
                          <w:p w14:paraId="0DE7C9E8" w14:textId="77777777" w:rsidR="00483421" w:rsidRPr="0002388B" w:rsidRDefault="00483421" w:rsidP="00141E95">
                            <w:pPr>
                              <w:pStyle w:val="ps1Char"/>
                            </w:pPr>
                          </w:p>
                          <w:p w14:paraId="103978A4" w14:textId="77777777" w:rsidR="00483421" w:rsidRPr="0002388B" w:rsidRDefault="00483421" w:rsidP="00141E95">
                            <w:pPr>
                              <w:pStyle w:val="ps1Char"/>
                            </w:pPr>
                          </w:p>
                          <w:p w14:paraId="07D5D744" w14:textId="77777777" w:rsidR="00483421" w:rsidRPr="0002388B" w:rsidRDefault="00483421" w:rsidP="00141E95">
                            <w:pPr>
                              <w:pStyle w:val="ps1Char"/>
                            </w:pPr>
                          </w:p>
                          <w:p w14:paraId="31AFFB35" w14:textId="77777777" w:rsidR="00483421" w:rsidRPr="0002388B" w:rsidRDefault="00483421" w:rsidP="00141E95">
                            <w:pPr>
                              <w:pStyle w:val="ps1Char"/>
                            </w:pPr>
                          </w:p>
                          <w:p w14:paraId="4745003D" w14:textId="77777777" w:rsidR="00483421" w:rsidRPr="0002388B" w:rsidRDefault="00483421" w:rsidP="00141E95">
                            <w:pPr>
                              <w:pStyle w:val="ps1Char"/>
                            </w:pPr>
                          </w:p>
                          <w:p w14:paraId="3D26F1C9" w14:textId="77777777" w:rsidR="00483421" w:rsidRPr="0002388B" w:rsidRDefault="00483421" w:rsidP="00141E95">
                            <w:pPr>
                              <w:pStyle w:val="ps1Char"/>
                            </w:pPr>
                          </w:p>
                          <w:p w14:paraId="1A168CC1" w14:textId="77777777" w:rsidR="00483421" w:rsidRPr="0002388B" w:rsidRDefault="00483421" w:rsidP="00141E95">
                            <w:pPr>
                              <w:pStyle w:val="ps1Char"/>
                            </w:pPr>
                          </w:p>
                          <w:p w14:paraId="6E228EB1" w14:textId="77777777" w:rsidR="00483421" w:rsidRPr="0002388B" w:rsidRDefault="00483421" w:rsidP="00141E95">
                            <w:pPr>
                              <w:pStyle w:val="ps1Char"/>
                            </w:pPr>
                          </w:p>
                          <w:p w14:paraId="3EC9208D" w14:textId="77777777" w:rsidR="00483421" w:rsidRPr="0002388B" w:rsidRDefault="00483421" w:rsidP="00141E95">
                            <w:pPr>
                              <w:pStyle w:val="ps1Char"/>
                            </w:pPr>
                          </w:p>
                          <w:p w14:paraId="44F28BA0" w14:textId="77777777" w:rsidR="00483421" w:rsidRPr="0002388B" w:rsidRDefault="00483421" w:rsidP="00141E95">
                            <w:pPr>
                              <w:pStyle w:val="ps1Char"/>
                            </w:pPr>
                          </w:p>
                          <w:p w14:paraId="27E36121" w14:textId="77777777" w:rsidR="00483421" w:rsidRPr="0002388B" w:rsidRDefault="00483421" w:rsidP="00141E95">
                            <w:pPr>
                              <w:pStyle w:val="ps1Char"/>
                            </w:pPr>
                          </w:p>
                          <w:p w14:paraId="5911E6F5" w14:textId="77777777" w:rsidR="00483421" w:rsidRPr="0002388B" w:rsidRDefault="00483421" w:rsidP="00141E95">
                            <w:pPr>
                              <w:pStyle w:val="ps1Char"/>
                            </w:pPr>
                          </w:p>
                          <w:p w14:paraId="1ED63925" w14:textId="77777777" w:rsidR="00483421" w:rsidRPr="0002388B" w:rsidRDefault="00483421" w:rsidP="00141E95">
                            <w:pPr>
                              <w:pStyle w:val="ps1Char"/>
                            </w:pPr>
                          </w:p>
                          <w:p w14:paraId="1B5B08C0" w14:textId="77777777" w:rsidR="00483421" w:rsidRPr="0002388B" w:rsidRDefault="00483421" w:rsidP="00141E95">
                            <w:pPr>
                              <w:pStyle w:val="ps1Char"/>
                            </w:pPr>
                          </w:p>
                          <w:p w14:paraId="0E6B6C18" w14:textId="77777777" w:rsidR="00483421" w:rsidRPr="0002388B" w:rsidRDefault="00483421" w:rsidP="00141E95">
                            <w:pPr>
                              <w:pStyle w:val="ps1Char"/>
                            </w:pPr>
                          </w:p>
                          <w:p w14:paraId="4A1E8CFD" w14:textId="77777777" w:rsidR="00483421" w:rsidRPr="0002388B" w:rsidRDefault="00483421" w:rsidP="00141E95">
                            <w:pPr>
                              <w:pStyle w:val="ps1Char"/>
                            </w:pPr>
                          </w:p>
                          <w:p w14:paraId="1113AF90" w14:textId="77777777" w:rsidR="00483421" w:rsidRPr="0002388B" w:rsidRDefault="00483421" w:rsidP="00141E95">
                            <w:pPr>
                              <w:pStyle w:val="ps1Char"/>
                            </w:pPr>
                          </w:p>
                          <w:p w14:paraId="3B42DF22" w14:textId="77777777" w:rsidR="00483421" w:rsidRPr="0002388B" w:rsidRDefault="00483421" w:rsidP="00141E95">
                            <w:pPr>
                              <w:pStyle w:val="ps1Char"/>
                            </w:pPr>
                          </w:p>
                          <w:p w14:paraId="0F77018F" w14:textId="77777777" w:rsidR="00483421" w:rsidRPr="0002388B" w:rsidRDefault="00483421" w:rsidP="00141E95">
                            <w:pPr>
                              <w:pStyle w:val="ps1Char"/>
                            </w:pPr>
                          </w:p>
                          <w:p w14:paraId="63837522" w14:textId="77777777" w:rsidR="00483421" w:rsidRPr="0002388B" w:rsidRDefault="00483421" w:rsidP="00141E95">
                            <w:pPr>
                              <w:pStyle w:val="ps1Char"/>
                            </w:pPr>
                          </w:p>
                          <w:p w14:paraId="45317D4E" w14:textId="77777777" w:rsidR="00483421" w:rsidRPr="0002388B" w:rsidRDefault="00483421" w:rsidP="00141E95">
                            <w:pPr>
                              <w:pStyle w:val="ps1Char"/>
                            </w:pPr>
                          </w:p>
                          <w:p w14:paraId="16A0FF04" w14:textId="77777777" w:rsidR="00483421" w:rsidRPr="0002388B" w:rsidRDefault="00483421" w:rsidP="00141E95">
                            <w:pPr>
                              <w:pStyle w:val="ps1Char"/>
                            </w:pPr>
                          </w:p>
                          <w:p w14:paraId="39640296" w14:textId="77777777" w:rsidR="00483421" w:rsidRPr="0002388B" w:rsidRDefault="00483421" w:rsidP="00141E95">
                            <w:pPr>
                              <w:pStyle w:val="ps1Char"/>
                            </w:pPr>
                          </w:p>
                          <w:p w14:paraId="4CC40EEE" w14:textId="77777777" w:rsidR="00483421" w:rsidRPr="0002388B" w:rsidRDefault="00483421" w:rsidP="00141E95">
                            <w:pPr>
                              <w:pStyle w:val="ps1Char"/>
                            </w:pPr>
                          </w:p>
                          <w:p w14:paraId="187DA385" w14:textId="77777777" w:rsidR="00483421" w:rsidRPr="0002388B" w:rsidRDefault="00483421" w:rsidP="00141E95">
                            <w:pPr>
                              <w:pStyle w:val="ps1Char"/>
                            </w:pPr>
                          </w:p>
                          <w:p w14:paraId="26F6DDBD" w14:textId="77777777" w:rsidR="00483421" w:rsidRPr="0002388B" w:rsidRDefault="00483421" w:rsidP="00141E95">
                            <w:pPr>
                              <w:pStyle w:val="ps1Char"/>
                            </w:pPr>
                          </w:p>
                          <w:p w14:paraId="67A56CE1" w14:textId="77777777" w:rsidR="00483421" w:rsidRPr="0002388B" w:rsidRDefault="00483421" w:rsidP="00141E95">
                            <w:pPr>
                              <w:pStyle w:val="ps1Char"/>
                            </w:pPr>
                          </w:p>
                          <w:p w14:paraId="504EF00B" w14:textId="77777777" w:rsidR="00483421" w:rsidRPr="0002388B" w:rsidRDefault="00483421" w:rsidP="00141E95">
                            <w:pPr>
                              <w:pStyle w:val="ps1Char"/>
                            </w:pPr>
                          </w:p>
                          <w:p w14:paraId="7F5BBCF2" w14:textId="77777777" w:rsidR="00483421" w:rsidRPr="0002388B" w:rsidRDefault="00483421" w:rsidP="00141E95">
                            <w:pPr>
                              <w:pStyle w:val="ps1Char"/>
                            </w:pPr>
                          </w:p>
                          <w:p w14:paraId="7D6C7FC7" w14:textId="77777777" w:rsidR="00483421" w:rsidRPr="0002388B" w:rsidRDefault="00483421" w:rsidP="00141E95">
                            <w:pPr>
                              <w:pStyle w:val="ps1Char"/>
                            </w:pPr>
                          </w:p>
                          <w:p w14:paraId="466EFCD7" w14:textId="77777777" w:rsidR="00483421" w:rsidRPr="0002388B" w:rsidRDefault="00483421" w:rsidP="00141E95">
                            <w:pPr>
                              <w:pStyle w:val="ps1Char"/>
                            </w:pPr>
                          </w:p>
                          <w:p w14:paraId="2AE68E36" w14:textId="77777777" w:rsidR="00483421" w:rsidRPr="0002388B" w:rsidRDefault="00483421" w:rsidP="00141E95">
                            <w:pPr>
                              <w:pStyle w:val="ps1Char"/>
                            </w:pPr>
                          </w:p>
                          <w:p w14:paraId="69EA79BE" w14:textId="77777777" w:rsidR="00483421" w:rsidRPr="0002388B" w:rsidRDefault="00483421" w:rsidP="00141E95">
                            <w:pPr>
                              <w:pStyle w:val="ps1Char"/>
                            </w:pPr>
                          </w:p>
                          <w:p w14:paraId="634D5CD7" w14:textId="77777777" w:rsidR="00483421" w:rsidRPr="0002388B" w:rsidRDefault="00483421" w:rsidP="00141E95">
                            <w:pPr>
                              <w:pStyle w:val="ps1Char"/>
                            </w:pPr>
                          </w:p>
                          <w:p w14:paraId="29EF96BF" w14:textId="77777777" w:rsidR="00483421" w:rsidRPr="0002388B" w:rsidRDefault="00483421" w:rsidP="00141E95">
                            <w:pPr>
                              <w:pStyle w:val="ps1Char"/>
                            </w:pPr>
                          </w:p>
                          <w:p w14:paraId="6776F3C7" w14:textId="77777777" w:rsidR="00483421" w:rsidRPr="0002388B" w:rsidRDefault="00483421" w:rsidP="00141E95">
                            <w:pPr>
                              <w:pStyle w:val="ps1Char"/>
                            </w:pPr>
                          </w:p>
                          <w:p w14:paraId="597303B1" w14:textId="77777777" w:rsidR="00483421" w:rsidRPr="0002388B" w:rsidRDefault="00483421" w:rsidP="00141E95">
                            <w:pPr>
                              <w:pStyle w:val="ps1Char"/>
                            </w:pPr>
                          </w:p>
                          <w:p w14:paraId="2C617472" w14:textId="77777777" w:rsidR="00483421" w:rsidRPr="0002388B" w:rsidRDefault="00483421" w:rsidP="00141E95">
                            <w:pPr>
                              <w:pStyle w:val="ps1Char"/>
                            </w:pPr>
                          </w:p>
                          <w:p w14:paraId="31BCF668" w14:textId="77777777" w:rsidR="00483421" w:rsidRPr="0002388B" w:rsidRDefault="00483421" w:rsidP="00141E95">
                            <w:pPr>
                              <w:pStyle w:val="ps1Char"/>
                            </w:pPr>
                          </w:p>
                          <w:p w14:paraId="3945C814" w14:textId="77777777" w:rsidR="00483421" w:rsidRPr="0002388B" w:rsidRDefault="00483421" w:rsidP="00141E95">
                            <w:pPr>
                              <w:pStyle w:val="ps1Char"/>
                            </w:pPr>
                          </w:p>
                          <w:p w14:paraId="45196801" w14:textId="77777777" w:rsidR="00483421" w:rsidRPr="0002388B" w:rsidRDefault="00483421" w:rsidP="00141E95">
                            <w:pPr>
                              <w:pStyle w:val="ps1Char"/>
                            </w:pPr>
                          </w:p>
                          <w:p w14:paraId="7AB7C5CD" w14:textId="77777777" w:rsidR="00483421" w:rsidRPr="0002388B" w:rsidRDefault="00483421" w:rsidP="00141E95">
                            <w:pPr>
                              <w:pStyle w:val="ps1Char"/>
                            </w:pPr>
                          </w:p>
                          <w:p w14:paraId="772C48B3" w14:textId="77777777" w:rsidR="00483421" w:rsidRPr="0002388B" w:rsidRDefault="00483421" w:rsidP="00141E95">
                            <w:pPr>
                              <w:pStyle w:val="ps1Char"/>
                            </w:pPr>
                          </w:p>
                          <w:p w14:paraId="78EDE559" w14:textId="77777777" w:rsidR="00483421" w:rsidRPr="0002388B" w:rsidRDefault="00483421" w:rsidP="00141E95">
                            <w:pPr>
                              <w:pStyle w:val="ps1Char"/>
                            </w:pPr>
                          </w:p>
                          <w:p w14:paraId="59847DF1" w14:textId="77777777" w:rsidR="00483421" w:rsidRPr="0002388B" w:rsidRDefault="00483421" w:rsidP="00141E95">
                            <w:pPr>
                              <w:pStyle w:val="ps1Char"/>
                            </w:pPr>
                          </w:p>
                          <w:p w14:paraId="4AE07512" w14:textId="77777777" w:rsidR="00483421" w:rsidRPr="0002388B" w:rsidRDefault="00483421" w:rsidP="00141E95">
                            <w:pPr>
                              <w:pStyle w:val="ps1Char"/>
                            </w:pPr>
                          </w:p>
                          <w:p w14:paraId="1FF80A4F" w14:textId="77777777" w:rsidR="00483421" w:rsidRPr="0002388B" w:rsidRDefault="00483421" w:rsidP="00141E95">
                            <w:pPr>
                              <w:pStyle w:val="ps1Char"/>
                            </w:pPr>
                          </w:p>
                          <w:p w14:paraId="09B03937" w14:textId="77777777" w:rsidR="00483421" w:rsidRPr="0002388B" w:rsidRDefault="00483421" w:rsidP="00141E95">
                            <w:pPr>
                              <w:pStyle w:val="ps1Char"/>
                            </w:pPr>
                          </w:p>
                          <w:p w14:paraId="488FB584" w14:textId="77777777" w:rsidR="00483421" w:rsidRPr="0002388B" w:rsidRDefault="00483421" w:rsidP="00141E95">
                            <w:pPr>
                              <w:pStyle w:val="ps1Char"/>
                            </w:pPr>
                          </w:p>
                          <w:p w14:paraId="4C336E2E" w14:textId="77777777" w:rsidR="00483421" w:rsidRPr="0002388B" w:rsidRDefault="00483421" w:rsidP="00141E95">
                            <w:pPr>
                              <w:pStyle w:val="ps1Char"/>
                            </w:pPr>
                          </w:p>
                          <w:p w14:paraId="6C16C3C2" w14:textId="77777777" w:rsidR="00483421" w:rsidRPr="0002388B" w:rsidRDefault="00483421" w:rsidP="00141E95">
                            <w:pPr>
                              <w:pStyle w:val="ps1Char"/>
                            </w:pPr>
                          </w:p>
                          <w:p w14:paraId="4060DCA4" w14:textId="77777777" w:rsidR="00483421" w:rsidRPr="0002388B" w:rsidRDefault="00483421" w:rsidP="00141E95">
                            <w:pPr>
                              <w:pStyle w:val="ps1Char"/>
                            </w:pPr>
                          </w:p>
                          <w:p w14:paraId="5EFD6075" w14:textId="77777777" w:rsidR="00483421" w:rsidRPr="0002388B" w:rsidRDefault="00483421" w:rsidP="00141E95">
                            <w:pPr>
                              <w:pStyle w:val="ps1Char"/>
                            </w:pPr>
                          </w:p>
                          <w:p w14:paraId="396A6363" w14:textId="77777777" w:rsidR="00483421" w:rsidRPr="0002388B" w:rsidRDefault="00483421" w:rsidP="00141E95">
                            <w:pPr>
                              <w:pStyle w:val="ps1Char"/>
                            </w:pPr>
                          </w:p>
                          <w:p w14:paraId="4173A29C" w14:textId="77777777" w:rsidR="00483421" w:rsidRPr="0002388B" w:rsidRDefault="00483421" w:rsidP="00141E95">
                            <w:pPr>
                              <w:pStyle w:val="ps1Char"/>
                            </w:pPr>
                          </w:p>
                          <w:p w14:paraId="0C3205C1" w14:textId="77777777" w:rsidR="00483421" w:rsidRPr="0002388B" w:rsidRDefault="00483421" w:rsidP="00141E95">
                            <w:pPr>
                              <w:pStyle w:val="ps1Char"/>
                            </w:pPr>
                          </w:p>
                          <w:p w14:paraId="761370BC" w14:textId="77777777" w:rsidR="00483421" w:rsidRPr="0002388B" w:rsidRDefault="00483421" w:rsidP="00141E95">
                            <w:pPr>
                              <w:pStyle w:val="ps1Char"/>
                            </w:pPr>
                          </w:p>
                          <w:p w14:paraId="62D8E244" w14:textId="77777777" w:rsidR="00483421" w:rsidRPr="0002388B" w:rsidRDefault="00483421" w:rsidP="00141E95">
                            <w:pPr>
                              <w:pStyle w:val="ps1Char"/>
                            </w:pPr>
                          </w:p>
                          <w:p w14:paraId="356D4237" w14:textId="77777777" w:rsidR="00483421" w:rsidRPr="0002388B" w:rsidRDefault="00483421" w:rsidP="00141E95">
                            <w:pPr>
                              <w:pStyle w:val="ps1Char"/>
                            </w:pPr>
                          </w:p>
                          <w:p w14:paraId="3B9206F5" w14:textId="77777777" w:rsidR="00483421" w:rsidRPr="0002388B" w:rsidRDefault="00483421" w:rsidP="00141E95">
                            <w:pPr>
                              <w:pStyle w:val="ps1Char"/>
                            </w:pPr>
                          </w:p>
                          <w:p w14:paraId="6C21A9B6" w14:textId="77777777" w:rsidR="00483421" w:rsidRPr="0002388B" w:rsidRDefault="00483421" w:rsidP="00141E95">
                            <w:pPr>
                              <w:pStyle w:val="ps1Char"/>
                            </w:pPr>
                          </w:p>
                          <w:p w14:paraId="62789A9C" w14:textId="77777777" w:rsidR="00483421" w:rsidRPr="0002388B" w:rsidRDefault="00483421" w:rsidP="00141E95">
                            <w:pPr>
                              <w:pStyle w:val="ps1Char"/>
                            </w:pPr>
                          </w:p>
                          <w:p w14:paraId="47D0374D" w14:textId="77777777" w:rsidR="00483421" w:rsidRPr="0002388B" w:rsidRDefault="00483421" w:rsidP="00141E95">
                            <w:pPr>
                              <w:pStyle w:val="ps1Char"/>
                            </w:pPr>
                          </w:p>
                          <w:p w14:paraId="19E65CA4" w14:textId="77777777" w:rsidR="00483421" w:rsidRPr="0002388B" w:rsidRDefault="00483421" w:rsidP="00141E95">
                            <w:pPr>
                              <w:pStyle w:val="ps1Char"/>
                            </w:pPr>
                          </w:p>
                          <w:p w14:paraId="357CC6FC" w14:textId="77777777" w:rsidR="00483421" w:rsidRPr="0002388B" w:rsidRDefault="00483421" w:rsidP="00141E95">
                            <w:pPr>
                              <w:pStyle w:val="ps1Char"/>
                            </w:pPr>
                          </w:p>
                          <w:p w14:paraId="0EEA8F5C" w14:textId="77777777" w:rsidR="00483421" w:rsidRPr="0002388B" w:rsidRDefault="00483421" w:rsidP="00141E95">
                            <w:pPr>
                              <w:pStyle w:val="ps1Char"/>
                            </w:pPr>
                          </w:p>
                          <w:p w14:paraId="578A7FC8" w14:textId="77777777" w:rsidR="00483421" w:rsidRPr="0002388B" w:rsidRDefault="00483421" w:rsidP="00141E95">
                            <w:pPr>
                              <w:pStyle w:val="ps1Char"/>
                            </w:pPr>
                          </w:p>
                          <w:p w14:paraId="775500CE" w14:textId="77777777" w:rsidR="00483421" w:rsidRPr="0002388B" w:rsidRDefault="00483421" w:rsidP="00141E95">
                            <w:pPr>
                              <w:pStyle w:val="ps1Char"/>
                            </w:pPr>
                          </w:p>
                          <w:p w14:paraId="130CE749" w14:textId="77777777" w:rsidR="00483421" w:rsidRPr="0002388B" w:rsidRDefault="00483421" w:rsidP="00141E95">
                            <w:pPr>
                              <w:pStyle w:val="ps1Char"/>
                            </w:pPr>
                          </w:p>
                          <w:p w14:paraId="71118627" w14:textId="77777777" w:rsidR="00483421" w:rsidRPr="0002388B" w:rsidRDefault="00483421" w:rsidP="00141E95">
                            <w:pPr>
                              <w:pStyle w:val="ps1Char"/>
                            </w:pPr>
                          </w:p>
                          <w:p w14:paraId="48546D92" w14:textId="77777777" w:rsidR="00483421" w:rsidRPr="0002388B" w:rsidRDefault="00483421" w:rsidP="00141E95">
                            <w:pPr>
                              <w:pStyle w:val="ps1Char"/>
                            </w:pPr>
                          </w:p>
                          <w:p w14:paraId="69FC46FD" w14:textId="77777777" w:rsidR="00483421" w:rsidRPr="0002388B" w:rsidRDefault="00483421" w:rsidP="00141E95">
                            <w:pPr>
                              <w:pStyle w:val="ps1Char"/>
                            </w:pPr>
                          </w:p>
                          <w:p w14:paraId="0E3C46A8" w14:textId="77777777" w:rsidR="00483421" w:rsidRPr="0002388B" w:rsidRDefault="00483421" w:rsidP="00141E95">
                            <w:pPr>
                              <w:pStyle w:val="ps1Char"/>
                            </w:pPr>
                          </w:p>
                          <w:p w14:paraId="396F6057" w14:textId="77777777" w:rsidR="00483421" w:rsidRPr="0002388B" w:rsidRDefault="00483421" w:rsidP="00141E95">
                            <w:pPr>
                              <w:pStyle w:val="ps1Char"/>
                            </w:pPr>
                          </w:p>
                          <w:p w14:paraId="00CFC41F" w14:textId="77777777" w:rsidR="00483421" w:rsidRPr="0002388B" w:rsidRDefault="00483421" w:rsidP="00141E95">
                            <w:pPr>
                              <w:pStyle w:val="ps1Char"/>
                            </w:pPr>
                          </w:p>
                          <w:p w14:paraId="3DA39CEC" w14:textId="77777777" w:rsidR="00483421" w:rsidRPr="0002388B" w:rsidRDefault="00483421" w:rsidP="00141E95">
                            <w:pPr>
                              <w:pStyle w:val="ps1Char"/>
                            </w:pPr>
                          </w:p>
                          <w:p w14:paraId="48C7E466" w14:textId="77777777" w:rsidR="00483421" w:rsidRPr="0002388B" w:rsidRDefault="00483421" w:rsidP="00141E95">
                            <w:pPr>
                              <w:pStyle w:val="ps1Char"/>
                            </w:pPr>
                          </w:p>
                          <w:p w14:paraId="3791FA1E" w14:textId="77777777" w:rsidR="00483421" w:rsidRPr="0002388B" w:rsidRDefault="00483421" w:rsidP="00141E95">
                            <w:pPr>
                              <w:pStyle w:val="ps1Char"/>
                            </w:pPr>
                          </w:p>
                          <w:p w14:paraId="76351B4D" w14:textId="77777777" w:rsidR="00483421" w:rsidRPr="0002388B" w:rsidRDefault="00483421" w:rsidP="00141E95">
                            <w:pPr>
                              <w:pStyle w:val="ps1Char"/>
                            </w:pPr>
                          </w:p>
                          <w:p w14:paraId="6E6540F8" w14:textId="77777777" w:rsidR="00483421" w:rsidRPr="0002388B" w:rsidRDefault="00483421" w:rsidP="00141E95">
                            <w:pPr>
                              <w:pStyle w:val="ps1Char"/>
                            </w:pPr>
                          </w:p>
                          <w:p w14:paraId="3D7A6ECB" w14:textId="77777777" w:rsidR="00483421" w:rsidRPr="0002388B" w:rsidRDefault="00483421" w:rsidP="00141E95">
                            <w:pPr>
                              <w:pStyle w:val="ps1Char"/>
                            </w:pPr>
                          </w:p>
                          <w:p w14:paraId="1CF92F99" w14:textId="77777777" w:rsidR="00483421" w:rsidRPr="0002388B" w:rsidRDefault="00483421" w:rsidP="00141E95">
                            <w:pPr>
                              <w:pStyle w:val="ps1Char"/>
                            </w:pPr>
                          </w:p>
                          <w:p w14:paraId="1EA3CFDC" w14:textId="77777777" w:rsidR="00483421" w:rsidRPr="0002388B" w:rsidRDefault="00483421" w:rsidP="00141E95">
                            <w:pPr>
                              <w:pStyle w:val="ps1Char"/>
                            </w:pPr>
                          </w:p>
                          <w:p w14:paraId="0D69E525" w14:textId="77777777" w:rsidR="00483421" w:rsidRPr="0002388B" w:rsidRDefault="00483421" w:rsidP="00141E95">
                            <w:pPr>
                              <w:pStyle w:val="ps1Char"/>
                            </w:pPr>
                          </w:p>
                          <w:p w14:paraId="32887517" w14:textId="77777777" w:rsidR="00483421" w:rsidRPr="0002388B" w:rsidRDefault="00483421" w:rsidP="00141E95">
                            <w:pPr>
                              <w:pStyle w:val="ps1Char"/>
                            </w:pPr>
                          </w:p>
                          <w:p w14:paraId="3800B31F" w14:textId="77777777" w:rsidR="00483421" w:rsidRPr="0002388B" w:rsidRDefault="00483421" w:rsidP="00141E95">
                            <w:pPr>
                              <w:pStyle w:val="ps1Char"/>
                            </w:pPr>
                          </w:p>
                          <w:p w14:paraId="0DE475D8" w14:textId="77777777" w:rsidR="00483421" w:rsidRPr="0002388B" w:rsidRDefault="00483421" w:rsidP="00141E95">
                            <w:pPr>
                              <w:pStyle w:val="ps1Char"/>
                            </w:pPr>
                          </w:p>
                          <w:p w14:paraId="1089A12F" w14:textId="77777777" w:rsidR="00483421" w:rsidRPr="0002388B" w:rsidRDefault="00483421" w:rsidP="00141E95">
                            <w:pPr>
                              <w:pStyle w:val="ps1Char"/>
                            </w:pPr>
                          </w:p>
                          <w:p w14:paraId="0AF94704" w14:textId="77777777" w:rsidR="00483421" w:rsidRPr="0002388B" w:rsidRDefault="00483421" w:rsidP="00141E95">
                            <w:pPr>
                              <w:pStyle w:val="ps1Char"/>
                            </w:pPr>
                          </w:p>
                          <w:p w14:paraId="18262E1C" w14:textId="77777777" w:rsidR="00483421" w:rsidRPr="0002388B" w:rsidRDefault="00483421" w:rsidP="00141E95">
                            <w:pPr>
                              <w:pStyle w:val="ps1Char"/>
                            </w:pPr>
                          </w:p>
                          <w:p w14:paraId="0BC3B0DB" w14:textId="77777777" w:rsidR="00483421" w:rsidRPr="0002388B" w:rsidRDefault="00483421" w:rsidP="00141E95">
                            <w:pPr>
                              <w:pStyle w:val="ps1Char"/>
                            </w:pPr>
                          </w:p>
                          <w:p w14:paraId="6D647C60" w14:textId="77777777" w:rsidR="00483421" w:rsidRPr="0002388B" w:rsidRDefault="00483421" w:rsidP="00141E95">
                            <w:pPr>
                              <w:pStyle w:val="ps1Char"/>
                            </w:pPr>
                          </w:p>
                          <w:p w14:paraId="43045F44" w14:textId="77777777" w:rsidR="00483421" w:rsidRPr="0002388B" w:rsidRDefault="00483421" w:rsidP="00141E95">
                            <w:pPr>
                              <w:pStyle w:val="ps1Char"/>
                            </w:pPr>
                          </w:p>
                          <w:p w14:paraId="19C79F3A" w14:textId="77777777" w:rsidR="00483421" w:rsidRPr="0002388B" w:rsidRDefault="00483421" w:rsidP="00141E95">
                            <w:pPr>
                              <w:pStyle w:val="ps1Char"/>
                            </w:pPr>
                          </w:p>
                          <w:p w14:paraId="1A3440A6" w14:textId="77777777" w:rsidR="00483421" w:rsidRPr="0002388B" w:rsidRDefault="00483421" w:rsidP="00141E95">
                            <w:pPr>
                              <w:pStyle w:val="ps1Char"/>
                            </w:pPr>
                          </w:p>
                          <w:p w14:paraId="61A0EC35" w14:textId="77777777" w:rsidR="00483421" w:rsidRPr="0002388B" w:rsidRDefault="00483421" w:rsidP="00141E95">
                            <w:pPr>
                              <w:pStyle w:val="ps1Char"/>
                            </w:pPr>
                          </w:p>
                          <w:p w14:paraId="7592872A" w14:textId="77777777" w:rsidR="00483421" w:rsidRPr="0002388B" w:rsidRDefault="00483421" w:rsidP="00141E95">
                            <w:pPr>
                              <w:pStyle w:val="ps1Char"/>
                            </w:pPr>
                          </w:p>
                          <w:p w14:paraId="11585544" w14:textId="77777777" w:rsidR="00483421" w:rsidRPr="0002388B" w:rsidRDefault="00483421" w:rsidP="00141E95">
                            <w:pPr>
                              <w:pStyle w:val="ps1Char"/>
                            </w:pPr>
                          </w:p>
                          <w:p w14:paraId="04CBC0B0" w14:textId="77777777" w:rsidR="00483421" w:rsidRPr="0002388B" w:rsidRDefault="00483421" w:rsidP="00141E95">
                            <w:pPr>
                              <w:pStyle w:val="ps1Char"/>
                            </w:pPr>
                          </w:p>
                          <w:p w14:paraId="17ABCF25" w14:textId="77777777" w:rsidR="00483421" w:rsidRPr="0002388B" w:rsidRDefault="00483421" w:rsidP="00141E95">
                            <w:pPr>
                              <w:pStyle w:val="ps1Char"/>
                            </w:pPr>
                          </w:p>
                          <w:p w14:paraId="3536828D" w14:textId="77777777" w:rsidR="00483421" w:rsidRPr="0002388B" w:rsidRDefault="00483421" w:rsidP="00141E95">
                            <w:pPr>
                              <w:pStyle w:val="ps1Char"/>
                            </w:pPr>
                          </w:p>
                          <w:p w14:paraId="073B3956" w14:textId="77777777" w:rsidR="00483421" w:rsidRPr="0002388B" w:rsidRDefault="00483421" w:rsidP="00141E95">
                            <w:pPr>
                              <w:pStyle w:val="ps1Char"/>
                            </w:pPr>
                          </w:p>
                          <w:p w14:paraId="0613511E" w14:textId="77777777" w:rsidR="00483421" w:rsidRPr="0002388B" w:rsidRDefault="00483421" w:rsidP="00141E95">
                            <w:pPr>
                              <w:pStyle w:val="ps1Char"/>
                            </w:pPr>
                          </w:p>
                          <w:p w14:paraId="2E1B9A35" w14:textId="77777777" w:rsidR="00483421" w:rsidRPr="0002388B" w:rsidRDefault="00483421" w:rsidP="00141E95">
                            <w:pPr>
                              <w:pStyle w:val="ps1Char"/>
                            </w:pPr>
                          </w:p>
                          <w:p w14:paraId="73F7A078" w14:textId="77777777" w:rsidR="00483421" w:rsidRPr="0002388B" w:rsidRDefault="00483421" w:rsidP="00141E95">
                            <w:pPr>
                              <w:pStyle w:val="ps1Char"/>
                            </w:pPr>
                          </w:p>
                          <w:p w14:paraId="7DD404CA" w14:textId="77777777" w:rsidR="00483421" w:rsidRPr="0002388B" w:rsidRDefault="00483421" w:rsidP="00141E95">
                            <w:pPr>
                              <w:pStyle w:val="ps1Char"/>
                            </w:pPr>
                          </w:p>
                          <w:p w14:paraId="49C8BA7C" w14:textId="77777777" w:rsidR="00483421" w:rsidRPr="0002388B" w:rsidRDefault="00483421" w:rsidP="00141E95">
                            <w:pPr>
                              <w:pStyle w:val="ps1Char"/>
                            </w:pPr>
                          </w:p>
                          <w:p w14:paraId="34A6FFB0" w14:textId="77777777" w:rsidR="00483421" w:rsidRPr="0002388B" w:rsidRDefault="00483421" w:rsidP="00141E95">
                            <w:pPr>
                              <w:pStyle w:val="ps1Char"/>
                            </w:pPr>
                          </w:p>
                          <w:p w14:paraId="05ABD836" w14:textId="77777777" w:rsidR="00483421" w:rsidRPr="0002388B" w:rsidRDefault="00483421" w:rsidP="00141E95">
                            <w:pPr>
                              <w:pStyle w:val="ps1Char"/>
                            </w:pPr>
                          </w:p>
                          <w:p w14:paraId="2C9237DB" w14:textId="77777777" w:rsidR="00483421" w:rsidRPr="0002388B" w:rsidRDefault="00483421" w:rsidP="00141E95">
                            <w:pPr>
                              <w:pStyle w:val="ps1Char"/>
                            </w:pPr>
                          </w:p>
                          <w:p w14:paraId="007594CB" w14:textId="77777777" w:rsidR="00483421" w:rsidRPr="0002388B" w:rsidRDefault="00483421" w:rsidP="00141E95">
                            <w:pPr>
                              <w:pStyle w:val="ps1Char"/>
                            </w:pPr>
                          </w:p>
                          <w:p w14:paraId="39D9E71E" w14:textId="77777777" w:rsidR="00483421" w:rsidRPr="0002388B" w:rsidRDefault="00483421" w:rsidP="00141E95">
                            <w:pPr>
                              <w:pStyle w:val="ps1Char"/>
                            </w:pPr>
                          </w:p>
                          <w:p w14:paraId="77844CA7" w14:textId="77777777" w:rsidR="00483421" w:rsidRPr="0002388B" w:rsidRDefault="00483421" w:rsidP="00141E95">
                            <w:pPr>
                              <w:pStyle w:val="ps1Char"/>
                            </w:pPr>
                          </w:p>
                          <w:p w14:paraId="297D9768" w14:textId="77777777" w:rsidR="00483421" w:rsidRPr="0002388B" w:rsidRDefault="00483421" w:rsidP="00141E95">
                            <w:pPr>
                              <w:pStyle w:val="ps1Char"/>
                            </w:pPr>
                          </w:p>
                          <w:p w14:paraId="52264A9F" w14:textId="77777777" w:rsidR="00483421" w:rsidRPr="0002388B" w:rsidRDefault="00483421" w:rsidP="00141E95">
                            <w:pPr>
                              <w:pStyle w:val="ps1Char"/>
                            </w:pPr>
                          </w:p>
                          <w:p w14:paraId="22098770" w14:textId="77777777" w:rsidR="00483421" w:rsidRPr="0002388B" w:rsidRDefault="00483421" w:rsidP="00141E95">
                            <w:pPr>
                              <w:pStyle w:val="ps1Char"/>
                            </w:pPr>
                          </w:p>
                          <w:p w14:paraId="629D86B6" w14:textId="77777777" w:rsidR="00483421" w:rsidRPr="0002388B" w:rsidRDefault="00483421" w:rsidP="00141E95">
                            <w:pPr>
                              <w:pStyle w:val="ps1Char"/>
                            </w:pPr>
                          </w:p>
                          <w:p w14:paraId="5045E8B4" w14:textId="77777777" w:rsidR="00483421" w:rsidRPr="0002388B" w:rsidRDefault="00483421" w:rsidP="00141E95">
                            <w:pPr>
                              <w:pStyle w:val="ps1Char"/>
                            </w:pPr>
                          </w:p>
                          <w:p w14:paraId="24FD3382" w14:textId="77777777" w:rsidR="00483421" w:rsidRPr="0002388B" w:rsidRDefault="00483421" w:rsidP="00141E95">
                            <w:pPr>
                              <w:pStyle w:val="ps1Char"/>
                            </w:pPr>
                          </w:p>
                          <w:p w14:paraId="20ADCE35" w14:textId="77777777" w:rsidR="00483421" w:rsidRPr="0002388B" w:rsidRDefault="00483421" w:rsidP="00141E95">
                            <w:pPr>
                              <w:pStyle w:val="ps1Char"/>
                            </w:pPr>
                          </w:p>
                          <w:p w14:paraId="46CC81C6" w14:textId="77777777" w:rsidR="00483421" w:rsidRPr="0002388B" w:rsidRDefault="00483421" w:rsidP="00141E95">
                            <w:pPr>
                              <w:pStyle w:val="ps1Char"/>
                            </w:pPr>
                          </w:p>
                          <w:p w14:paraId="2E9B5D73" w14:textId="77777777" w:rsidR="00483421" w:rsidRPr="0002388B" w:rsidRDefault="00483421" w:rsidP="00141E95">
                            <w:pPr>
                              <w:pStyle w:val="ps1Char"/>
                            </w:pPr>
                          </w:p>
                          <w:p w14:paraId="195CDA6C" w14:textId="77777777" w:rsidR="00483421" w:rsidRPr="0002388B" w:rsidRDefault="00483421" w:rsidP="00141E95">
                            <w:pPr>
                              <w:pStyle w:val="ps1Char"/>
                            </w:pPr>
                          </w:p>
                          <w:p w14:paraId="1A342C51" w14:textId="77777777" w:rsidR="00483421" w:rsidRPr="0002388B" w:rsidRDefault="00483421" w:rsidP="00141E95">
                            <w:pPr>
                              <w:pStyle w:val="ps1Char"/>
                            </w:pPr>
                          </w:p>
                          <w:p w14:paraId="5E94D30D" w14:textId="77777777" w:rsidR="00483421" w:rsidRPr="0002388B" w:rsidRDefault="00483421" w:rsidP="00141E95">
                            <w:pPr>
                              <w:pStyle w:val="ps1Char"/>
                            </w:pPr>
                          </w:p>
                          <w:p w14:paraId="0E717956" w14:textId="77777777" w:rsidR="00483421" w:rsidRPr="0002388B" w:rsidRDefault="00483421" w:rsidP="00141E95">
                            <w:pPr>
                              <w:pStyle w:val="ps1Char"/>
                            </w:pPr>
                          </w:p>
                          <w:p w14:paraId="32488307" w14:textId="77777777" w:rsidR="00483421" w:rsidRPr="0002388B" w:rsidRDefault="00483421" w:rsidP="00141E95">
                            <w:pPr>
                              <w:pStyle w:val="ps1Char"/>
                            </w:pPr>
                          </w:p>
                          <w:p w14:paraId="22D77285" w14:textId="77777777" w:rsidR="00483421" w:rsidRPr="0002388B" w:rsidRDefault="00483421" w:rsidP="00141E95">
                            <w:pPr>
                              <w:pStyle w:val="ps1Char"/>
                            </w:pPr>
                          </w:p>
                          <w:p w14:paraId="3E511D07" w14:textId="77777777" w:rsidR="00483421" w:rsidRPr="0002388B" w:rsidRDefault="00483421" w:rsidP="00141E95">
                            <w:pPr>
                              <w:pStyle w:val="ps1Char"/>
                            </w:pPr>
                          </w:p>
                          <w:p w14:paraId="48D35EAC" w14:textId="77777777" w:rsidR="00483421" w:rsidRPr="0002388B" w:rsidRDefault="00483421" w:rsidP="00141E95">
                            <w:pPr>
                              <w:pStyle w:val="ps1Char"/>
                            </w:pPr>
                          </w:p>
                          <w:p w14:paraId="6FE3D11C" w14:textId="77777777" w:rsidR="00483421" w:rsidRPr="0002388B" w:rsidRDefault="00483421" w:rsidP="00141E95">
                            <w:pPr>
                              <w:pStyle w:val="ps1Char"/>
                            </w:pPr>
                          </w:p>
                          <w:p w14:paraId="11DA1D34" w14:textId="77777777" w:rsidR="00483421" w:rsidRPr="0002388B" w:rsidRDefault="00483421" w:rsidP="00141E95">
                            <w:pPr>
                              <w:pStyle w:val="ps1Char"/>
                            </w:pPr>
                          </w:p>
                          <w:p w14:paraId="779F1B72" w14:textId="77777777" w:rsidR="00483421" w:rsidRPr="0002388B" w:rsidRDefault="00483421" w:rsidP="00141E95">
                            <w:pPr>
                              <w:pStyle w:val="ps1Char"/>
                            </w:pPr>
                          </w:p>
                          <w:p w14:paraId="2DECD02A" w14:textId="77777777" w:rsidR="00483421" w:rsidRPr="0002388B" w:rsidRDefault="00483421" w:rsidP="00141E95">
                            <w:pPr>
                              <w:pStyle w:val="ps1Char"/>
                            </w:pPr>
                          </w:p>
                          <w:p w14:paraId="70FA9686" w14:textId="77777777" w:rsidR="00483421" w:rsidRPr="0002388B" w:rsidRDefault="00483421" w:rsidP="00141E95">
                            <w:pPr>
                              <w:pStyle w:val="ps1Char"/>
                            </w:pPr>
                          </w:p>
                          <w:p w14:paraId="586D8685" w14:textId="77777777" w:rsidR="00483421" w:rsidRPr="0002388B" w:rsidRDefault="00483421" w:rsidP="00141E95">
                            <w:pPr>
                              <w:pStyle w:val="ps1Char"/>
                            </w:pPr>
                          </w:p>
                          <w:p w14:paraId="7CCE6F42" w14:textId="77777777" w:rsidR="00483421" w:rsidRPr="0002388B" w:rsidRDefault="00483421" w:rsidP="00141E95">
                            <w:pPr>
                              <w:pStyle w:val="ps1Char"/>
                            </w:pPr>
                          </w:p>
                          <w:p w14:paraId="168F3A1B" w14:textId="77777777" w:rsidR="00483421" w:rsidRPr="0002388B" w:rsidRDefault="00483421" w:rsidP="00141E95">
                            <w:pPr>
                              <w:pStyle w:val="ps1Char"/>
                            </w:pPr>
                          </w:p>
                          <w:p w14:paraId="0FB4CC7E" w14:textId="77777777" w:rsidR="00483421" w:rsidRPr="0002388B" w:rsidRDefault="00483421" w:rsidP="00141E95">
                            <w:pPr>
                              <w:pStyle w:val="ps1Char"/>
                            </w:pPr>
                          </w:p>
                          <w:p w14:paraId="2615B778" w14:textId="77777777" w:rsidR="00483421" w:rsidRPr="0002388B" w:rsidRDefault="00483421" w:rsidP="00141E95">
                            <w:pPr>
                              <w:pStyle w:val="ps1Char"/>
                            </w:pPr>
                          </w:p>
                          <w:p w14:paraId="2A2C4B30" w14:textId="77777777" w:rsidR="00483421" w:rsidRPr="0002388B" w:rsidRDefault="00483421" w:rsidP="00141E95">
                            <w:pPr>
                              <w:pStyle w:val="ps1Char"/>
                            </w:pPr>
                          </w:p>
                          <w:p w14:paraId="004D4D0E" w14:textId="77777777" w:rsidR="00483421" w:rsidRPr="0002388B" w:rsidRDefault="00483421" w:rsidP="00141E95">
                            <w:pPr>
                              <w:pStyle w:val="ps1Char"/>
                            </w:pPr>
                          </w:p>
                          <w:p w14:paraId="3091B2AE" w14:textId="77777777" w:rsidR="00483421" w:rsidRPr="0002388B" w:rsidRDefault="00483421" w:rsidP="00141E95">
                            <w:pPr>
                              <w:pStyle w:val="ps1Char"/>
                            </w:pPr>
                          </w:p>
                          <w:p w14:paraId="60809793" w14:textId="77777777" w:rsidR="00483421" w:rsidRPr="0002388B" w:rsidRDefault="00483421" w:rsidP="00141E95">
                            <w:pPr>
                              <w:pStyle w:val="ps1Char"/>
                            </w:pPr>
                          </w:p>
                          <w:p w14:paraId="4043CCE0" w14:textId="77777777" w:rsidR="00483421" w:rsidRPr="0002388B" w:rsidRDefault="00483421" w:rsidP="00141E95">
                            <w:pPr>
                              <w:pStyle w:val="ps1Char"/>
                            </w:pPr>
                          </w:p>
                          <w:p w14:paraId="04178B7D" w14:textId="77777777" w:rsidR="00483421" w:rsidRPr="0002388B" w:rsidRDefault="00483421" w:rsidP="00141E95">
                            <w:pPr>
                              <w:pStyle w:val="ps1Char"/>
                            </w:pPr>
                          </w:p>
                          <w:p w14:paraId="164EF349" w14:textId="77777777" w:rsidR="00483421" w:rsidRPr="0002388B" w:rsidRDefault="00483421" w:rsidP="00141E95">
                            <w:pPr>
                              <w:pStyle w:val="ps1Char"/>
                            </w:pPr>
                          </w:p>
                          <w:p w14:paraId="6DD7E5D3" w14:textId="77777777" w:rsidR="00483421" w:rsidRPr="0002388B" w:rsidRDefault="00483421" w:rsidP="00141E95">
                            <w:pPr>
                              <w:pStyle w:val="ps1Char"/>
                            </w:pPr>
                          </w:p>
                          <w:p w14:paraId="0E98B33C" w14:textId="77777777" w:rsidR="00483421" w:rsidRPr="0002388B" w:rsidRDefault="00483421" w:rsidP="00141E95">
                            <w:pPr>
                              <w:pStyle w:val="ps1Char"/>
                            </w:pPr>
                          </w:p>
                          <w:p w14:paraId="1320C7B6" w14:textId="77777777" w:rsidR="00483421" w:rsidRPr="0002388B" w:rsidRDefault="00483421" w:rsidP="00141E95">
                            <w:pPr>
                              <w:pStyle w:val="ps1Char"/>
                            </w:pPr>
                          </w:p>
                          <w:p w14:paraId="6B9A4C75" w14:textId="77777777" w:rsidR="00483421" w:rsidRPr="0002388B" w:rsidRDefault="00483421" w:rsidP="00141E95">
                            <w:pPr>
                              <w:pStyle w:val="ps1Char"/>
                            </w:pPr>
                          </w:p>
                          <w:p w14:paraId="19741F50" w14:textId="77777777" w:rsidR="00483421" w:rsidRPr="0002388B" w:rsidRDefault="00483421" w:rsidP="00141E95">
                            <w:pPr>
                              <w:pStyle w:val="ps1Char"/>
                            </w:pPr>
                          </w:p>
                          <w:p w14:paraId="16E20ED1" w14:textId="77777777" w:rsidR="00483421" w:rsidRPr="0002388B" w:rsidRDefault="00483421" w:rsidP="00141E95">
                            <w:pPr>
                              <w:pStyle w:val="ps1Char"/>
                            </w:pPr>
                          </w:p>
                          <w:p w14:paraId="795F17BA" w14:textId="77777777" w:rsidR="00483421" w:rsidRPr="0002388B" w:rsidRDefault="00483421" w:rsidP="00141E95">
                            <w:pPr>
                              <w:pStyle w:val="ps1Char"/>
                            </w:pPr>
                          </w:p>
                          <w:p w14:paraId="501E366D" w14:textId="77777777" w:rsidR="00483421" w:rsidRPr="0002388B" w:rsidRDefault="00483421" w:rsidP="00141E95">
                            <w:pPr>
                              <w:pStyle w:val="ps1Char"/>
                            </w:pPr>
                          </w:p>
                          <w:p w14:paraId="321AD72E" w14:textId="77777777" w:rsidR="00483421" w:rsidRPr="0002388B" w:rsidRDefault="00483421" w:rsidP="00141E95">
                            <w:pPr>
                              <w:pStyle w:val="ps1Char"/>
                            </w:pPr>
                          </w:p>
                          <w:p w14:paraId="4ABDC28C" w14:textId="77777777" w:rsidR="00483421" w:rsidRPr="0002388B" w:rsidRDefault="00483421" w:rsidP="00141E95">
                            <w:pPr>
                              <w:pStyle w:val="ps1Char"/>
                            </w:pPr>
                          </w:p>
                          <w:p w14:paraId="6CDD4F98" w14:textId="77777777" w:rsidR="00483421" w:rsidRPr="0002388B" w:rsidRDefault="00483421" w:rsidP="00141E95">
                            <w:pPr>
                              <w:pStyle w:val="ps1Char"/>
                            </w:pPr>
                          </w:p>
                          <w:p w14:paraId="01437927" w14:textId="77777777" w:rsidR="00483421" w:rsidRPr="0002388B" w:rsidRDefault="00483421" w:rsidP="00141E95">
                            <w:pPr>
                              <w:pStyle w:val="ps1Char"/>
                            </w:pPr>
                          </w:p>
                          <w:p w14:paraId="148B7542" w14:textId="77777777" w:rsidR="00483421" w:rsidRPr="0002388B" w:rsidRDefault="00483421" w:rsidP="00141E95">
                            <w:pPr>
                              <w:pStyle w:val="ps1Char"/>
                            </w:pPr>
                          </w:p>
                          <w:p w14:paraId="451E1F46" w14:textId="77777777" w:rsidR="00483421" w:rsidRPr="0002388B" w:rsidRDefault="00483421" w:rsidP="00141E95">
                            <w:pPr>
                              <w:pStyle w:val="ps1Char"/>
                            </w:pPr>
                          </w:p>
                          <w:p w14:paraId="2FA28B8C" w14:textId="77777777" w:rsidR="00483421" w:rsidRPr="0002388B" w:rsidRDefault="00483421" w:rsidP="00141E95">
                            <w:pPr>
                              <w:pStyle w:val="ps1Char"/>
                            </w:pPr>
                          </w:p>
                          <w:p w14:paraId="09D04431" w14:textId="77777777" w:rsidR="00483421" w:rsidRPr="0002388B" w:rsidRDefault="00483421" w:rsidP="00141E95">
                            <w:pPr>
                              <w:pStyle w:val="ps1Char"/>
                            </w:pPr>
                          </w:p>
                          <w:p w14:paraId="15D4C679" w14:textId="77777777" w:rsidR="00483421" w:rsidRPr="0002388B" w:rsidRDefault="00483421" w:rsidP="00141E95">
                            <w:pPr>
                              <w:pStyle w:val="ps1Char"/>
                            </w:pPr>
                          </w:p>
                          <w:p w14:paraId="1ECECC0D" w14:textId="77777777" w:rsidR="00483421" w:rsidRPr="0002388B" w:rsidRDefault="00483421" w:rsidP="00141E95">
                            <w:pPr>
                              <w:pStyle w:val="ps1Char"/>
                            </w:pPr>
                          </w:p>
                          <w:p w14:paraId="7E76DC1F" w14:textId="77777777" w:rsidR="00483421" w:rsidRPr="0002388B" w:rsidRDefault="00483421" w:rsidP="00141E95">
                            <w:pPr>
                              <w:pStyle w:val="ps1Char"/>
                            </w:pPr>
                          </w:p>
                          <w:p w14:paraId="30E78374" w14:textId="77777777" w:rsidR="00483421" w:rsidRPr="0002388B" w:rsidRDefault="00483421" w:rsidP="00141E95">
                            <w:pPr>
                              <w:pStyle w:val="ps1Char"/>
                            </w:pPr>
                          </w:p>
                          <w:p w14:paraId="3CAACC16" w14:textId="77777777" w:rsidR="00483421" w:rsidRPr="0002388B" w:rsidRDefault="00483421" w:rsidP="00141E95">
                            <w:pPr>
                              <w:pStyle w:val="ps1Char"/>
                            </w:pPr>
                          </w:p>
                          <w:p w14:paraId="7F6444C0" w14:textId="77777777" w:rsidR="00483421" w:rsidRPr="0002388B" w:rsidRDefault="00483421" w:rsidP="00141E95">
                            <w:pPr>
                              <w:pStyle w:val="ps1Char"/>
                            </w:pPr>
                          </w:p>
                          <w:p w14:paraId="44AE7502" w14:textId="77777777" w:rsidR="00483421" w:rsidRPr="0002388B" w:rsidRDefault="00483421" w:rsidP="00141E95">
                            <w:pPr>
                              <w:pStyle w:val="ps1Char"/>
                            </w:pPr>
                          </w:p>
                          <w:p w14:paraId="73CB9FEC" w14:textId="77777777" w:rsidR="00483421" w:rsidRPr="0002388B" w:rsidRDefault="00483421" w:rsidP="00141E95">
                            <w:pPr>
                              <w:pStyle w:val="ps1Char"/>
                            </w:pPr>
                          </w:p>
                          <w:p w14:paraId="65C30489" w14:textId="77777777" w:rsidR="00483421" w:rsidRPr="0002388B" w:rsidRDefault="00483421" w:rsidP="00141E95">
                            <w:pPr>
                              <w:pStyle w:val="ps1Char"/>
                            </w:pPr>
                          </w:p>
                          <w:p w14:paraId="0591F9E1" w14:textId="77777777" w:rsidR="00483421" w:rsidRPr="0002388B" w:rsidRDefault="00483421" w:rsidP="00141E95">
                            <w:pPr>
                              <w:pStyle w:val="ps1Char"/>
                            </w:pPr>
                          </w:p>
                          <w:p w14:paraId="4C2BD4C0" w14:textId="77777777" w:rsidR="00483421" w:rsidRPr="0002388B" w:rsidRDefault="00483421" w:rsidP="00141E95">
                            <w:pPr>
                              <w:pStyle w:val="ps1Char"/>
                            </w:pPr>
                          </w:p>
                          <w:p w14:paraId="488DA370" w14:textId="77777777" w:rsidR="00483421" w:rsidRPr="0002388B" w:rsidRDefault="00483421" w:rsidP="00141E95">
                            <w:pPr>
                              <w:pStyle w:val="ps1Char"/>
                            </w:pPr>
                          </w:p>
                          <w:p w14:paraId="7CC3E9C8" w14:textId="77777777" w:rsidR="00483421" w:rsidRPr="0002388B" w:rsidRDefault="00483421" w:rsidP="00141E95">
                            <w:pPr>
                              <w:pStyle w:val="ps1Char"/>
                            </w:pPr>
                          </w:p>
                          <w:p w14:paraId="02ECA5A8" w14:textId="77777777" w:rsidR="00483421" w:rsidRPr="0002388B" w:rsidRDefault="00483421" w:rsidP="00141E95">
                            <w:pPr>
                              <w:pStyle w:val="ps1Char"/>
                            </w:pPr>
                          </w:p>
                          <w:p w14:paraId="4B9BC538" w14:textId="77777777" w:rsidR="00483421" w:rsidRPr="0002388B" w:rsidRDefault="00483421" w:rsidP="00141E95">
                            <w:pPr>
                              <w:pStyle w:val="ps1Char"/>
                            </w:pPr>
                          </w:p>
                          <w:p w14:paraId="31E9CF1D" w14:textId="77777777" w:rsidR="00483421" w:rsidRPr="0002388B" w:rsidRDefault="00483421" w:rsidP="00141E95">
                            <w:pPr>
                              <w:pStyle w:val="ps1Char"/>
                            </w:pPr>
                          </w:p>
                          <w:p w14:paraId="71BB46E0" w14:textId="77777777" w:rsidR="00483421" w:rsidRPr="0002388B" w:rsidRDefault="00483421" w:rsidP="00141E95">
                            <w:pPr>
                              <w:pStyle w:val="ps1Char"/>
                            </w:pPr>
                          </w:p>
                          <w:p w14:paraId="389AFA2F" w14:textId="77777777" w:rsidR="00483421" w:rsidRPr="0002388B" w:rsidRDefault="00483421" w:rsidP="00141E95">
                            <w:pPr>
                              <w:pStyle w:val="ps1Char"/>
                            </w:pPr>
                          </w:p>
                          <w:p w14:paraId="2C7CABD3" w14:textId="77777777" w:rsidR="00483421" w:rsidRPr="0002388B" w:rsidRDefault="00483421" w:rsidP="00141E95">
                            <w:pPr>
                              <w:pStyle w:val="ps1Char"/>
                            </w:pPr>
                          </w:p>
                          <w:p w14:paraId="45D893D2" w14:textId="77777777" w:rsidR="00483421" w:rsidRPr="0002388B" w:rsidRDefault="00483421" w:rsidP="00141E95">
                            <w:pPr>
                              <w:pStyle w:val="ps1Char"/>
                            </w:pPr>
                          </w:p>
                          <w:p w14:paraId="20ABB4C9" w14:textId="77777777" w:rsidR="00483421" w:rsidRPr="0002388B" w:rsidRDefault="00483421" w:rsidP="00141E95">
                            <w:pPr>
                              <w:pStyle w:val="ps1Char"/>
                            </w:pPr>
                          </w:p>
                          <w:p w14:paraId="76434028" w14:textId="77777777" w:rsidR="00483421" w:rsidRPr="0002388B" w:rsidRDefault="00483421" w:rsidP="00141E95">
                            <w:pPr>
                              <w:pStyle w:val="ps1Char"/>
                            </w:pPr>
                          </w:p>
                          <w:p w14:paraId="0D014721" w14:textId="77777777" w:rsidR="00483421" w:rsidRPr="0002388B" w:rsidRDefault="00483421" w:rsidP="00141E95">
                            <w:pPr>
                              <w:pStyle w:val="ps1Char"/>
                            </w:pPr>
                          </w:p>
                          <w:p w14:paraId="05127590" w14:textId="77777777" w:rsidR="00483421" w:rsidRPr="0002388B" w:rsidRDefault="00483421" w:rsidP="00141E95">
                            <w:pPr>
                              <w:pStyle w:val="ps1Char"/>
                            </w:pPr>
                          </w:p>
                          <w:p w14:paraId="3034CE1C" w14:textId="77777777" w:rsidR="00483421" w:rsidRPr="0002388B" w:rsidRDefault="00483421" w:rsidP="00141E95">
                            <w:pPr>
                              <w:pStyle w:val="ps1Char"/>
                            </w:pPr>
                          </w:p>
                          <w:p w14:paraId="74D3D5DF" w14:textId="77777777" w:rsidR="00483421" w:rsidRPr="0002388B" w:rsidRDefault="00483421" w:rsidP="00141E95">
                            <w:pPr>
                              <w:pStyle w:val="ps1Char"/>
                            </w:pPr>
                          </w:p>
                          <w:p w14:paraId="7DC0B3B6" w14:textId="77777777" w:rsidR="00483421" w:rsidRPr="0002388B" w:rsidRDefault="00483421" w:rsidP="00141E95">
                            <w:pPr>
                              <w:pStyle w:val="ps1Char"/>
                            </w:pPr>
                          </w:p>
                          <w:p w14:paraId="64BB35F1" w14:textId="77777777" w:rsidR="00483421" w:rsidRPr="0002388B" w:rsidRDefault="00483421" w:rsidP="00141E95">
                            <w:pPr>
                              <w:pStyle w:val="ps1Char"/>
                            </w:pPr>
                          </w:p>
                          <w:p w14:paraId="7D113CE2" w14:textId="77777777" w:rsidR="00483421" w:rsidRPr="0002388B" w:rsidRDefault="00483421" w:rsidP="00141E95">
                            <w:pPr>
                              <w:pStyle w:val="ps1Char"/>
                            </w:pPr>
                          </w:p>
                          <w:p w14:paraId="19599E3E" w14:textId="77777777" w:rsidR="00483421" w:rsidRPr="0002388B" w:rsidRDefault="00483421" w:rsidP="00141E95">
                            <w:pPr>
                              <w:pStyle w:val="ps1Char"/>
                            </w:pPr>
                          </w:p>
                          <w:p w14:paraId="1E1878FB" w14:textId="77777777" w:rsidR="00483421" w:rsidRPr="0002388B" w:rsidRDefault="00483421" w:rsidP="00141E95">
                            <w:pPr>
                              <w:pStyle w:val="ps1Char"/>
                            </w:pPr>
                          </w:p>
                          <w:p w14:paraId="2BE60176" w14:textId="77777777" w:rsidR="00483421" w:rsidRPr="0002388B" w:rsidRDefault="00483421" w:rsidP="00141E95">
                            <w:pPr>
                              <w:pStyle w:val="ps1Char"/>
                            </w:pPr>
                          </w:p>
                          <w:p w14:paraId="31D2E243" w14:textId="77777777" w:rsidR="00483421" w:rsidRPr="0002388B" w:rsidRDefault="00483421" w:rsidP="00141E95">
                            <w:pPr>
                              <w:pStyle w:val="ps1Char"/>
                            </w:pPr>
                          </w:p>
                          <w:p w14:paraId="023EE861" w14:textId="77777777" w:rsidR="00483421" w:rsidRPr="0002388B" w:rsidRDefault="00483421" w:rsidP="00141E95">
                            <w:pPr>
                              <w:pStyle w:val="ps1Cha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6" o:spid="_x0000_s1028" type="#_x0000_t202" style="position:absolute;margin-left:6.6pt;margin-top:6.35pt;width:490.1pt;height:51.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" strokecolor="white" strokeweight="1pt">
                <v:fill color2="#999" focus="100%" type="gradient"/>
                <v:shadow on="t" color="#7f7f7f" opacity=".5" offset="1pt"/>
                <v:textbox>
                  <w:txbxContent>
                    <w:p w:rsidR="00B4140C" w:rsidRPr="00065DAF" w:rsidRDefault="00483421" w:rsidP="00B4140C">
                      <w:pPr>
                        <w:rPr>
                          <w:rFonts w:ascii="Cambria" w:hAnsi="Cambria" w:cs="Andalus"/>
                          <w:b/>
                          <w:bCs/>
                          <w:sz w:val="56"/>
                          <w:szCs w:val="56"/>
                          <w:lang w:val="en-US"/>
                        </w:rPr>
                      </w:pPr>
                      <w:r w:rsidRPr="00AF556A">
                        <w:rPr>
                          <w:rFonts w:ascii="Cambria" w:hAnsi="Cambria" w:cs="Andalus"/>
                          <w:b/>
                          <w:bCs/>
                          <w:sz w:val="40"/>
                          <w:szCs w:val="40"/>
                          <w:u w:val="single"/>
                        </w:rPr>
                        <w:t>Cour</w:t>
                      </w:r>
                      <w:r w:rsidRPr="00AF556A">
                        <w:rPr>
                          <w:rFonts w:ascii="Cambria" w:hAnsi="Cambria" w:cs="Andalus"/>
                          <w:b/>
                          <w:bCs/>
                          <w:spacing w:val="1"/>
                          <w:sz w:val="40"/>
                          <w:szCs w:val="40"/>
                          <w:u w:val="single"/>
                        </w:rPr>
                        <w:t>s</w:t>
                      </w:r>
                      <w:r w:rsidRPr="00AF556A">
                        <w:rPr>
                          <w:rFonts w:ascii="Cambria" w:hAnsi="Cambria" w:cs="Andalus"/>
                          <w:b/>
                          <w:bCs/>
                          <w:sz w:val="40"/>
                          <w:szCs w:val="40"/>
                          <w:u w:val="single"/>
                        </w:rPr>
                        <w:t xml:space="preserve">e </w:t>
                      </w:r>
                      <w:r w:rsidRPr="00AF556A">
                        <w:rPr>
                          <w:rFonts w:ascii="Cambria" w:hAnsi="Cambria" w:cs="Andalus"/>
                          <w:b/>
                          <w:bCs/>
                          <w:sz w:val="40"/>
                          <w:szCs w:val="40"/>
                          <w:u w:val="single"/>
                          <w:lang w:val="en-US"/>
                        </w:rPr>
                        <w:t>Number</w:t>
                      </w:r>
                      <w:r w:rsidR="00031910">
                        <w:rPr>
                          <w:rFonts w:ascii="Cambria" w:hAnsi="Cambria" w:cs="Andalus"/>
                          <w:b/>
                          <w:bCs/>
                          <w:sz w:val="40"/>
                          <w:szCs w:val="40"/>
                        </w:rPr>
                        <w:t>: 01024132</w:t>
                      </w:r>
                    </w:p>
                    <w:p w:rsidR="00483421" w:rsidRPr="0002388B" w:rsidRDefault="00483421" w:rsidP="00B4140C"/>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p w:rsidR="00483421" w:rsidRPr="0002388B" w:rsidRDefault="00483421" w:rsidP="00141E95">
                      <w:pPr>
                        <w:pStyle w:val="ps1Char"/>
                      </w:pPr>
                    </w:p>
                  </w:txbxContent>
                </v:textbox>
                <w10:wrap anchorx="margin"/>
              </v:shape>
            </w:pict>
          </mc:Fallback>
        </mc:AlternateContent>
      </w:r>
    </w:p>
    <w:p w14:paraId="150EB1E3" w14:textId="77777777" w:rsidR="00B32278" w:rsidRPr="00B32278" w:rsidRDefault="00B32278" w:rsidP="00B32278"/>
    <w:p w14:paraId="6FCB1606" w14:textId="77777777" w:rsidR="00B32278" w:rsidRPr="00B32278" w:rsidRDefault="00B32278" w:rsidP="00B32278"/>
    <w:p w14:paraId="5D18C5BC" w14:textId="77777777" w:rsidR="00B32278" w:rsidRPr="00B32278" w:rsidRDefault="00B32278" w:rsidP="00B32278"/>
    <w:p w14:paraId="1A66AA52" w14:textId="77777777" w:rsidR="00B32278" w:rsidRPr="00B32278" w:rsidRDefault="00B32278" w:rsidP="00B32278"/>
    <w:p w14:paraId="6FA0CA47" w14:textId="77777777" w:rsidR="00B32278" w:rsidRPr="00B32278" w:rsidRDefault="00B32278" w:rsidP="00B32278"/>
    <w:p w14:paraId="067CF25E" w14:textId="77777777" w:rsidR="00B32278" w:rsidRPr="00B32278" w:rsidRDefault="00B32278" w:rsidP="00B32278"/>
    <w:p w14:paraId="026ABB45" w14:textId="77777777" w:rsidR="00B32278" w:rsidRPr="00B32278" w:rsidRDefault="00B32278" w:rsidP="00B32278"/>
    <w:p w14:paraId="539F059B" w14:textId="77777777" w:rsidR="00B32278" w:rsidRDefault="00B32278" w:rsidP="00B32278">
      <w:pPr>
        <w:pStyle w:val="ps2"/>
        <w:tabs>
          <w:tab w:val="clear" w:pos="576"/>
          <w:tab w:val="clear" w:pos="1152"/>
          <w:tab w:val="clear" w:pos="1728"/>
          <w:tab w:val="clear" w:pos="2304"/>
          <w:tab w:val="left" w:pos="0"/>
          <w:tab w:val="left" w:pos="4092"/>
        </w:tabs>
        <w:spacing w:before="120" w:after="120" w:line="240" w:lineRule="auto"/>
      </w:pPr>
    </w:p>
    <w:p w14:paraId="16A6E65A" w14:textId="77777777" w:rsidR="009316C4" w:rsidRPr="003B6BB4" w:rsidRDefault="00F51120" w:rsidP="00B32278">
      <w:pPr>
        <w:pStyle w:val="ps2"/>
        <w:tabs>
          <w:tab w:val="clear" w:pos="576"/>
          <w:tab w:val="left" w:pos="0"/>
        </w:tabs>
        <w:spacing w:before="120" w:after="120" w:line="240" w:lineRule="auto"/>
        <w:rPr>
          <w:rFonts w:ascii="Times New Roman" w:hAnsi="Times New Roman" w:cs="Times New Roman"/>
          <w:sz w:val="4"/>
          <w:szCs w:val="4"/>
          <w:lang w:val="en-US"/>
        </w:rPr>
      </w:pPr>
      <w:r w:rsidRPr="00B32278">
        <w:br w:type="page"/>
      </w:r>
    </w:p>
    <w:p w14:paraId="1BDFC96A" w14:textId="77777777" w:rsidR="001A39E2" w:rsidRPr="001A39E2" w:rsidRDefault="001A39E2" w:rsidP="001A39E2">
      <w:pPr>
        <w:pStyle w:val="ps2"/>
        <w:spacing w:before="240" w:after="120" w:line="240" w:lineRule="auto"/>
        <w:rPr>
          <w:rFonts w:ascii="Cambria" w:hAnsi="Cambria"/>
          <w:sz w:val="2"/>
          <w:szCs w:val="2"/>
        </w:rPr>
      </w:pPr>
    </w:p>
    <w:p w14:paraId="733E9C41" w14:textId="77777777" w:rsidR="009F38DA" w:rsidRPr="00B32278" w:rsidRDefault="00FA6305" w:rsidP="001A39E2">
      <w:pPr>
        <w:pStyle w:val="ps2"/>
        <w:spacing w:before="240" w:after="120" w:line="240" w:lineRule="auto"/>
        <w:rPr>
          <w:rFonts w:ascii="Cambria" w:hAnsi="Cambria"/>
          <w:sz w:val="24"/>
        </w:rPr>
      </w:pPr>
      <w:r w:rsidRPr="00B32278">
        <w:rPr>
          <w:rFonts w:ascii="Cambria" w:hAnsi="Cambria"/>
          <w:sz w:val="24"/>
        </w:rPr>
        <w:t>G</w:t>
      </w:r>
      <w:r w:rsidR="009F38DA" w:rsidRPr="00B32278">
        <w:rPr>
          <w:rFonts w:ascii="Cambria" w:hAnsi="Cambria"/>
          <w:sz w:val="24"/>
        </w:rPr>
        <w:t xml:space="preserve">eneral </w:t>
      </w:r>
      <w:r w:rsidR="001E1F32">
        <w:rPr>
          <w:rFonts w:ascii="Cambria" w:hAnsi="Cambria"/>
          <w:sz w:val="24"/>
        </w:rPr>
        <w:t>Course Information</w:t>
      </w:r>
      <w:r w:rsidRPr="00B32278">
        <w:rPr>
          <w:rFonts w:ascii="Cambria" w:hAnsi="Cambria"/>
          <w:sz w:val="24"/>
        </w:rPr>
        <w:t>:</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2" w:type="dxa"/>
          <w:right w:w="72" w:type="dxa"/>
        </w:tblCellMar>
        <w:tblLook w:val="0000" w:firstRow="0" w:lastRow="0" w:firstColumn="0" w:lastColumn="0" w:noHBand="0" w:noVBand="0"/>
      </w:tblPr>
      <w:tblGrid>
        <w:gridCol w:w="3924"/>
        <w:gridCol w:w="5950"/>
      </w:tblGrid>
      <w:tr w:rsidR="00B4140C" w:rsidRPr="00FC5969" w14:paraId="454355D7" w14:textId="77777777" w:rsidTr="00A7506A">
        <w:trPr>
          <w:trHeight w:val="307"/>
        </w:trPr>
        <w:tc>
          <w:tcPr>
            <w:tcW w:w="1987" w:type="pct"/>
            <w:shd w:val="clear" w:color="auto" w:fill="D9D9D9"/>
            <w:vAlign w:val="center"/>
          </w:tcPr>
          <w:p w14:paraId="43FD6505" w14:textId="77777777" w:rsidR="00B4140C" w:rsidRPr="00A45946" w:rsidRDefault="00B4140C" w:rsidP="00B4140C">
            <w:pPr>
              <w:pStyle w:val="ps2"/>
              <w:spacing w:before="40" w:after="40" w:line="240" w:lineRule="auto"/>
              <w:rPr>
                <w:rFonts w:ascii="Cambria" w:hAnsi="Cambria"/>
                <w:b w:val="0"/>
                <w:bCs w:val="0"/>
                <w:sz w:val="22"/>
                <w:szCs w:val="22"/>
              </w:rPr>
            </w:pPr>
            <w:r>
              <w:rPr>
                <w:rFonts w:ascii="Cambria" w:hAnsi="Cambria"/>
                <w:b w:val="0"/>
                <w:bCs w:val="0"/>
                <w:sz w:val="22"/>
                <w:szCs w:val="22"/>
              </w:rPr>
              <w:t>Course title</w:t>
            </w:r>
          </w:p>
        </w:tc>
        <w:tc>
          <w:tcPr>
            <w:tcW w:w="3013" w:type="pct"/>
            <w:vAlign w:val="bottom"/>
          </w:tcPr>
          <w:p w14:paraId="6B1950F2" w14:textId="77777777" w:rsidR="00B4140C" w:rsidRPr="00AF556A" w:rsidRDefault="00031910" w:rsidP="00B4140C">
            <w:pPr>
              <w:pStyle w:val="ps1Char"/>
            </w:pPr>
            <w:r>
              <w:t>20</w:t>
            </w:r>
            <w:r w:rsidRPr="00031910">
              <w:rPr>
                <w:vertAlign w:val="superscript"/>
              </w:rPr>
              <w:t>th</w:t>
            </w:r>
            <w:r>
              <w:t>-century American Literature</w:t>
            </w:r>
          </w:p>
        </w:tc>
      </w:tr>
      <w:tr w:rsidR="00B4140C" w:rsidRPr="00FC5969" w14:paraId="2F5758A2" w14:textId="77777777" w:rsidTr="00A7506A">
        <w:trPr>
          <w:trHeight w:val="307"/>
        </w:trPr>
        <w:tc>
          <w:tcPr>
            <w:tcW w:w="1987" w:type="pct"/>
            <w:shd w:val="clear" w:color="auto" w:fill="D9D9D9"/>
            <w:vAlign w:val="center"/>
          </w:tcPr>
          <w:p w14:paraId="4340F1BF" w14:textId="77777777" w:rsidR="00B4140C" w:rsidRPr="00A45946" w:rsidRDefault="00B4140C" w:rsidP="00B4140C">
            <w:pPr>
              <w:pStyle w:val="ps2"/>
              <w:spacing w:before="40" w:after="40" w:line="240" w:lineRule="auto"/>
              <w:rPr>
                <w:rFonts w:ascii="Cambria" w:hAnsi="Cambria"/>
                <w:b w:val="0"/>
                <w:bCs w:val="0"/>
                <w:sz w:val="22"/>
                <w:szCs w:val="22"/>
              </w:rPr>
            </w:pPr>
            <w:r>
              <w:rPr>
                <w:rFonts w:ascii="Cambria" w:hAnsi="Cambria"/>
                <w:b w:val="0"/>
                <w:bCs w:val="0"/>
                <w:sz w:val="22"/>
                <w:szCs w:val="22"/>
              </w:rPr>
              <w:t>Course number</w:t>
            </w:r>
          </w:p>
        </w:tc>
        <w:tc>
          <w:tcPr>
            <w:tcW w:w="3013" w:type="pct"/>
            <w:vAlign w:val="bottom"/>
          </w:tcPr>
          <w:p w14:paraId="2D8701A8" w14:textId="77777777" w:rsidR="00B4140C" w:rsidRPr="00AF556A" w:rsidRDefault="0095727A" w:rsidP="00B4140C">
            <w:pPr>
              <w:pStyle w:val="ps1Char"/>
            </w:pPr>
            <w:r>
              <w:t>01024132</w:t>
            </w:r>
          </w:p>
        </w:tc>
      </w:tr>
      <w:tr w:rsidR="00AF556A" w:rsidRPr="00FC5969" w14:paraId="5EFE688A" w14:textId="77777777" w:rsidTr="00AF556A">
        <w:trPr>
          <w:trHeight w:val="307"/>
        </w:trPr>
        <w:tc>
          <w:tcPr>
            <w:tcW w:w="1987" w:type="pct"/>
            <w:shd w:val="clear" w:color="auto" w:fill="D9D9D9"/>
          </w:tcPr>
          <w:p w14:paraId="44F00715" w14:textId="77777777" w:rsidR="00AF556A" w:rsidRPr="00AF41D3" w:rsidRDefault="00AF556A" w:rsidP="00141E95">
            <w:pPr>
              <w:pStyle w:val="ps1Char"/>
            </w:pPr>
            <w:r w:rsidRPr="00AF41D3">
              <w:t xml:space="preserve">Credit hours </w:t>
            </w:r>
          </w:p>
        </w:tc>
        <w:tc>
          <w:tcPr>
            <w:tcW w:w="3013" w:type="pct"/>
            <w:vAlign w:val="center"/>
          </w:tcPr>
          <w:p w14:paraId="474C8E5D" w14:textId="77777777" w:rsidR="00AF556A" w:rsidRPr="00AF556A" w:rsidRDefault="00AF556A" w:rsidP="00141E95">
            <w:pPr>
              <w:pStyle w:val="ps1Char"/>
            </w:pPr>
            <w:r w:rsidRPr="00AF556A">
              <w:t>3 Hours</w:t>
            </w:r>
          </w:p>
        </w:tc>
      </w:tr>
      <w:tr w:rsidR="00AF556A" w:rsidRPr="00FC5969" w14:paraId="453361DB" w14:textId="77777777" w:rsidTr="00AF556A">
        <w:trPr>
          <w:trHeight w:val="307"/>
        </w:trPr>
        <w:tc>
          <w:tcPr>
            <w:tcW w:w="1987" w:type="pct"/>
            <w:shd w:val="clear" w:color="auto" w:fill="D9D9D9"/>
          </w:tcPr>
          <w:p w14:paraId="60FD5F68" w14:textId="77777777" w:rsidR="00AF556A" w:rsidRPr="00AF41D3" w:rsidRDefault="00AF556A" w:rsidP="00141E95">
            <w:pPr>
              <w:pStyle w:val="ps1Char"/>
            </w:pPr>
            <w:r w:rsidRPr="00AF41D3">
              <w:t>Education type</w:t>
            </w:r>
          </w:p>
        </w:tc>
        <w:tc>
          <w:tcPr>
            <w:tcW w:w="3013" w:type="pct"/>
            <w:vAlign w:val="center"/>
          </w:tcPr>
          <w:p w14:paraId="7341FA7C" w14:textId="77777777" w:rsidR="00AF556A" w:rsidRPr="00AF556A" w:rsidRDefault="00AF41D3" w:rsidP="00141E95">
            <w:pPr>
              <w:pStyle w:val="ps1Char"/>
            </w:pPr>
            <w:r>
              <w:t>Face to Face</w:t>
            </w:r>
          </w:p>
        </w:tc>
      </w:tr>
      <w:tr w:rsidR="00AF556A" w:rsidRPr="00FC5969" w14:paraId="73681B24" w14:textId="77777777" w:rsidTr="00AF556A">
        <w:trPr>
          <w:trHeight w:val="307"/>
        </w:trPr>
        <w:tc>
          <w:tcPr>
            <w:tcW w:w="1987" w:type="pct"/>
            <w:shd w:val="clear" w:color="auto" w:fill="D9D9D9"/>
            <w:vAlign w:val="center"/>
          </w:tcPr>
          <w:p w14:paraId="5F3DDD4F" w14:textId="77777777" w:rsidR="00AF556A" w:rsidRPr="00A45946" w:rsidRDefault="00AF556A" w:rsidP="00AF41D3">
            <w:pPr>
              <w:pStyle w:val="ps2"/>
              <w:spacing w:before="40" w:after="40" w:line="240" w:lineRule="auto"/>
              <w:rPr>
                <w:rFonts w:ascii="Cambria" w:hAnsi="Cambria"/>
                <w:b w:val="0"/>
                <w:bCs w:val="0"/>
                <w:sz w:val="22"/>
                <w:szCs w:val="22"/>
              </w:rPr>
            </w:pPr>
            <w:r>
              <w:rPr>
                <w:rFonts w:ascii="Cambria" w:hAnsi="Cambria"/>
                <w:b w:val="0"/>
                <w:bCs w:val="0"/>
                <w:sz w:val="22"/>
                <w:szCs w:val="22"/>
              </w:rPr>
              <w:t>Prerequisites/</w:t>
            </w:r>
            <w:r w:rsidR="00AF41D3">
              <w:rPr>
                <w:rFonts w:ascii="Cambria" w:hAnsi="Cambria"/>
                <w:b w:val="0"/>
                <w:bCs w:val="0"/>
                <w:sz w:val="22"/>
                <w:szCs w:val="22"/>
              </w:rPr>
              <w:t xml:space="preserve">Co-requisites </w:t>
            </w:r>
          </w:p>
        </w:tc>
        <w:tc>
          <w:tcPr>
            <w:tcW w:w="3013" w:type="pct"/>
            <w:vAlign w:val="center"/>
          </w:tcPr>
          <w:p w14:paraId="635FF5DD" w14:textId="77777777" w:rsidR="00AF556A" w:rsidRPr="00AF556A" w:rsidRDefault="00B4140C" w:rsidP="00141E95">
            <w:pPr>
              <w:pStyle w:val="ps1Char"/>
            </w:pPr>
            <w:r w:rsidRPr="00B4140C">
              <w:t>Introd</w:t>
            </w:r>
            <w:r w:rsidR="0095727A">
              <w:t>uction to English literature</w:t>
            </w:r>
          </w:p>
        </w:tc>
      </w:tr>
      <w:tr w:rsidR="00AF556A" w:rsidRPr="00FC5969" w14:paraId="008C555C" w14:textId="77777777" w:rsidTr="00AF556A">
        <w:trPr>
          <w:trHeight w:val="307"/>
        </w:trPr>
        <w:tc>
          <w:tcPr>
            <w:tcW w:w="1987" w:type="pct"/>
            <w:shd w:val="clear" w:color="auto" w:fill="D9D9D9"/>
            <w:vAlign w:val="center"/>
          </w:tcPr>
          <w:p w14:paraId="7BE61794" w14:textId="77777777" w:rsidR="00AF556A" w:rsidRPr="00A45946" w:rsidRDefault="00AF556A" w:rsidP="00AF556A">
            <w:pPr>
              <w:pStyle w:val="ps2"/>
              <w:spacing w:before="40" w:after="40" w:line="240" w:lineRule="auto"/>
              <w:rPr>
                <w:rFonts w:ascii="Cambria" w:hAnsi="Cambria"/>
                <w:b w:val="0"/>
                <w:bCs w:val="0"/>
                <w:sz w:val="22"/>
                <w:szCs w:val="22"/>
              </w:rPr>
            </w:pPr>
            <w:r>
              <w:rPr>
                <w:rFonts w:ascii="Cambria" w:hAnsi="Cambria"/>
                <w:b w:val="0"/>
                <w:bCs w:val="0"/>
                <w:sz w:val="22"/>
                <w:szCs w:val="22"/>
              </w:rPr>
              <w:t>Academic Program</w:t>
            </w:r>
          </w:p>
        </w:tc>
        <w:tc>
          <w:tcPr>
            <w:tcW w:w="3013" w:type="pct"/>
            <w:vAlign w:val="center"/>
          </w:tcPr>
          <w:p w14:paraId="4523915C" w14:textId="77777777" w:rsidR="00AF556A" w:rsidRPr="00AF556A" w:rsidRDefault="00AF556A" w:rsidP="00141E95">
            <w:pPr>
              <w:pStyle w:val="ps1Char"/>
            </w:pPr>
            <w:r w:rsidRPr="00AF556A">
              <w:t>English Language and Literature</w:t>
            </w:r>
            <w:r w:rsidR="00AF41D3">
              <w:t xml:space="preserve"> (Bachelor)</w:t>
            </w:r>
          </w:p>
        </w:tc>
      </w:tr>
      <w:tr w:rsidR="00AF556A" w:rsidRPr="00FC5969" w14:paraId="231D7E33" w14:textId="77777777" w:rsidTr="00AF556A">
        <w:trPr>
          <w:trHeight w:val="307"/>
        </w:trPr>
        <w:tc>
          <w:tcPr>
            <w:tcW w:w="1987" w:type="pct"/>
            <w:shd w:val="clear" w:color="auto" w:fill="D9D9D9"/>
            <w:vAlign w:val="center"/>
          </w:tcPr>
          <w:p w14:paraId="22B36338" w14:textId="77777777" w:rsidR="00AF556A" w:rsidRPr="00A45946" w:rsidRDefault="00AF556A" w:rsidP="00AF556A">
            <w:pPr>
              <w:pStyle w:val="ps2"/>
              <w:spacing w:before="40" w:after="40" w:line="240" w:lineRule="auto"/>
              <w:rPr>
                <w:rFonts w:ascii="Cambria" w:hAnsi="Cambria"/>
                <w:b w:val="0"/>
                <w:bCs w:val="0"/>
                <w:sz w:val="22"/>
                <w:szCs w:val="22"/>
              </w:rPr>
            </w:pPr>
            <w:r>
              <w:rPr>
                <w:rFonts w:ascii="Cambria" w:hAnsi="Cambria"/>
                <w:b w:val="0"/>
                <w:bCs w:val="0"/>
                <w:sz w:val="22"/>
                <w:szCs w:val="22"/>
              </w:rPr>
              <w:t>Program c</w:t>
            </w:r>
            <w:r w:rsidRPr="00A45946">
              <w:rPr>
                <w:rFonts w:ascii="Cambria" w:hAnsi="Cambria"/>
                <w:b w:val="0"/>
                <w:bCs w:val="0"/>
                <w:sz w:val="22"/>
                <w:szCs w:val="22"/>
              </w:rPr>
              <w:t>ode</w:t>
            </w:r>
          </w:p>
        </w:tc>
        <w:tc>
          <w:tcPr>
            <w:tcW w:w="3013" w:type="pct"/>
            <w:vAlign w:val="center"/>
          </w:tcPr>
          <w:p w14:paraId="56F2290B" w14:textId="77777777" w:rsidR="00AF556A" w:rsidRPr="00AF556A" w:rsidRDefault="00AF556A" w:rsidP="00141E95">
            <w:pPr>
              <w:pStyle w:val="ps1Char"/>
            </w:pPr>
            <w:r w:rsidRPr="00AF556A">
              <w:t xml:space="preserve">02   </w:t>
            </w:r>
          </w:p>
        </w:tc>
      </w:tr>
      <w:tr w:rsidR="00AF556A" w:rsidRPr="00FC5969" w14:paraId="062E3B7A" w14:textId="77777777" w:rsidTr="00AF556A">
        <w:trPr>
          <w:trHeight w:val="307"/>
        </w:trPr>
        <w:tc>
          <w:tcPr>
            <w:tcW w:w="1987" w:type="pct"/>
            <w:shd w:val="clear" w:color="auto" w:fill="D9D9D9"/>
            <w:vAlign w:val="center"/>
          </w:tcPr>
          <w:p w14:paraId="3D7F3B9A" w14:textId="77777777" w:rsidR="00AF556A" w:rsidRPr="00A45946" w:rsidRDefault="00AF556A" w:rsidP="00AF556A">
            <w:pPr>
              <w:pStyle w:val="ps2"/>
              <w:spacing w:before="40" w:after="40" w:line="240" w:lineRule="auto"/>
              <w:rPr>
                <w:rFonts w:ascii="Cambria" w:hAnsi="Cambria"/>
                <w:b w:val="0"/>
                <w:bCs w:val="0"/>
                <w:sz w:val="22"/>
                <w:szCs w:val="22"/>
              </w:rPr>
            </w:pPr>
            <w:r w:rsidRPr="00A45946">
              <w:rPr>
                <w:rFonts w:ascii="Cambria" w:hAnsi="Cambria"/>
                <w:b w:val="0"/>
                <w:bCs w:val="0"/>
                <w:sz w:val="22"/>
                <w:szCs w:val="22"/>
              </w:rPr>
              <w:t>Faculty</w:t>
            </w:r>
          </w:p>
        </w:tc>
        <w:tc>
          <w:tcPr>
            <w:tcW w:w="3013" w:type="pct"/>
            <w:vAlign w:val="center"/>
          </w:tcPr>
          <w:p w14:paraId="551E4AF3" w14:textId="77777777" w:rsidR="00AF556A" w:rsidRPr="00AF556A" w:rsidRDefault="00AF556A" w:rsidP="00141E95">
            <w:pPr>
              <w:pStyle w:val="ps1Char"/>
            </w:pPr>
            <w:r w:rsidRPr="00AF556A">
              <w:t>Isra University</w:t>
            </w:r>
          </w:p>
        </w:tc>
      </w:tr>
      <w:tr w:rsidR="00AF556A" w:rsidRPr="00FC5969" w14:paraId="018AB3FB" w14:textId="77777777" w:rsidTr="00AF556A">
        <w:trPr>
          <w:trHeight w:val="307"/>
        </w:trPr>
        <w:tc>
          <w:tcPr>
            <w:tcW w:w="1987" w:type="pct"/>
            <w:shd w:val="clear" w:color="auto" w:fill="D9D9D9"/>
            <w:vAlign w:val="center"/>
          </w:tcPr>
          <w:p w14:paraId="36AC59B7" w14:textId="77777777" w:rsidR="00AF556A" w:rsidRPr="00A45946" w:rsidRDefault="00AF556A" w:rsidP="00AF556A">
            <w:pPr>
              <w:pStyle w:val="ps2"/>
              <w:spacing w:before="40" w:after="40" w:line="240" w:lineRule="auto"/>
              <w:rPr>
                <w:rFonts w:ascii="Cambria" w:hAnsi="Cambria"/>
                <w:b w:val="0"/>
                <w:bCs w:val="0"/>
                <w:sz w:val="22"/>
                <w:szCs w:val="22"/>
              </w:rPr>
            </w:pPr>
            <w:r w:rsidRPr="00A45946">
              <w:rPr>
                <w:rFonts w:ascii="Cambria" w:hAnsi="Cambria"/>
                <w:b w:val="0"/>
                <w:bCs w:val="0"/>
                <w:sz w:val="22"/>
                <w:szCs w:val="22"/>
              </w:rPr>
              <w:t>Department</w:t>
            </w:r>
          </w:p>
        </w:tc>
        <w:tc>
          <w:tcPr>
            <w:tcW w:w="3013" w:type="pct"/>
            <w:vAlign w:val="center"/>
          </w:tcPr>
          <w:p w14:paraId="0CFA8345" w14:textId="77777777" w:rsidR="00AF556A" w:rsidRPr="00AF556A" w:rsidRDefault="00AF41D3" w:rsidP="00141E95">
            <w:pPr>
              <w:pStyle w:val="ps1Char"/>
            </w:pPr>
            <w:r w:rsidRPr="00AF556A">
              <w:t>English Language and Literature</w:t>
            </w:r>
          </w:p>
        </w:tc>
      </w:tr>
      <w:tr w:rsidR="00AF41D3" w:rsidRPr="00FC5969" w14:paraId="00FD18AA" w14:textId="77777777" w:rsidTr="00AF556A">
        <w:trPr>
          <w:trHeight w:val="399"/>
        </w:trPr>
        <w:tc>
          <w:tcPr>
            <w:tcW w:w="1987" w:type="pct"/>
            <w:shd w:val="clear" w:color="auto" w:fill="D9D9D9"/>
            <w:vAlign w:val="center"/>
          </w:tcPr>
          <w:p w14:paraId="4127435B" w14:textId="77777777" w:rsidR="00AF41D3" w:rsidRPr="00A45946" w:rsidRDefault="00AF41D3" w:rsidP="00AF41D3">
            <w:pPr>
              <w:pStyle w:val="ps2"/>
              <w:spacing w:before="40" w:after="40" w:line="240" w:lineRule="auto"/>
              <w:rPr>
                <w:rFonts w:ascii="Cambria" w:hAnsi="Cambria"/>
                <w:b w:val="0"/>
                <w:bCs w:val="0"/>
                <w:sz w:val="22"/>
                <w:szCs w:val="22"/>
              </w:rPr>
            </w:pPr>
            <w:r w:rsidRPr="00A45946">
              <w:rPr>
                <w:rFonts w:ascii="Cambria" w:hAnsi="Cambria"/>
                <w:b w:val="0"/>
                <w:bCs w:val="0"/>
                <w:sz w:val="22"/>
                <w:szCs w:val="22"/>
              </w:rPr>
              <w:t xml:space="preserve">Level of </w:t>
            </w:r>
            <w:r>
              <w:rPr>
                <w:rFonts w:ascii="Cambria" w:hAnsi="Cambria"/>
                <w:b w:val="0"/>
                <w:bCs w:val="0"/>
                <w:sz w:val="22"/>
                <w:szCs w:val="22"/>
              </w:rPr>
              <w:t xml:space="preserve">course </w:t>
            </w:r>
          </w:p>
        </w:tc>
        <w:tc>
          <w:tcPr>
            <w:tcW w:w="3013" w:type="pct"/>
            <w:vAlign w:val="center"/>
          </w:tcPr>
          <w:p w14:paraId="1A4FC31E" w14:textId="77777777" w:rsidR="00AF41D3" w:rsidRPr="00AF556A" w:rsidRDefault="0095727A" w:rsidP="00141E95">
            <w:pPr>
              <w:pStyle w:val="ps1Char"/>
            </w:pPr>
            <w:r>
              <w:t>4</w:t>
            </w:r>
            <w:r w:rsidR="00B4140C" w:rsidRPr="00B4140C">
              <w:t>-1</w:t>
            </w:r>
          </w:p>
        </w:tc>
      </w:tr>
      <w:tr w:rsidR="00AF41D3" w:rsidRPr="00FC5969" w14:paraId="65615F57" w14:textId="77777777" w:rsidTr="00AF556A">
        <w:trPr>
          <w:trHeight w:val="307"/>
        </w:trPr>
        <w:tc>
          <w:tcPr>
            <w:tcW w:w="1987" w:type="pct"/>
            <w:shd w:val="clear" w:color="auto" w:fill="D9D9D9"/>
          </w:tcPr>
          <w:p w14:paraId="08A7DF2B" w14:textId="77777777" w:rsidR="00AF41D3" w:rsidRPr="00F57F5A" w:rsidRDefault="00AF41D3" w:rsidP="00AF41D3">
            <w:pPr>
              <w:tabs>
                <w:tab w:val="left" w:pos="900"/>
              </w:tabs>
              <w:rPr>
                <w:rFonts w:ascii="Cambria" w:hAnsi="Cambria" w:cs="Calibri"/>
                <w:bCs/>
                <w:sz w:val="22"/>
                <w:szCs w:val="22"/>
              </w:rPr>
            </w:pPr>
            <w:r w:rsidRPr="00B461DD">
              <w:rPr>
                <w:rFonts w:ascii="Cambria" w:hAnsi="Cambria"/>
                <w:sz w:val="22"/>
                <w:szCs w:val="22"/>
              </w:rPr>
              <w:t xml:space="preserve">Academic </w:t>
            </w:r>
            <w:r>
              <w:rPr>
                <w:rFonts w:ascii="Cambria" w:hAnsi="Cambria"/>
                <w:sz w:val="22"/>
                <w:szCs w:val="22"/>
              </w:rPr>
              <w:t>y</w:t>
            </w:r>
            <w:r w:rsidRPr="00D75241">
              <w:rPr>
                <w:rFonts w:ascii="Cambria" w:hAnsi="Cambria"/>
                <w:sz w:val="22"/>
                <w:szCs w:val="22"/>
              </w:rPr>
              <w:t xml:space="preserve">ear </w:t>
            </w:r>
            <w:r>
              <w:rPr>
                <w:rFonts w:ascii="Cambria" w:hAnsi="Cambria" w:cs="Calibri"/>
                <w:bCs/>
                <w:sz w:val="22"/>
                <w:szCs w:val="22"/>
              </w:rPr>
              <w:t>/</w:t>
            </w:r>
            <w:r w:rsidRPr="00F57F5A">
              <w:rPr>
                <w:rFonts w:ascii="Cambria" w:hAnsi="Cambria" w:cs="Calibri"/>
                <w:bCs/>
                <w:sz w:val="22"/>
                <w:szCs w:val="22"/>
              </w:rPr>
              <w:t xml:space="preserve">semester </w:t>
            </w:r>
          </w:p>
        </w:tc>
        <w:tc>
          <w:tcPr>
            <w:tcW w:w="3013" w:type="pct"/>
            <w:vAlign w:val="center"/>
          </w:tcPr>
          <w:p w14:paraId="2B292AF2" w14:textId="77777777" w:rsidR="00AF41D3" w:rsidRPr="00AF556A" w:rsidRDefault="00234A10" w:rsidP="00141E95">
            <w:pPr>
              <w:pStyle w:val="ps1Char"/>
            </w:pPr>
            <w:r>
              <w:t>2022-2023/ First Semester</w:t>
            </w:r>
          </w:p>
        </w:tc>
      </w:tr>
      <w:tr w:rsidR="00AF41D3" w:rsidRPr="00FC5969" w14:paraId="09D39932" w14:textId="77777777" w:rsidTr="00AF556A">
        <w:trPr>
          <w:trHeight w:val="307"/>
        </w:trPr>
        <w:tc>
          <w:tcPr>
            <w:tcW w:w="1987" w:type="pct"/>
            <w:shd w:val="clear" w:color="auto" w:fill="D9D9D9"/>
            <w:vAlign w:val="center"/>
          </w:tcPr>
          <w:p w14:paraId="6393717F" w14:textId="77777777" w:rsidR="00AF41D3" w:rsidRPr="00A45946" w:rsidRDefault="00AF41D3" w:rsidP="00AF41D3">
            <w:pPr>
              <w:pStyle w:val="ps2"/>
              <w:spacing w:before="40" w:after="40" w:line="240" w:lineRule="auto"/>
              <w:rPr>
                <w:rFonts w:ascii="Cambria" w:hAnsi="Cambria"/>
                <w:b w:val="0"/>
                <w:bCs w:val="0"/>
                <w:sz w:val="22"/>
                <w:szCs w:val="22"/>
              </w:rPr>
            </w:pPr>
            <w:r>
              <w:rPr>
                <w:rFonts w:ascii="Cambria" w:hAnsi="Cambria"/>
                <w:b w:val="0"/>
                <w:bCs w:val="0"/>
                <w:sz w:val="22"/>
                <w:szCs w:val="22"/>
              </w:rPr>
              <w:t xml:space="preserve">Awarded </w:t>
            </w:r>
            <w:r w:rsidRPr="00A45946">
              <w:rPr>
                <w:rFonts w:ascii="Cambria" w:hAnsi="Cambria"/>
                <w:b w:val="0"/>
                <w:bCs w:val="0"/>
                <w:sz w:val="22"/>
                <w:szCs w:val="22"/>
              </w:rPr>
              <w:t>qualification</w:t>
            </w:r>
          </w:p>
        </w:tc>
        <w:tc>
          <w:tcPr>
            <w:tcW w:w="3013" w:type="pct"/>
            <w:vAlign w:val="center"/>
          </w:tcPr>
          <w:p w14:paraId="2A75F20D" w14:textId="77777777" w:rsidR="00AF41D3" w:rsidRPr="00AF556A" w:rsidRDefault="00AF41D3" w:rsidP="00141E95">
            <w:pPr>
              <w:pStyle w:val="ps1Char"/>
            </w:pPr>
            <w:r w:rsidRPr="00AF556A">
              <w:t xml:space="preserve">Bachelor </w:t>
            </w:r>
          </w:p>
        </w:tc>
      </w:tr>
      <w:tr w:rsidR="00AF41D3" w:rsidRPr="00FC5969" w14:paraId="19C57CEE" w14:textId="77777777" w:rsidTr="00AF556A">
        <w:trPr>
          <w:trHeight w:val="307"/>
        </w:trPr>
        <w:tc>
          <w:tcPr>
            <w:tcW w:w="1987" w:type="pct"/>
            <w:shd w:val="clear" w:color="auto" w:fill="D9D9D9"/>
            <w:vAlign w:val="center"/>
          </w:tcPr>
          <w:p w14:paraId="15A8B6AF" w14:textId="77777777" w:rsidR="00AF41D3" w:rsidRPr="00DD25CD" w:rsidRDefault="00AF41D3" w:rsidP="00AF41D3">
            <w:pPr>
              <w:pStyle w:val="Default"/>
              <w:rPr>
                <w:rFonts w:ascii="Cambria" w:hAnsi="Cambria"/>
                <w:sz w:val="22"/>
                <w:szCs w:val="22"/>
              </w:rPr>
            </w:pPr>
            <w:r w:rsidRPr="00DD25CD">
              <w:rPr>
                <w:rFonts w:ascii="Cambria" w:hAnsi="Cambria"/>
                <w:sz w:val="22"/>
                <w:szCs w:val="22"/>
              </w:rPr>
              <w:t xml:space="preserve">Other </w:t>
            </w:r>
            <w:r>
              <w:rPr>
                <w:rFonts w:ascii="Cambria" w:hAnsi="Cambria"/>
                <w:sz w:val="22"/>
                <w:szCs w:val="22"/>
              </w:rPr>
              <w:t>d</w:t>
            </w:r>
            <w:r w:rsidRPr="00DD25CD">
              <w:rPr>
                <w:rFonts w:ascii="Cambria" w:hAnsi="Cambria"/>
                <w:sz w:val="22"/>
                <w:szCs w:val="22"/>
              </w:rPr>
              <w:t>epartment(s) involved in teaching the course</w:t>
            </w:r>
          </w:p>
        </w:tc>
        <w:tc>
          <w:tcPr>
            <w:tcW w:w="3013" w:type="pct"/>
            <w:vAlign w:val="center"/>
          </w:tcPr>
          <w:p w14:paraId="04750ECD" w14:textId="77777777" w:rsidR="00AF41D3" w:rsidRPr="00AF556A" w:rsidDel="000E10C1" w:rsidRDefault="00AF41D3" w:rsidP="00141E95">
            <w:pPr>
              <w:pStyle w:val="ps1Char"/>
            </w:pPr>
            <w:r w:rsidRPr="00AF556A">
              <w:t>English Language / Translation</w:t>
            </w:r>
          </w:p>
        </w:tc>
      </w:tr>
      <w:tr w:rsidR="00AF41D3" w:rsidRPr="00FC5969" w14:paraId="46DE9FC3" w14:textId="77777777" w:rsidTr="00AF556A">
        <w:trPr>
          <w:trHeight w:val="399"/>
        </w:trPr>
        <w:tc>
          <w:tcPr>
            <w:tcW w:w="1987" w:type="pct"/>
            <w:shd w:val="clear" w:color="auto" w:fill="D9D9D9"/>
            <w:vAlign w:val="center"/>
          </w:tcPr>
          <w:p w14:paraId="4856819D" w14:textId="77777777" w:rsidR="00AF41D3" w:rsidRPr="00047D5D" w:rsidRDefault="00AF41D3" w:rsidP="00AF41D3">
            <w:pPr>
              <w:pStyle w:val="ps2"/>
              <w:spacing w:before="40" w:after="40" w:line="240" w:lineRule="auto"/>
              <w:rPr>
                <w:rFonts w:ascii="Cambria" w:hAnsi="Cambria"/>
                <w:b w:val="0"/>
                <w:bCs w:val="0"/>
                <w:sz w:val="22"/>
                <w:szCs w:val="22"/>
              </w:rPr>
            </w:pPr>
            <w:r w:rsidRPr="00047D5D">
              <w:rPr>
                <w:rFonts w:ascii="Cambria" w:hAnsi="Cambria"/>
                <w:b w:val="0"/>
                <w:bCs w:val="0"/>
                <w:sz w:val="22"/>
                <w:szCs w:val="22"/>
              </w:rPr>
              <w:t xml:space="preserve">Language of </w:t>
            </w:r>
            <w:r>
              <w:rPr>
                <w:rFonts w:ascii="Cambria" w:hAnsi="Cambria"/>
                <w:b w:val="0"/>
                <w:bCs w:val="0"/>
                <w:sz w:val="22"/>
                <w:szCs w:val="22"/>
              </w:rPr>
              <w:t>i</w:t>
            </w:r>
            <w:r w:rsidRPr="00047D5D">
              <w:rPr>
                <w:rFonts w:ascii="Cambria" w:hAnsi="Cambria"/>
                <w:b w:val="0"/>
                <w:bCs w:val="0"/>
                <w:sz w:val="22"/>
                <w:szCs w:val="22"/>
              </w:rPr>
              <w:t>nstruction</w:t>
            </w:r>
          </w:p>
        </w:tc>
        <w:tc>
          <w:tcPr>
            <w:tcW w:w="3013" w:type="pct"/>
            <w:vAlign w:val="center"/>
          </w:tcPr>
          <w:p w14:paraId="39B744FE" w14:textId="77777777" w:rsidR="00AF41D3" w:rsidRPr="00AF556A" w:rsidRDefault="00AF41D3" w:rsidP="00141E95">
            <w:pPr>
              <w:pStyle w:val="ps1Char"/>
            </w:pPr>
            <w:r w:rsidRPr="00AF556A">
              <w:t xml:space="preserve">English </w:t>
            </w:r>
          </w:p>
        </w:tc>
      </w:tr>
      <w:tr w:rsidR="00AF556A" w:rsidRPr="00FC5969" w14:paraId="1A82DEA1" w14:textId="77777777" w:rsidTr="00AF556A">
        <w:trPr>
          <w:trHeight w:val="307"/>
        </w:trPr>
        <w:tc>
          <w:tcPr>
            <w:tcW w:w="1987" w:type="pct"/>
            <w:shd w:val="clear" w:color="auto" w:fill="D9D9D9"/>
            <w:vAlign w:val="center"/>
          </w:tcPr>
          <w:p w14:paraId="65A3CD5C" w14:textId="77777777" w:rsidR="00AF556A" w:rsidRPr="00A45946" w:rsidRDefault="00AF556A" w:rsidP="00AF556A">
            <w:pPr>
              <w:pStyle w:val="ps2"/>
              <w:spacing w:before="40" w:after="40" w:line="240" w:lineRule="auto"/>
              <w:rPr>
                <w:rFonts w:ascii="Cambria" w:hAnsi="Cambria"/>
                <w:b w:val="0"/>
                <w:bCs w:val="0"/>
                <w:sz w:val="22"/>
                <w:szCs w:val="22"/>
              </w:rPr>
            </w:pPr>
            <w:r w:rsidRPr="00A45946">
              <w:rPr>
                <w:rFonts w:ascii="Cambria" w:hAnsi="Cambria"/>
                <w:b w:val="0"/>
                <w:bCs w:val="0"/>
                <w:sz w:val="22"/>
                <w:szCs w:val="22"/>
              </w:rPr>
              <w:t>Date of production/revision</w:t>
            </w:r>
          </w:p>
        </w:tc>
        <w:tc>
          <w:tcPr>
            <w:tcW w:w="3013" w:type="pct"/>
            <w:vAlign w:val="center"/>
          </w:tcPr>
          <w:p w14:paraId="580A343D" w14:textId="77777777" w:rsidR="00AF556A" w:rsidRPr="00AF556A" w:rsidRDefault="00234A10" w:rsidP="00141E95">
            <w:pPr>
              <w:pStyle w:val="ps1Char"/>
            </w:pPr>
            <w:r>
              <w:t>15-11/2022</w:t>
            </w:r>
          </w:p>
        </w:tc>
      </w:tr>
    </w:tbl>
    <w:p w14:paraId="29A3917E" w14:textId="77777777" w:rsidR="00B143AC" w:rsidRPr="00B32278" w:rsidRDefault="00DD25CD" w:rsidP="00B32278">
      <w:pPr>
        <w:pStyle w:val="ps2"/>
        <w:spacing w:before="240" w:after="120" w:line="240" w:lineRule="auto"/>
        <w:rPr>
          <w:rFonts w:ascii="Cambria" w:hAnsi="Cambria"/>
          <w:sz w:val="24"/>
        </w:rPr>
      </w:pPr>
      <w:r w:rsidRPr="00B32278">
        <w:rPr>
          <w:rFonts w:ascii="Cambria" w:hAnsi="Cambria"/>
          <w:sz w:val="24"/>
        </w:rPr>
        <w:t xml:space="preserve">Course </w:t>
      </w:r>
      <w:r w:rsidR="00453BFA" w:rsidRPr="00B32278">
        <w:rPr>
          <w:rFonts w:ascii="Cambria" w:hAnsi="Cambria"/>
          <w:sz w:val="24"/>
        </w:rPr>
        <w:t>Coordinator</w:t>
      </w:r>
      <w:r w:rsidR="0033559A" w:rsidRPr="00B32278">
        <w:rPr>
          <w:rFonts w:ascii="Cambria" w:hAnsi="Cambria"/>
          <w:sz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2" w:type="dxa"/>
          <w:right w:w="72" w:type="dxa"/>
        </w:tblCellMar>
        <w:tblLook w:val="0000" w:firstRow="0" w:lastRow="0" w:firstColumn="0" w:lastColumn="0" w:noHBand="0" w:noVBand="0"/>
      </w:tblPr>
      <w:tblGrid>
        <w:gridCol w:w="3964"/>
        <w:gridCol w:w="5916"/>
      </w:tblGrid>
      <w:tr w:rsidR="00964EC7" w:rsidRPr="00FC5969" w14:paraId="03D6F519" w14:textId="77777777" w:rsidTr="00163E9F">
        <w:trPr>
          <w:trHeight w:val="227"/>
        </w:trPr>
        <w:tc>
          <w:tcPr>
            <w:tcW w:w="2006" w:type="pct"/>
            <w:shd w:val="clear" w:color="auto" w:fill="F2F2F2" w:themeFill="background1" w:themeFillShade="F2"/>
          </w:tcPr>
          <w:p w14:paraId="031161CC" w14:textId="77777777" w:rsidR="00964EC7" w:rsidRPr="00964EC7" w:rsidRDefault="00964EC7" w:rsidP="00141E95">
            <w:pPr>
              <w:pStyle w:val="ps1Char"/>
              <w:rPr>
                <w:rFonts w:asciiTheme="majorHAnsi" w:hAnsiTheme="majorHAnsi"/>
                <w:sz w:val="24"/>
                <w:szCs w:val="24"/>
              </w:rPr>
            </w:pPr>
            <w:proofErr w:type="spellStart"/>
            <w:r w:rsidRPr="00B461DD">
              <w:t>Coordinator</w:t>
            </w:r>
            <w:r>
              <w:t>'sn</w:t>
            </w:r>
            <w:r w:rsidR="00826F46">
              <w:t>ame</w:t>
            </w:r>
            <w:proofErr w:type="spellEnd"/>
          </w:p>
        </w:tc>
        <w:tc>
          <w:tcPr>
            <w:tcW w:w="2994" w:type="pct"/>
          </w:tcPr>
          <w:p w14:paraId="4CE18C7A" w14:textId="77777777" w:rsidR="00964EC7" w:rsidRPr="00B461DD" w:rsidRDefault="0095727A" w:rsidP="00141E95">
            <w:pPr>
              <w:pStyle w:val="ps1Char"/>
            </w:pPr>
            <w:r>
              <w:t>MajedAbdulkarim</w:t>
            </w:r>
          </w:p>
        </w:tc>
      </w:tr>
      <w:tr w:rsidR="00964EC7" w:rsidRPr="00FC5969" w14:paraId="771A4E4C" w14:textId="77777777" w:rsidTr="00163E9F">
        <w:trPr>
          <w:trHeight w:val="227"/>
        </w:trPr>
        <w:tc>
          <w:tcPr>
            <w:tcW w:w="2006" w:type="pct"/>
            <w:shd w:val="clear" w:color="auto" w:fill="F2F2F2" w:themeFill="background1" w:themeFillShade="F2"/>
          </w:tcPr>
          <w:p w14:paraId="68858337" w14:textId="77777777" w:rsidR="00964EC7" w:rsidRPr="00B461DD" w:rsidRDefault="00964EC7" w:rsidP="00141E95">
            <w:pPr>
              <w:pStyle w:val="ps1Char"/>
            </w:pPr>
            <w:r w:rsidRPr="003A7A5F">
              <w:t>Office No</w:t>
            </w:r>
          </w:p>
        </w:tc>
        <w:tc>
          <w:tcPr>
            <w:tcW w:w="2994" w:type="pct"/>
          </w:tcPr>
          <w:p w14:paraId="6507CB97" w14:textId="77777777" w:rsidR="00964EC7" w:rsidRPr="00B461DD" w:rsidRDefault="0095727A" w:rsidP="00141E95">
            <w:pPr>
              <w:pStyle w:val="ps1Char"/>
            </w:pPr>
            <w:r>
              <w:t>2304</w:t>
            </w:r>
          </w:p>
        </w:tc>
      </w:tr>
      <w:tr w:rsidR="00964EC7" w:rsidRPr="00FC5969" w14:paraId="177673B6" w14:textId="77777777" w:rsidTr="00163E9F">
        <w:trPr>
          <w:trHeight w:val="227"/>
        </w:trPr>
        <w:tc>
          <w:tcPr>
            <w:tcW w:w="2006" w:type="pct"/>
            <w:shd w:val="clear" w:color="auto" w:fill="F2F2F2" w:themeFill="background1" w:themeFillShade="F2"/>
          </w:tcPr>
          <w:p w14:paraId="473AAFC5" w14:textId="77777777" w:rsidR="00964EC7" w:rsidRPr="00964EC7" w:rsidRDefault="00964EC7" w:rsidP="00141E95">
            <w:pPr>
              <w:pStyle w:val="ps1Char"/>
              <w:rPr>
                <w:i/>
                <w:iCs/>
              </w:rPr>
            </w:pPr>
            <w:r w:rsidRPr="003A7A5F">
              <w:t>Office Phone</w:t>
            </w:r>
            <w:r>
              <w:t xml:space="preserve"> extension number</w:t>
            </w:r>
          </w:p>
        </w:tc>
        <w:tc>
          <w:tcPr>
            <w:tcW w:w="2994" w:type="pct"/>
          </w:tcPr>
          <w:p w14:paraId="317603A4" w14:textId="77777777" w:rsidR="00964EC7" w:rsidRPr="00B461DD" w:rsidRDefault="0095727A" w:rsidP="00141E95">
            <w:pPr>
              <w:pStyle w:val="ps1Char"/>
            </w:pPr>
            <w:r>
              <w:t>2411</w:t>
            </w:r>
          </w:p>
        </w:tc>
      </w:tr>
      <w:tr w:rsidR="00964EC7" w:rsidRPr="00FC5969" w14:paraId="2BA88C7A" w14:textId="77777777" w:rsidTr="00163E9F">
        <w:trPr>
          <w:trHeight w:val="227"/>
        </w:trPr>
        <w:tc>
          <w:tcPr>
            <w:tcW w:w="2006" w:type="pct"/>
            <w:shd w:val="clear" w:color="auto" w:fill="F2F2F2" w:themeFill="background1" w:themeFillShade="F2"/>
          </w:tcPr>
          <w:p w14:paraId="3641CB62" w14:textId="77777777" w:rsidR="00964EC7" w:rsidRPr="00B461DD" w:rsidRDefault="00964EC7" w:rsidP="00141E95">
            <w:pPr>
              <w:pStyle w:val="ps1Char"/>
            </w:pPr>
            <w:r w:rsidRPr="003A7A5F">
              <w:t>Office Hours</w:t>
            </w:r>
          </w:p>
        </w:tc>
        <w:tc>
          <w:tcPr>
            <w:tcW w:w="2994" w:type="pct"/>
          </w:tcPr>
          <w:p w14:paraId="15244645" w14:textId="77777777" w:rsidR="00964EC7" w:rsidRPr="00B461DD" w:rsidRDefault="001218C4" w:rsidP="00141E95">
            <w:pPr>
              <w:pStyle w:val="ps1Char"/>
            </w:pPr>
            <w:r>
              <w:t>Sunday-Tuesday-Thursday: 1-2, 2-3, 3-4</w:t>
            </w:r>
          </w:p>
        </w:tc>
      </w:tr>
      <w:tr w:rsidR="00964EC7" w:rsidRPr="00FC5969" w14:paraId="1A808454" w14:textId="77777777" w:rsidTr="00163E9F">
        <w:trPr>
          <w:trHeight w:val="227"/>
        </w:trPr>
        <w:tc>
          <w:tcPr>
            <w:tcW w:w="2006" w:type="pct"/>
            <w:shd w:val="clear" w:color="auto" w:fill="F2F2F2" w:themeFill="background1" w:themeFillShade="F2"/>
          </w:tcPr>
          <w:p w14:paraId="7C21DBC4" w14:textId="77777777" w:rsidR="00964EC7" w:rsidRPr="00964EC7" w:rsidRDefault="00964EC7" w:rsidP="00141E95">
            <w:pPr>
              <w:pStyle w:val="ps1Char"/>
            </w:pPr>
            <w:r w:rsidRPr="00964EC7">
              <w:t>Email</w:t>
            </w:r>
          </w:p>
        </w:tc>
        <w:tc>
          <w:tcPr>
            <w:tcW w:w="2994" w:type="pct"/>
          </w:tcPr>
          <w:p w14:paraId="39F8D7ED" w14:textId="77777777" w:rsidR="00964EC7" w:rsidRPr="00B461DD" w:rsidRDefault="009B1666" w:rsidP="00141E95">
            <w:pPr>
              <w:pStyle w:val="ps1Char"/>
            </w:pPr>
            <w:r>
              <w:t>Majid.abdulkarim@iu.edu.jo</w:t>
            </w:r>
          </w:p>
        </w:tc>
      </w:tr>
    </w:tbl>
    <w:p w14:paraId="4F614D34" w14:textId="77777777" w:rsidR="009310E1" w:rsidRDefault="00FA6305" w:rsidP="00B32278">
      <w:pPr>
        <w:pStyle w:val="ps2"/>
        <w:spacing w:before="240" w:after="120" w:line="240" w:lineRule="auto"/>
        <w:rPr>
          <w:rFonts w:ascii="Cambria" w:hAnsi="Cambria"/>
          <w:sz w:val="24"/>
          <w:rtl/>
        </w:rPr>
      </w:pPr>
      <w:r w:rsidRPr="00B32278">
        <w:rPr>
          <w:rFonts w:ascii="Cambria" w:hAnsi="Cambria"/>
          <w:sz w:val="24"/>
        </w:rPr>
        <w:t>Other I</w:t>
      </w:r>
      <w:r w:rsidR="00002735" w:rsidRPr="00B32278">
        <w:rPr>
          <w:rFonts w:ascii="Cambria" w:hAnsi="Cambria"/>
          <w:sz w:val="24"/>
        </w:rPr>
        <w:t>nstructors</w:t>
      </w:r>
      <w:r w:rsidRPr="00B32278">
        <w:rPr>
          <w:rFonts w:ascii="Cambria" w:hAnsi="Cambria"/>
          <w:sz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2" w:type="dxa"/>
          <w:right w:w="72" w:type="dxa"/>
        </w:tblCellMar>
        <w:tblLook w:val="0000" w:firstRow="0" w:lastRow="0" w:firstColumn="0" w:lastColumn="0" w:noHBand="0" w:noVBand="0"/>
      </w:tblPr>
      <w:tblGrid>
        <w:gridCol w:w="3964"/>
        <w:gridCol w:w="5916"/>
      </w:tblGrid>
      <w:tr w:rsidR="00964EC7" w:rsidRPr="00FC5969" w14:paraId="795F7AB8" w14:textId="77777777" w:rsidTr="00163E9F">
        <w:trPr>
          <w:trHeight w:val="227"/>
        </w:trPr>
        <w:tc>
          <w:tcPr>
            <w:tcW w:w="2006" w:type="pct"/>
            <w:shd w:val="clear" w:color="auto" w:fill="F2F2F2" w:themeFill="background1" w:themeFillShade="F2"/>
          </w:tcPr>
          <w:p w14:paraId="62DB90B1" w14:textId="77777777" w:rsidR="00964EC7" w:rsidRPr="00964EC7" w:rsidRDefault="00964EC7" w:rsidP="00141E95">
            <w:pPr>
              <w:pStyle w:val="ps1Char"/>
              <w:rPr>
                <w:rFonts w:asciiTheme="majorHAnsi" w:hAnsiTheme="majorHAnsi"/>
                <w:sz w:val="24"/>
                <w:szCs w:val="24"/>
              </w:rPr>
            </w:pPr>
            <w:proofErr w:type="spellStart"/>
            <w:r>
              <w:t>Instructorn</w:t>
            </w:r>
            <w:r w:rsidRPr="003A7A5F">
              <w:t>ame</w:t>
            </w:r>
            <w:proofErr w:type="spellEnd"/>
          </w:p>
        </w:tc>
        <w:tc>
          <w:tcPr>
            <w:tcW w:w="2994" w:type="pct"/>
          </w:tcPr>
          <w:p w14:paraId="1C4AB71C" w14:textId="77777777" w:rsidR="00964EC7" w:rsidRPr="00B461DD" w:rsidRDefault="00964EC7" w:rsidP="00141E95">
            <w:pPr>
              <w:pStyle w:val="ps1Char"/>
            </w:pPr>
          </w:p>
        </w:tc>
      </w:tr>
      <w:tr w:rsidR="00964EC7" w:rsidRPr="00FC5969" w14:paraId="25209526" w14:textId="77777777" w:rsidTr="00163E9F">
        <w:trPr>
          <w:trHeight w:val="227"/>
        </w:trPr>
        <w:tc>
          <w:tcPr>
            <w:tcW w:w="2006" w:type="pct"/>
            <w:shd w:val="clear" w:color="auto" w:fill="F2F2F2" w:themeFill="background1" w:themeFillShade="F2"/>
          </w:tcPr>
          <w:p w14:paraId="5EF3E4F8" w14:textId="77777777" w:rsidR="00964EC7" w:rsidRPr="00B461DD" w:rsidRDefault="00964EC7" w:rsidP="00141E95">
            <w:pPr>
              <w:pStyle w:val="ps1Char"/>
            </w:pPr>
            <w:r w:rsidRPr="003A7A5F">
              <w:t>Office No</w:t>
            </w:r>
          </w:p>
        </w:tc>
        <w:tc>
          <w:tcPr>
            <w:tcW w:w="2994" w:type="pct"/>
          </w:tcPr>
          <w:p w14:paraId="4DA3EF4F" w14:textId="77777777" w:rsidR="00964EC7" w:rsidRPr="00B461DD" w:rsidRDefault="00964EC7" w:rsidP="00141E95">
            <w:pPr>
              <w:pStyle w:val="ps1Char"/>
            </w:pPr>
          </w:p>
        </w:tc>
      </w:tr>
      <w:tr w:rsidR="00964EC7" w:rsidRPr="00FC5969" w14:paraId="605F3CF2" w14:textId="77777777" w:rsidTr="00163E9F">
        <w:trPr>
          <w:trHeight w:val="227"/>
        </w:trPr>
        <w:tc>
          <w:tcPr>
            <w:tcW w:w="2006" w:type="pct"/>
            <w:shd w:val="clear" w:color="auto" w:fill="F2F2F2" w:themeFill="background1" w:themeFillShade="F2"/>
          </w:tcPr>
          <w:p w14:paraId="6E069869" w14:textId="77777777" w:rsidR="00964EC7" w:rsidRPr="00964EC7" w:rsidRDefault="00964EC7" w:rsidP="00141E95">
            <w:pPr>
              <w:pStyle w:val="ps1Char"/>
              <w:rPr>
                <w:i/>
                <w:iCs/>
              </w:rPr>
            </w:pPr>
            <w:r w:rsidRPr="003A7A5F">
              <w:t>Office Phone</w:t>
            </w:r>
            <w:r>
              <w:t xml:space="preserve"> extension number</w:t>
            </w:r>
          </w:p>
        </w:tc>
        <w:tc>
          <w:tcPr>
            <w:tcW w:w="2994" w:type="pct"/>
          </w:tcPr>
          <w:p w14:paraId="0E11EA89" w14:textId="77777777" w:rsidR="00964EC7" w:rsidRPr="00B461DD" w:rsidRDefault="00964EC7" w:rsidP="00141E95">
            <w:pPr>
              <w:pStyle w:val="ps1Char"/>
            </w:pPr>
          </w:p>
        </w:tc>
      </w:tr>
      <w:tr w:rsidR="00964EC7" w:rsidRPr="00FC5969" w14:paraId="019E6506" w14:textId="77777777" w:rsidTr="00163E9F">
        <w:trPr>
          <w:trHeight w:val="227"/>
        </w:trPr>
        <w:tc>
          <w:tcPr>
            <w:tcW w:w="2006" w:type="pct"/>
            <w:shd w:val="clear" w:color="auto" w:fill="F2F2F2" w:themeFill="background1" w:themeFillShade="F2"/>
          </w:tcPr>
          <w:p w14:paraId="40B1EC13" w14:textId="77777777" w:rsidR="00964EC7" w:rsidRPr="00B461DD" w:rsidRDefault="00964EC7" w:rsidP="00141E95">
            <w:pPr>
              <w:pStyle w:val="ps1Char"/>
            </w:pPr>
            <w:r w:rsidRPr="003A7A5F">
              <w:t>Office Hours</w:t>
            </w:r>
          </w:p>
        </w:tc>
        <w:tc>
          <w:tcPr>
            <w:tcW w:w="2994" w:type="pct"/>
          </w:tcPr>
          <w:p w14:paraId="04BA7EC8" w14:textId="77777777" w:rsidR="00964EC7" w:rsidRPr="00B461DD" w:rsidRDefault="00964EC7" w:rsidP="00141E95">
            <w:pPr>
              <w:pStyle w:val="ps1Char"/>
            </w:pPr>
          </w:p>
        </w:tc>
      </w:tr>
      <w:tr w:rsidR="00964EC7" w:rsidRPr="00FC5969" w14:paraId="104B3E49" w14:textId="77777777" w:rsidTr="00163E9F">
        <w:trPr>
          <w:trHeight w:val="227"/>
        </w:trPr>
        <w:tc>
          <w:tcPr>
            <w:tcW w:w="2006" w:type="pct"/>
            <w:shd w:val="clear" w:color="auto" w:fill="F2F2F2" w:themeFill="background1" w:themeFillShade="F2"/>
          </w:tcPr>
          <w:p w14:paraId="34964AA8" w14:textId="77777777" w:rsidR="00964EC7" w:rsidRPr="00964EC7" w:rsidRDefault="00964EC7" w:rsidP="00141E95">
            <w:pPr>
              <w:pStyle w:val="ps1Char"/>
            </w:pPr>
            <w:r w:rsidRPr="00964EC7">
              <w:t>Email</w:t>
            </w:r>
          </w:p>
        </w:tc>
        <w:tc>
          <w:tcPr>
            <w:tcW w:w="2994" w:type="pct"/>
          </w:tcPr>
          <w:p w14:paraId="04BAE0B5" w14:textId="77777777" w:rsidR="00964EC7" w:rsidRPr="00B461DD" w:rsidRDefault="00964EC7" w:rsidP="00141E95">
            <w:pPr>
              <w:pStyle w:val="ps1Char"/>
            </w:pPr>
          </w:p>
        </w:tc>
      </w:tr>
    </w:tbl>
    <w:p w14:paraId="31A12D08" w14:textId="77777777" w:rsidR="00F50625" w:rsidRPr="00B32278" w:rsidRDefault="00002735" w:rsidP="004D2BE3">
      <w:pPr>
        <w:pStyle w:val="ps2"/>
        <w:spacing w:before="240" w:after="120" w:line="240" w:lineRule="auto"/>
        <w:rPr>
          <w:rFonts w:ascii="Cambria" w:hAnsi="Cambria"/>
          <w:sz w:val="24"/>
        </w:rPr>
      </w:pPr>
      <w:r w:rsidRPr="004D2BE3">
        <w:rPr>
          <w:rFonts w:ascii="Cambria" w:hAnsi="Cambria"/>
          <w:sz w:val="24"/>
        </w:rPr>
        <w:t>Cours</w:t>
      </w:r>
      <w:r w:rsidRPr="00B32278">
        <w:rPr>
          <w:rFonts w:ascii="Cambria" w:hAnsi="Cambria"/>
          <w:sz w:val="24"/>
        </w:rPr>
        <w:t xml:space="preserve">e </w:t>
      </w:r>
      <w:proofErr w:type="gramStart"/>
      <w:r w:rsidRPr="00B32278">
        <w:rPr>
          <w:rFonts w:ascii="Cambria" w:hAnsi="Cambria"/>
          <w:sz w:val="24"/>
        </w:rPr>
        <w:t>Description</w:t>
      </w:r>
      <w:r w:rsidR="00212CC6" w:rsidRPr="0062385A">
        <w:rPr>
          <w:rFonts w:ascii="Cambria" w:hAnsi="Cambria"/>
          <w:i/>
          <w:iCs/>
          <w:sz w:val="24"/>
        </w:rPr>
        <w:t>(</w:t>
      </w:r>
      <w:proofErr w:type="gramEnd"/>
      <w:r w:rsidR="0062385A" w:rsidRPr="0062385A">
        <w:rPr>
          <w:rFonts w:ascii="Cambria" w:hAnsi="Cambria"/>
          <w:i/>
          <w:iCs/>
          <w:sz w:val="24"/>
        </w:rPr>
        <w:t>English/Arabic)</w:t>
      </w:r>
      <w:r w:rsidR="00FA6305" w:rsidRPr="00B32278">
        <w:rPr>
          <w:rFonts w:ascii="Cambria" w:hAnsi="Cambria"/>
          <w:sz w:val="24"/>
        </w:rPr>
        <w:t>:</w:t>
      </w: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3"/>
        <w:gridCol w:w="8867"/>
      </w:tblGrid>
      <w:tr w:rsidR="003F41C1" w:rsidRPr="00FC5969" w14:paraId="1E992BAD" w14:textId="77777777" w:rsidTr="00141E95">
        <w:trPr>
          <w:trHeight w:val="690"/>
          <w:jc w:val="center"/>
        </w:trPr>
        <w:tc>
          <w:tcPr>
            <w:tcW w:w="7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F495813" w14:textId="77777777" w:rsidR="003F41C1" w:rsidRPr="00D0015A" w:rsidRDefault="003F41C1" w:rsidP="00141E95">
            <w:pPr>
              <w:ind w:left="72" w:right="72"/>
              <w:jc w:val="both"/>
              <w:rPr>
                <w:rFonts w:ascii="Times New Roman" w:hAnsi="Times New Roman"/>
                <w:sz w:val="22"/>
                <w:szCs w:val="22"/>
              </w:rPr>
            </w:pPr>
            <w:r>
              <w:rPr>
                <w:rFonts w:ascii="Times New Roman" w:hAnsi="Times New Roman"/>
                <w:sz w:val="22"/>
                <w:szCs w:val="22"/>
              </w:rPr>
              <w:t>English</w:t>
            </w:r>
          </w:p>
        </w:tc>
        <w:tc>
          <w:tcPr>
            <w:tcW w:w="9132" w:type="dxa"/>
            <w:tcBorders>
              <w:top w:val="single" w:sz="4" w:space="0" w:color="auto"/>
              <w:left w:val="single" w:sz="4" w:space="0" w:color="auto"/>
              <w:bottom w:val="single" w:sz="4" w:space="0" w:color="auto"/>
              <w:right w:val="single" w:sz="4" w:space="0" w:color="auto"/>
            </w:tcBorders>
            <w:shd w:val="clear" w:color="auto" w:fill="auto"/>
          </w:tcPr>
          <w:p w14:paraId="0BC489AA" w14:textId="77777777" w:rsidR="0095727A" w:rsidRDefault="0095727A" w:rsidP="0095727A">
            <w:pPr>
              <w:pStyle w:val="ListParagraph"/>
              <w:numPr>
                <w:ilvl w:val="0"/>
                <w:numId w:val="33"/>
              </w:numPr>
              <w:spacing w:after="160" w:line="259" w:lineRule="auto"/>
              <w:jc w:val="lowKashida"/>
              <w:rPr>
                <w:rFonts w:asciiTheme="majorBidi" w:hAnsiTheme="majorBidi" w:cstheme="majorBidi"/>
              </w:rPr>
            </w:pPr>
            <w:r w:rsidRPr="00DA7462">
              <w:rPr>
                <w:rFonts w:asciiTheme="majorBidi" w:hAnsiTheme="majorBidi" w:cstheme="majorBidi"/>
              </w:rPr>
              <w:t>Offering an overview of 20</w:t>
            </w:r>
            <w:r w:rsidRPr="00DA7462">
              <w:rPr>
                <w:rFonts w:asciiTheme="majorBidi" w:hAnsiTheme="majorBidi" w:cstheme="majorBidi"/>
                <w:vertAlign w:val="superscript"/>
              </w:rPr>
              <w:t>th</w:t>
            </w:r>
            <w:r w:rsidRPr="00DA7462">
              <w:rPr>
                <w:rFonts w:asciiTheme="majorBidi" w:hAnsiTheme="majorBidi" w:cstheme="majorBidi"/>
              </w:rPr>
              <w:t>-century American literature with selections from major poets, dramatists, and novelists</w:t>
            </w:r>
          </w:p>
          <w:p w14:paraId="0DE1F5CC" w14:textId="77777777" w:rsidR="0095727A" w:rsidRDefault="0095727A" w:rsidP="0095727A">
            <w:pPr>
              <w:pStyle w:val="ListParagraph"/>
              <w:numPr>
                <w:ilvl w:val="0"/>
                <w:numId w:val="33"/>
              </w:numPr>
              <w:spacing w:after="160" w:line="259" w:lineRule="auto"/>
              <w:jc w:val="lowKashida"/>
              <w:rPr>
                <w:rFonts w:asciiTheme="majorBidi" w:hAnsiTheme="majorBidi" w:cstheme="majorBidi"/>
              </w:rPr>
            </w:pPr>
            <w:r w:rsidRPr="00DA7462">
              <w:rPr>
                <w:rFonts w:asciiTheme="majorBidi" w:hAnsiTheme="majorBidi" w:cstheme="majorBidi"/>
              </w:rPr>
              <w:t>Discussing a wide range of works dating from 1915 to the end of the century</w:t>
            </w:r>
          </w:p>
          <w:p w14:paraId="309F4354" w14:textId="77777777" w:rsidR="0095727A" w:rsidRDefault="0095727A" w:rsidP="0095727A">
            <w:pPr>
              <w:pStyle w:val="ListParagraph"/>
              <w:numPr>
                <w:ilvl w:val="0"/>
                <w:numId w:val="33"/>
              </w:numPr>
              <w:spacing w:after="160" w:line="259" w:lineRule="auto"/>
              <w:jc w:val="lowKashida"/>
              <w:rPr>
                <w:rFonts w:asciiTheme="majorBidi" w:hAnsiTheme="majorBidi" w:cstheme="majorBidi"/>
              </w:rPr>
            </w:pPr>
            <w:r w:rsidRPr="00DA7462">
              <w:rPr>
                <w:rFonts w:asciiTheme="majorBidi" w:hAnsiTheme="majorBidi" w:cstheme="majorBidi"/>
              </w:rPr>
              <w:t>Tracking of the changing demographics of the U.S. and the relevant changing face of American literature</w:t>
            </w:r>
          </w:p>
          <w:p w14:paraId="68E6AFCA" w14:textId="77777777" w:rsidR="0095727A" w:rsidRPr="00DA7462" w:rsidRDefault="0095727A" w:rsidP="0095727A">
            <w:pPr>
              <w:pStyle w:val="ListParagraph"/>
              <w:numPr>
                <w:ilvl w:val="0"/>
                <w:numId w:val="33"/>
              </w:numPr>
              <w:spacing w:after="160" w:line="259" w:lineRule="auto"/>
              <w:jc w:val="lowKashida"/>
              <w:rPr>
                <w:rFonts w:asciiTheme="majorBidi" w:hAnsiTheme="majorBidi" w:cstheme="majorBidi"/>
              </w:rPr>
            </w:pPr>
            <w:r w:rsidRPr="00DA7462">
              <w:rPr>
                <w:rFonts w:asciiTheme="majorBidi" w:hAnsiTheme="majorBidi" w:cstheme="majorBidi"/>
              </w:rPr>
              <w:t>Exposure to the main literary movements of the period: Modernism, Postmodernism, and Multiculturalism</w:t>
            </w:r>
          </w:p>
          <w:p w14:paraId="74F2B867" w14:textId="77777777" w:rsidR="003F41C1" w:rsidRPr="0095727A" w:rsidRDefault="003F41C1" w:rsidP="00141E95">
            <w:pPr>
              <w:ind w:left="72" w:right="72"/>
              <w:jc w:val="both"/>
              <w:rPr>
                <w:rFonts w:ascii="Times New Roman" w:hAnsi="Times New Roman"/>
                <w:sz w:val="22"/>
                <w:szCs w:val="22"/>
                <w:lang w:val="en-US" w:bidi="ar-JO"/>
              </w:rPr>
            </w:pPr>
          </w:p>
        </w:tc>
      </w:tr>
      <w:tr w:rsidR="003F41C1" w:rsidRPr="00FC5969" w14:paraId="3988D201" w14:textId="77777777" w:rsidTr="00141E95">
        <w:trPr>
          <w:trHeight w:val="575"/>
          <w:jc w:val="center"/>
        </w:trPr>
        <w:tc>
          <w:tcPr>
            <w:tcW w:w="7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2D40D2" w14:textId="77777777" w:rsidR="003F41C1" w:rsidRPr="00B67534" w:rsidRDefault="003F41C1" w:rsidP="00141E95">
            <w:pPr>
              <w:ind w:left="72" w:right="72"/>
              <w:jc w:val="both"/>
              <w:rPr>
                <w:rFonts w:ascii="Times New Roman" w:hAnsi="Times New Roman"/>
                <w:sz w:val="22"/>
                <w:szCs w:val="22"/>
                <w:rtl/>
              </w:rPr>
            </w:pPr>
            <w:r>
              <w:rPr>
                <w:rFonts w:ascii="Times New Roman" w:hAnsi="Times New Roman"/>
                <w:sz w:val="22"/>
                <w:szCs w:val="22"/>
              </w:rPr>
              <w:t>Arabic</w:t>
            </w:r>
          </w:p>
        </w:tc>
        <w:tc>
          <w:tcPr>
            <w:tcW w:w="9132" w:type="dxa"/>
            <w:tcBorders>
              <w:top w:val="single" w:sz="4" w:space="0" w:color="auto"/>
              <w:left w:val="single" w:sz="4" w:space="0" w:color="auto"/>
              <w:bottom w:val="single" w:sz="4" w:space="0" w:color="auto"/>
              <w:right w:val="single" w:sz="4" w:space="0" w:color="auto"/>
            </w:tcBorders>
            <w:shd w:val="clear" w:color="auto" w:fill="auto"/>
          </w:tcPr>
          <w:p w14:paraId="641CA23C" w14:textId="77777777" w:rsidR="003F41C1" w:rsidRPr="00D0015A" w:rsidRDefault="00143C2B" w:rsidP="00031910">
            <w:pPr>
              <w:tabs>
                <w:tab w:val="left" w:pos="7690"/>
              </w:tabs>
              <w:bidi/>
              <w:ind w:right="72"/>
              <w:rPr>
                <w:rFonts w:ascii="Times New Roman" w:hAnsi="Times New Roman"/>
                <w:sz w:val="22"/>
                <w:szCs w:val="22"/>
              </w:rPr>
            </w:pPr>
            <w:r>
              <w:rPr>
                <w:rFonts w:ascii="Times New Roman" w:hAnsi="Times New Roman" w:hint="cs"/>
                <w:sz w:val="22"/>
                <w:szCs w:val="22"/>
                <w:rtl/>
              </w:rPr>
              <w:t xml:space="preserve">تقديم رؤية شاملة عن الأدب </w:t>
            </w:r>
            <w:proofErr w:type="spellStart"/>
            <w:r>
              <w:rPr>
                <w:rFonts w:ascii="Times New Roman" w:hAnsi="Times New Roman" w:hint="cs"/>
                <w:sz w:val="22"/>
                <w:szCs w:val="22"/>
                <w:rtl/>
              </w:rPr>
              <w:t>الأمريكيفي</w:t>
            </w:r>
            <w:proofErr w:type="spellEnd"/>
            <w:r>
              <w:rPr>
                <w:rFonts w:ascii="Times New Roman" w:hAnsi="Times New Roman" w:hint="cs"/>
                <w:sz w:val="22"/>
                <w:szCs w:val="22"/>
                <w:rtl/>
              </w:rPr>
              <w:t xml:space="preserve"> القرن العشرين مع مختارات من أعمال شعراء وكتاب مسرح وروائيين. وكذلك مناقشة طيف واسع من الأعمال الممتدة بين 1915 حتى نهاية القرن العشرين. ومتابعة كيفية مناقشة الأدب الأمريكي للتغيرات المكانية وأثرها على تطور وإغناء الأدب الأمريكي. والتطرق </w:t>
            </w:r>
            <w:proofErr w:type="spellStart"/>
            <w:r>
              <w:rPr>
                <w:rFonts w:ascii="Times New Roman" w:hAnsi="Times New Roman" w:hint="cs"/>
                <w:sz w:val="22"/>
                <w:szCs w:val="22"/>
                <w:rtl/>
              </w:rPr>
              <w:t>لأهمالحركات</w:t>
            </w:r>
            <w:proofErr w:type="spellEnd"/>
            <w:r>
              <w:rPr>
                <w:rFonts w:ascii="Times New Roman" w:hAnsi="Times New Roman" w:hint="cs"/>
                <w:sz w:val="22"/>
                <w:szCs w:val="22"/>
                <w:rtl/>
              </w:rPr>
              <w:t xml:space="preserve"> الأدبية مثل الحداثة </w:t>
            </w:r>
            <w:proofErr w:type="spellStart"/>
            <w:r>
              <w:rPr>
                <w:rFonts w:ascii="Times New Roman" w:hAnsi="Times New Roman" w:hint="cs"/>
                <w:sz w:val="22"/>
                <w:szCs w:val="22"/>
                <w:rtl/>
              </w:rPr>
              <w:t>ومابعد</w:t>
            </w:r>
            <w:proofErr w:type="spellEnd"/>
            <w:r>
              <w:rPr>
                <w:rFonts w:ascii="Times New Roman" w:hAnsi="Times New Roman" w:hint="cs"/>
                <w:sz w:val="22"/>
                <w:szCs w:val="22"/>
                <w:rtl/>
              </w:rPr>
              <w:t xml:space="preserve"> الحداثة والإثنية الثقافية التعددية.</w:t>
            </w:r>
          </w:p>
        </w:tc>
      </w:tr>
    </w:tbl>
    <w:p w14:paraId="50ED5404" w14:textId="77777777" w:rsidR="00EE0CDE" w:rsidRPr="00DB6081" w:rsidRDefault="00964EC7" w:rsidP="00B32278">
      <w:pPr>
        <w:pStyle w:val="ps2"/>
        <w:spacing w:before="240" w:after="120" w:line="240" w:lineRule="auto"/>
        <w:rPr>
          <w:rFonts w:ascii="Cambria" w:hAnsi="Cambria"/>
          <w:i/>
          <w:iCs/>
          <w:szCs w:val="20"/>
        </w:rPr>
      </w:pPr>
      <w:r w:rsidRPr="00B32278">
        <w:rPr>
          <w:rFonts w:ascii="Cambria" w:hAnsi="Cambria"/>
          <w:sz w:val="24"/>
        </w:rPr>
        <w:lastRenderedPageBreak/>
        <w:t>Textbook</w:t>
      </w:r>
      <w:r w:rsidR="00EE0CDE" w:rsidRPr="00B32278">
        <w:rPr>
          <w:rFonts w:ascii="Cambria" w:hAnsi="Cambria"/>
          <w:sz w:val="24"/>
        </w:rPr>
        <w:t xml:space="preserve">: </w:t>
      </w:r>
      <w:r w:rsidR="00192405" w:rsidRPr="00DB6081">
        <w:rPr>
          <w:rFonts w:ascii="Cambria" w:hAnsi="Cambria"/>
          <w:i/>
          <w:iCs/>
          <w:szCs w:val="20"/>
        </w:rPr>
        <w:t>Author(s), Title, Publisher, Edition, Year, Book website.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0"/>
      </w:tblGrid>
      <w:tr w:rsidR="00297376" w:rsidRPr="00FC5969" w14:paraId="15B1592E" w14:textId="77777777" w:rsidTr="00297376">
        <w:trPr>
          <w:trHeight w:val="530"/>
        </w:trPr>
        <w:tc>
          <w:tcPr>
            <w:tcW w:w="5000" w:type="pct"/>
            <w:tcBorders>
              <w:top w:val="single" w:sz="4" w:space="0" w:color="auto"/>
              <w:left w:val="single" w:sz="4" w:space="0" w:color="auto"/>
              <w:bottom w:val="single" w:sz="4" w:space="0" w:color="auto"/>
              <w:right w:val="single" w:sz="4" w:space="0" w:color="auto"/>
            </w:tcBorders>
          </w:tcPr>
          <w:p w14:paraId="3BBD0D9F" w14:textId="77777777" w:rsidR="00297376" w:rsidRPr="003F3EDD" w:rsidRDefault="00297376" w:rsidP="00B4140C">
            <w:pPr>
              <w:rPr>
                <w:rFonts w:ascii="Times New Roman" w:hAnsi="Times New Roman"/>
                <w:b/>
                <w:bCs/>
                <w:color w:val="333333"/>
                <w:sz w:val="12"/>
                <w:szCs w:val="12"/>
                <w:shd w:val="clear" w:color="auto" w:fill="FFFFFF"/>
                <w:lang w:val="en-US"/>
              </w:rPr>
            </w:pPr>
          </w:p>
          <w:p w14:paraId="5EC06361" w14:textId="77777777" w:rsidR="00297376" w:rsidRPr="003F3EDD" w:rsidRDefault="0095727A" w:rsidP="00B4140C">
            <w:pPr>
              <w:rPr>
                <w:rFonts w:ascii="Times New Roman" w:hAnsi="Times New Roman"/>
                <w:b/>
                <w:bCs/>
                <w:color w:val="333333"/>
                <w:sz w:val="12"/>
                <w:szCs w:val="12"/>
                <w:shd w:val="clear" w:color="auto" w:fill="FFFFFF"/>
                <w:lang w:val="en-US"/>
              </w:rPr>
            </w:pPr>
            <w:r>
              <w:rPr>
                <w:color w:val="333333"/>
                <w:szCs w:val="20"/>
                <w:shd w:val="clear" w:color="auto" w:fill="FFFFFF"/>
              </w:rPr>
              <w:t xml:space="preserve">Peter B. High, </w:t>
            </w:r>
            <w:r w:rsidRPr="00143207">
              <w:rPr>
                <w:i/>
                <w:iCs/>
                <w:color w:val="333333"/>
                <w:szCs w:val="20"/>
                <w:shd w:val="clear" w:color="auto" w:fill="FFFFFF"/>
              </w:rPr>
              <w:t>An Outline of American Literature</w:t>
            </w:r>
            <w:r>
              <w:rPr>
                <w:color w:val="333333"/>
                <w:szCs w:val="20"/>
                <w:shd w:val="clear" w:color="auto" w:fill="FFFFFF"/>
              </w:rPr>
              <w:t>, Longman, 2004.</w:t>
            </w:r>
          </w:p>
        </w:tc>
      </w:tr>
    </w:tbl>
    <w:p w14:paraId="4FB7047D" w14:textId="77777777" w:rsidR="00192405" w:rsidRPr="00192405" w:rsidRDefault="00192405" w:rsidP="00192405">
      <w:pPr>
        <w:pStyle w:val="ps2"/>
        <w:tabs>
          <w:tab w:val="clear" w:pos="576"/>
          <w:tab w:val="left" w:pos="270"/>
        </w:tabs>
        <w:spacing w:before="120" w:after="120" w:line="240" w:lineRule="auto"/>
        <w:rPr>
          <w:rFonts w:ascii="Times New Roman" w:hAnsi="Times New Roman" w:cs="Times New Roman"/>
          <w:sz w:val="2"/>
          <w:szCs w:val="2"/>
          <w:lang w:val="en-US"/>
        </w:rPr>
      </w:pPr>
    </w:p>
    <w:p w14:paraId="3B3413E4" w14:textId="77777777" w:rsidR="009F38DA" w:rsidRDefault="009F38DA" w:rsidP="00B32278">
      <w:pPr>
        <w:pStyle w:val="ps2"/>
        <w:spacing w:before="240" w:after="120" w:line="240" w:lineRule="auto"/>
        <w:rPr>
          <w:rFonts w:ascii="Cambria" w:hAnsi="Cambria"/>
          <w:sz w:val="24"/>
        </w:rPr>
      </w:pPr>
      <w:r w:rsidRPr="00B32278">
        <w:rPr>
          <w:rFonts w:ascii="Cambria" w:hAnsi="Cambria"/>
          <w:sz w:val="24"/>
        </w:rPr>
        <w:t>Course Educational Objectives (CEO</w:t>
      </w:r>
      <w:r w:rsidR="00C8024C">
        <w:rPr>
          <w:rFonts w:ascii="Cambria" w:hAnsi="Cambria"/>
          <w:sz w:val="24"/>
        </w:rPr>
        <w:t>s</w:t>
      </w:r>
      <w:r w:rsidRPr="00B32278">
        <w:rPr>
          <w:rFonts w:ascii="Cambria" w:hAnsi="Cambria"/>
          <w:sz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58"/>
      </w:tblGrid>
      <w:tr w:rsidR="0095727A" w:rsidRPr="0094359A" w14:paraId="0E52CC9A" w14:textId="77777777" w:rsidTr="00BC1286">
        <w:trPr>
          <w:trHeight w:val="582"/>
        </w:trPr>
        <w:tc>
          <w:tcPr>
            <w:tcW w:w="9458" w:type="dxa"/>
            <w:shd w:val="clear" w:color="auto" w:fill="auto"/>
          </w:tcPr>
          <w:p w14:paraId="57EBDB8E" w14:textId="77777777" w:rsidR="0095727A" w:rsidRPr="0094359A" w:rsidRDefault="000F0C62" w:rsidP="00BC1286">
            <w:pPr>
              <w:pStyle w:val="ps1Char"/>
              <w:rPr>
                <w:sz w:val="24"/>
                <w:szCs w:val="24"/>
              </w:rPr>
            </w:pPr>
            <w:r>
              <w:rPr>
                <w:rFonts w:asciiTheme="majorBidi" w:hAnsiTheme="majorBidi" w:cstheme="majorBidi"/>
                <w:sz w:val="24"/>
                <w:szCs w:val="24"/>
                <w:lang w:bidi="ar-JO"/>
              </w:rPr>
              <w:t>1-</w:t>
            </w:r>
            <w:r w:rsidR="0095727A" w:rsidRPr="0094359A">
              <w:rPr>
                <w:rFonts w:asciiTheme="majorBidi" w:hAnsiTheme="majorBidi" w:cstheme="majorBidi"/>
                <w:sz w:val="24"/>
                <w:szCs w:val="24"/>
                <w:lang w:bidi="ar-JO"/>
              </w:rPr>
              <w:t xml:space="preserve"> To be able to discuss the value and function of literature</w:t>
            </w:r>
          </w:p>
        </w:tc>
      </w:tr>
      <w:tr w:rsidR="0095727A" w:rsidRPr="0094359A" w14:paraId="5AC01258" w14:textId="77777777" w:rsidTr="00BC1286">
        <w:trPr>
          <w:trHeight w:val="582"/>
        </w:trPr>
        <w:tc>
          <w:tcPr>
            <w:tcW w:w="9458" w:type="dxa"/>
            <w:shd w:val="clear" w:color="auto" w:fill="auto"/>
          </w:tcPr>
          <w:p w14:paraId="197FE6A5" w14:textId="77777777" w:rsidR="0095727A" w:rsidRPr="0094359A" w:rsidRDefault="000F0C62" w:rsidP="00BC1286">
            <w:pPr>
              <w:pStyle w:val="ps1Char"/>
              <w:rPr>
                <w:sz w:val="24"/>
                <w:szCs w:val="24"/>
              </w:rPr>
            </w:pPr>
            <w:r>
              <w:rPr>
                <w:rFonts w:asciiTheme="majorBidi" w:hAnsiTheme="majorBidi" w:cstheme="majorBidi"/>
                <w:sz w:val="24"/>
                <w:szCs w:val="24"/>
                <w:lang w:val="en-GB" w:bidi="ar-JO"/>
              </w:rPr>
              <w:t>2-</w:t>
            </w:r>
            <w:r w:rsidR="0095727A" w:rsidRPr="0094359A">
              <w:rPr>
                <w:rFonts w:asciiTheme="majorBidi" w:hAnsiTheme="majorBidi" w:cstheme="majorBidi"/>
                <w:sz w:val="24"/>
                <w:szCs w:val="24"/>
                <w:lang w:bidi="ar-JO"/>
              </w:rPr>
              <w:t>To be able to deal with literary texts efficiently.</w:t>
            </w:r>
          </w:p>
        </w:tc>
      </w:tr>
      <w:tr w:rsidR="0095727A" w:rsidRPr="0094359A" w14:paraId="4F2E856E" w14:textId="77777777" w:rsidTr="00BC1286">
        <w:trPr>
          <w:trHeight w:val="582"/>
        </w:trPr>
        <w:tc>
          <w:tcPr>
            <w:tcW w:w="9458" w:type="dxa"/>
            <w:shd w:val="clear" w:color="auto" w:fill="auto"/>
          </w:tcPr>
          <w:p w14:paraId="158CA1F9" w14:textId="77777777" w:rsidR="0095727A" w:rsidRPr="0094359A" w:rsidRDefault="000F0C62" w:rsidP="00BC1286">
            <w:pPr>
              <w:pStyle w:val="ps1Char"/>
              <w:rPr>
                <w:sz w:val="24"/>
                <w:szCs w:val="24"/>
              </w:rPr>
            </w:pPr>
            <w:r>
              <w:rPr>
                <w:rFonts w:asciiTheme="majorBidi" w:hAnsiTheme="majorBidi" w:cstheme="majorBidi"/>
                <w:sz w:val="24"/>
                <w:szCs w:val="24"/>
                <w:lang w:val="en-GB" w:bidi="ar-JO"/>
              </w:rPr>
              <w:t>3-</w:t>
            </w:r>
            <w:r w:rsidR="0095727A" w:rsidRPr="0094359A">
              <w:rPr>
                <w:rFonts w:asciiTheme="majorBidi" w:hAnsiTheme="majorBidi" w:cstheme="majorBidi"/>
                <w:sz w:val="24"/>
                <w:szCs w:val="24"/>
                <w:lang w:bidi="ar-JO"/>
              </w:rPr>
              <w:t>To produce recognizable, academic samples of written work</w:t>
            </w:r>
          </w:p>
        </w:tc>
      </w:tr>
      <w:tr w:rsidR="0095727A" w:rsidRPr="0094359A" w14:paraId="0C5A0CF8" w14:textId="77777777" w:rsidTr="00BC1286">
        <w:trPr>
          <w:trHeight w:val="582"/>
        </w:trPr>
        <w:tc>
          <w:tcPr>
            <w:tcW w:w="9458" w:type="dxa"/>
            <w:shd w:val="clear" w:color="auto" w:fill="auto"/>
          </w:tcPr>
          <w:p w14:paraId="46C19ABD" w14:textId="77777777" w:rsidR="0095727A" w:rsidRPr="0094359A" w:rsidRDefault="000F0C62" w:rsidP="00BC1286">
            <w:pPr>
              <w:pStyle w:val="ps1Char"/>
              <w:rPr>
                <w:sz w:val="24"/>
                <w:szCs w:val="24"/>
              </w:rPr>
            </w:pPr>
            <w:r>
              <w:rPr>
                <w:rFonts w:asciiTheme="majorBidi" w:hAnsiTheme="majorBidi" w:cstheme="majorBidi"/>
                <w:sz w:val="24"/>
                <w:szCs w:val="24"/>
                <w:lang w:bidi="ar-JO"/>
              </w:rPr>
              <w:t>4-</w:t>
            </w:r>
            <w:r w:rsidR="0095727A" w:rsidRPr="0094359A">
              <w:rPr>
                <w:rFonts w:asciiTheme="majorBidi" w:hAnsiTheme="majorBidi" w:cstheme="majorBidi"/>
                <w:sz w:val="24"/>
                <w:szCs w:val="24"/>
                <w:lang w:bidi="ar-JO"/>
              </w:rPr>
              <w:t>To be able to talk orally about the main aspects and trends of 2oth-century American literature</w:t>
            </w:r>
          </w:p>
        </w:tc>
      </w:tr>
    </w:tbl>
    <w:p w14:paraId="75B0446E" w14:textId="77777777" w:rsidR="0095727A" w:rsidRPr="00B32278" w:rsidRDefault="0095727A" w:rsidP="00B32278">
      <w:pPr>
        <w:pStyle w:val="ps2"/>
        <w:spacing w:before="240" w:after="120" w:line="240" w:lineRule="auto"/>
        <w:rPr>
          <w:rFonts w:ascii="Cambria" w:hAnsi="Cambria"/>
          <w:sz w:val="24"/>
        </w:rPr>
      </w:pPr>
    </w:p>
    <w:p w14:paraId="063E34F6" w14:textId="77777777" w:rsidR="003D172F" w:rsidRPr="00B32278" w:rsidRDefault="001F2545" w:rsidP="0095727A">
      <w:pPr>
        <w:pStyle w:val="ps2"/>
        <w:spacing w:before="240" w:after="120" w:line="240" w:lineRule="auto"/>
        <w:rPr>
          <w:rFonts w:ascii="Cambria" w:hAnsi="Cambria"/>
          <w:sz w:val="24"/>
        </w:rPr>
      </w:pPr>
      <w:proofErr w:type="spellStart"/>
      <w:r w:rsidRPr="001F2545">
        <w:rPr>
          <w:rFonts w:ascii="Cambria" w:hAnsi="Cambria"/>
          <w:sz w:val="24"/>
        </w:rPr>
        <w:t>Intend</w:t>
      </w:r>
      <w:r w:rsidR="00A1666C">
        <w:rPr>
          <w:rFonts w:ascii="Cambria" w:hAnsi="Cambria"/>
          <w:sz w:val="24"/>
        </w:rPr>
        <w:t>ed</w:t>
      </w:r>
      <w:r w:rsidR="003D172F" w:rsidRPr="00B32278">
        <w:rPr>
          <w:rFonts w:ascii="Cambria" w:hAnsi="Cambria"/>
          <w:sz w:val="24"/>
        </w:rPr>
        <w:t>earning</w:t>
      </w:r>
      <w:proofErr w:type="spellEnd"/>
      <w:r w:rsidR="003D172F" w:rsidRPr="00B32278">
        <w:rPr>
          <w:rFonts w:ascii="Cambria" w:hAnsi="Cambria"/>
          <w:sz w:val="24"/>
        </w:rPr>
        <w:t xml:space="preserve"> Outcomes (ILO’s): </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887"/>
        <w:gridCol w:w="1026"/>
        <w:gridCol w:w="1028"/>
        <w:gridCol w:w="854"/>
        <w:gridCol w:w="1080"/>
      </w:tblGrid>
      <w:tr w:rsidR="00141E95" w:rsidRPr="009316C4" w14:paraId="02E1304A" w14:textId="77777777" w:rsidTr="00B4140C">
        <w:trPr>
          <w:trHeight w:val="988"/>
        </w:trPr>
        <w:tc>
          <w:tcPr>
            <w:tcW w:w="821" w:type="dxa"/>
            <w:tcBorders>
              <w:bottom w:val="single" w:sz="4" w:space="0" w:color="auto"/>
            </w:tcBorders>
            <w:shd w:val="clear" w:color="auto" w:fill="F2F2F2"/>
          </w:tcPr>
          <w:p w14:paraId="1B8284BB" w14:textId="77777777" w:rsidR="00163E9F" w:rsidRPr="00BA34C9" w:rsidRDefault="00163E9F" w:rsidP="00141E95">
            <w:pPr>
              <w:pStyle w:val="ps1numbered"/>
            </w:pPr>
          </w:p>
        </w:tc>
        <w:tc>
          <w:tcPr>
            <w:tcW w:w="4887" w:type="dxa"/>
            <w:shd w:val="clear" w:color="auto" w:fill="F2F2F2"/>
          </w:tcPr>
          <w:p w14:paraId="792AB8B8" w14:textId="77777777" w:rsidR="00163E9F" w:rsidRPr="00163E9F" w:rsidRDefault="00163E9F" w:rsidP="00141E95">
            <w:pPr>
              <w:pStyle w:val="ps1Char"/>
            </w:pPr>
            <w:r w:rsidRPr="00141E95">
              <w:rPr>
                <w:sz w:val="18"/>
                <w:szCs w:val="18"/>
              </w:rPr>
              <w:t>Subject Intended learning outcomes (ILOs) describe what students are expected to know and be able to do at the end of the course. These outcomes are related to the knowledge, skill and competence that students acquire:</w:t>
            </w:r>
          </w:p>
        </w:tc>
        <w:tc>
          <w:tcPr>
            <w:tcW w:w="1026" w:type="dxa"/>
            <w:shd w:val="clear" w:color="auto" w:fill="F2F2F2"/>
            <w:vAlign w:val="center"/>
          </w:tcPr>
          <w:p w14:paraId="76FD7349" w14:textId="77777777" w:rsidR="00163E9F" w:rsidRPr="002A703A" w:rsidRDefault="00163E9F" w:rsidP="002A703A">
            <w:pPr>
              <w:jc w:val="center"/>
              <w:rPr>
                <w:rFonts w:ascii="Times New Roman" w:hAnsi="Times New Roman"/>
                <w:b/>
                <w:bCs/>
                <w:sz w:val="14"/>
                <w:szCs w:val="14"/>
              </w:rPr>
            </w:pPr>
            <w:r w:rsidRPr="002A703A">
              <w:rPr>
                <w:rFonts w:ascii="Times New Roman" w:hAnsi="Times New Roman"/>
                <w:b/>
                <w:bCs/>
                <w:sz w:val="14"/>
                <w:szCs w:val="14"/>
              </w:rPr>
              <w:t>Relationship to CEOs</w:t>
            </w:r>
          </w:p>
        </w:tc>
        <w:tc>
          <w:tcPr>
            <w:tcW w:w="1028" w:type="dxa"/>
            <w:shd w:val="clear" w:color="auto" w:fill="F2F2F2"/>
            <w:vAlign w:val="center"/>
          </w:tcPr>
          <w:p w14:paraId="743CAEE1" w14:textId="77777777" w:rsidR="00163E9F" w:rsidRPr="002A703A" w:rsidRDefault="00163E9F" w:rsidP="002A703A">
            <w:pPr>
              <w:jc w:val="center"/>
              <w:rPr>
                <w:rFonts w:ascii="Times New Roman" w:hAnsi="Times New Roman"/>
                <w:b/>
                <w:bCs/>
                <w:sz w:val="14"/>
                <w:szCs w:val="14"/>
              </w:rPr>
            </w:pPr>
            <w:r w:rsidRPr="002A703A">
              <w:rPr>
                <w:rFonts w:ascii="Times New Roman" w:hAnsi="Times New Roman"/>
                <w:b/>
                <w:bCs/>
                <w:sz w:val="14"/>
                <w:szCs w:val="14"/>
              </w:rPr>
              <w:t>Contribution to PLOs</w:t>
            </w:r>
          </w:p>
        </w:tc>
        <w:tc>
          <w:tcPr>
            <w:tcW w:w="854" w:type="dxa"/>
            <w:shd w:val="clear" w:color="auto" w:fill="F2F2F2"/>
            <w:vAlign w:val="center"/>
          </w:tcPr>
          <w:p w14:paraId="570DD537" w14:textId="77777777" w:rsidR="00163E9F" w:rsidRPr="002A703A" w:rsidRDefault="00163E9F" w:rsidP="002A703A">
            <w:pPr>
              <w:jc w:val="center"/>
              <w:rPr>
                <w:rFonts w:ascii="Times New Roman" w:hAnsi="Times New Roman"/>
                <w:b/>
                <w:bCs/>
                <w:sz w:val="14"/>
                <w:szCs w:val="14"/>
              </w:rPr>
            </w:pPr>
            <w:r w:rsidRPr="002A703A">
              <w:rPr>
                <w:rFonts w:ascii="Times New Roman" w:hAnsi="Times New Roman"/>
                <w:b/>
                <w:bCs/>
                <w:sz w:val="14"/>
                <w:szCs w:val="14"/>
              </w:rPr>
              <w:t>Bloom Taxonomy Levels*</w:t>
            </w:r>
          </w:p>
        </w:tc>
        <w:tc>
          <w:tcPr>
            <w:tcW w:w="1080" w:type="dxa"/>
            <w:shd w:val="clear" w:color="auto" w:fill="F2F2F2"/>
            <w:vAlign w:val="center"/>
          </w:tcPr>
          <w:p w14:paraId="48B972FA" w14:textId="77777777" w:rsidR="00163E9F" w:rsidRPr="002A703A" w:rsidRDefault="00163E9F" w:rsidP="002A703A">
            <w:pPr>
              <w:pStyle w:val="ps2"/>
              <w:spacing w:after="120" w:line="240" w:lineRule="auto"/>
              <w:jc w:val="center"/>
              <w:rPr>
                <w:rFonts w:ascii="Cambria" w:hAnsi="Cambria"/>
                <w:sz w:val="14"/>
                <w:szCs w:val="14"/>
                <w:lang w:val="en-US"/>
              </w:rPr>
            </w:pPr>
            <w:r w:rsidRPr="002A703A">
              <w:rPr>
                <w:rFonts w:ascii="Cambria" w:hAnsi="Cambria"/>
                <w:sz w:val="14"/>
                <w:szCs w:val="14"/>
              </w:rPr>
              <w:t>Descriptors</w:t>
            </w:r>
            <w:r w:rsidRPr="002A703A">
              <w:rPr>
                <w:rFonts w:ascii="Cambria" w:hAnsi="Cambria" w:hint="cs"/>
                <w:sz w:val="14"/>
                <w:szCs w:val="14"/>
                <w:rtl/>
              </w:rPr>
              <w:t>**</w:t>
            </w:r>
          </w:p>
          <w:p w14:paraId="0D7CAC0D" w14:textId="77777777" w:rsidR="00163E9F" w:rsidRPr="002A703A" w:rsidRDefault="00163E9F" w:rsidP="002A703A">
            <w:pPr>
              <w:jc w:val="center"/>
              <w:rPr>
                <w:rFonts w:ascii="Times New Roman" w:hAnsi="Times New Roman"/>
                <w:b/>
                <w:bCs/>
                <w:sz w:val="14"/>
                <w:szCs w:val="14"/>
              </w:rPr>
            </w:pPr>
          </w:p>
        </w:tc>
      </w:tr>
      <w:tr w:rsidR="00163E9F" w:rsidRPr="009316C4" w14:paraId="475EBBB8" w14:textId="77777777" w:rsidTr="00B4140C">
        <w:trPr>
          <w:trHeight w:val="650"/>
        </w:trPr>
        <w:tc>
          <w:tcPr>
            <w:tcW w:w="821" w:type="dxa"/>
            <w:shd w:val="clear" w:color="auto" w:fill="F2F2F2"/>
            <w:vAlign w:val="center"/>
          </w:tcPr>
          <w:p w14:paraId="140637E4" w14:textId="77777777" w:rsidR="00163E9F" w:rsidRPr="00837576" w:rsidRDefault="00163E9F" w:rsidP="00141E95">
            <w:pPr>
              <w:pStyle w:val="ps1numbered"/>
            </w:pPr>
            <w:r w:rsidRPr="00837576">
              <w:t>A</w:t>
            </w:r>
          </w:p>
        </w:tc>
        <w:tc>
          <w:tcPr>
            <w:tcW w:w="8875" w:type="dxa"/>
            <w:gridSpan w:val="5"/>
            <w:shd w:val="clear" w:color="auto" w:fill="auto"/>
            <w:vAlign w:val="center"/>
          </w:tcPr>
          <w:p w14:paraId="4D9AD15D" w14:textId="77777777" w:rsidR="00163E9F" w:rsidRPr="00483421" w:rsidRDefault="00163E9F" w:rsidP="00141E95">
            <w:pPr>
              <w:pStyle w:val="ps1Char"/>
              <w:rPr>
                <w:b/>
                <w:bCs/>
              </w:rPr>
            </w:pPr>
            <w:r w:rsidRPr="00483421">
              <w:rPr>
                <w:b/>
                <w:bCs/>
              </w:rPr>
              <w:t>Knowledge and Understanding:</w:t>
            </w:r>
          </w:p>
        </w:tc>
      </w:tr>
      <w:tr w:rsidR="00141E95" w:rsidRPr="009316C4" w14:paraId="4F3A7760" w14:textId="77777777" w:rsidTr="00B4140C">
        <w:trPr>
          <w:trHeight w:val="584"/>
        </w:trPr>
        <w:tc>
          <w:tcPr>
            <w:tcW w:w="821" w:type="dxa"/>
            <w:shd w:val="clear" w:color="auto" w:fill="F2F2F2"/>
            <w:vAlign w:val="center"/>
          </w:tcPr>
          <w:p w14:paraId="18546101" w14:textId="77777777" w:rsidR="003F41C1" w:rsidRPr="00BA34C9" w:rsidRDefault="003F41C1" w:rsidP="00141E95">
            <w:pPr>
              <w:pStyle w:val="ps1numbered"/>
            </w:pPr>
            <w:r>
              <w:t>A1</w:t>
            </w:r>
          </w:p>
        </w:tc>
        <w:tc>
          <w:tcPr>
            <w:tcW w:w="4887" w:type="dxa"/>
            <w:shd w:val="clear" w:color="auto" w:fill="auto"/>
            <w:vAlign w:val="center"/>
          </w:tcPr>
          <w:p w14:paraId="781A3110" w14:textId="77777777" w:rsidR="003F41C1" w:rsidRPr="003F41C1" w:rsidRDefault="00741E48" w:rsidP="00141E95">
            <w:pPr>
              <w:pStyle w:val="ps1Char"/>
            </w:pPr>
            <w:r w:rsidRPr="00D630AB">
              <w:rPr>
                <w:rFonts w:asciiTheme="majorBidi" w:hAnsiTheme="majorBidi" w:cstheme="majorBidi"/>
                <w:sz w:val="24"/>
                <w:szCs w:val="24"/>
                <w:lang w:bidi="ar-JO"/>
              </w:rPr>
              <w:t>Discuss the value and function of literature</w:t>
            </w:r>
          </w:p>
        </w:tc>
        <w:tc>
          <w:tcPr>
            <w:tcW w:w="1026" w:type="dxa"/>
            <w:shd w:val="clear" w:color="auto" w:fill="auto"/>
            <w:vAlign w:val="center"/>
          </w:tcPr>
          <w:p w14:paraId="1FD91A84" w14:textId="77777777" w:rsidR="003F41C1" w:rsidRPr="00483421" w:rsidRDefault="00B4140C" w:rsidP="00483421">
            <w:pPr>
              <w:pStyle w:val="ps1Char"/>
              <w:jc w:val="center"/>
              <w:rPr>
                <w:b/>
                <w:bCs/>
              </w:rPr>
            </w:pPr>
            <w:r>
              <w:rPr>
                <w:b/>
                <w:bCs/>
              </w:rPr>
              <w:t>1</w:t>
            </w:r>
          </w:p>
        </w:tc>
        <w:tc>
          <w:tcPr>
            <w:tcW w:w="1028" w:type="dxa"/>
            <w:shd w:val="clear" w:color="auto" w:fill="auto"/>
            <w:vAlign w:val="center"/>
          </w:tcPr>
          <w:p w14:paraId="66DAFC6A" w14:textId="77777777" w:rsidR="003F41C1" w:rsidRPr="00483421" w:rsidRDefault="00C13CE8" w:rsidP="00483421">
            <w:pPr>
              <w:pStyle w:val="ps1Char"/>
              <w:jc w:val="center"/>
              <w:rPr>
                <w:b/>
                <w:bCs/>
              </w:rPr>
            </w:pPr>
            <w:r>
              <w:rPr>
                <w:b/>
                <w:bCs/>
              </w:rPr>
              <w:t>2</w:t>
            </w:r>
          </w:p>
        </w:tc>
        <w:tc>
          <w:tcPr>
            <w:tcW w:w="854" w:type="dxa"/>
            <w:vAlign w:val="center"/>
          </w:tcPr>
          <w:p w14:paraId="7A124CC4" w14:textId="77777777" w:rsidR="003F41C1" w:rsidRPr="00483421" w:rsidRDefault="003F41C1" w:rsidP="00483421">
            <w:pPr>
              <w:pStyle w:val="ps1Char"/>
              <w:jc w:val="center"/>
              <w:rPr>
                <w:b/>
                <w:bCs/>
              </w:rPr>
            </w:pPr>
            <w:r w:rsidRPr="00483421">
              <w:rPr>
                <w:b/>
                <w:bCs/>
              </w:rPr>
              <w:t>1</w:t>
            </w:r>
          </w:p>
        </w:tc>
        <w:tc>
          <w:tcPr>
            <w:tcW w:w="1080" w:type="dxa"/>
            <w:vAlign w:val="center"/>
          </w:tcPr>
          <w:p w14:paraId="2B17E860" w14:textId="77777777" w:rsidR="003F41C1" w:rsidRPr="00483421" w:rsidRDefault="003F41C1" w:rsidP="00483421">
            <w:pPr>
              <w:pStyle w:val="ps1Char"/>
              <w:jc w:val="center"/>
              <w:rPr>
                <w:b/>
                <w:bCs/>
              </w:rPr>
            </w:pPr>
            <w:r w:rsidRPr="00483421">
              <w:rPr>
                <w:b/>
                <w:bCs/>
              </w:rPr>
              <w:t>K</w:t>
            </w:r>
          </w:p>
        </w:tc>
      </w:tr>
      <w:tr w:rsidR="00141E95" w:rsidRPr="009316C4" w14:paraId="624B4D1A" w14:textId="77777777" w:rsidTr="00B4140C">
        <w:trPr>
          <w:trHeight w:val="584"/>
        </w:trPr>
        <w:tc>
          <w:tcPr>
            <w:tcW w:w="821" w:type="dxa"/>
            <w:shd w:val="clear" w:color="auto" w:fill="F2F2F2"/>
            <w:vAlign w:val="center"/>
          </w:tcPr>
          <w:p w14:paraId="1102892D" w14:textId="77777777" w:rsidR="003F41C1" w:rsidRDefault="003F41C1" w:rsidP="00141E95">
            <w:pPr>
              <w:pStyle w:val="ps1numbered"/>
            </w:pPr>
            <w:r>
              <w:t>A2</w:t>
            </w:r>
          </w:p>
        </w:tc>
        <w:tc>
          <w:tcPr>
            <w:tcW w:w="4887" w:type="dxa"/>
            <w:shd w:val="clear" w:color="auto" w:fill="auto"/>
            <w:vAlign w:val="center"/>
          </w:tcPr>
          <w:p w14:paraId="29553B05" w14:textId="77777777" w:rsidR="003F41C1" w:rsidRPr="003F41C1" w:rsidRDefault="003F41C1" w:rsidP="00141E95">
            <w:pPr>
              <w:pStyle w:val="ps1Char"/>
            </w:pPr>
          </w:p>
        </w:tc>
        <w:tc>
          <w:tcPr>
            <w:tcW w:w="1026" w:type="dxa"/>
            <w:shd w:val="clear" w:color="auto" w:fill="auto"/>
            <w:vAlign w:val="center"/>
          </w:tcPr>
          <w:p w14:paraId="45C60715" w14:textId="77777777" w:rsidR="003F41C1" w:rsidRPr="00483421" w:rsidRDefault="003F41C1" w:rsidP="00483421">
            <w:pPr>
              <w:pStyle w:val="ps1Char"/>
              <w:jc w:val="center"/>
              <w:rPr>
                <w:b/>
                <w:bCs/>
              </w:rPr>
            </w:pPr>
          </w:p>
        </w:tc>
        <w:tc>
          <w:tcPr>
            <w:tcW w:w="1028" w:type="dxa"/>
            <w:shd w:val="clear" w:color="auto" w:fill="auto"/>
            <w:vAlign w:val="center"/>
          </w:tcPr>
          <w:p w14:paraId="590A896B" w14:textId="77777777" w:rsidR="003F41C1" w:rsidRPr="00483421" w:rsidRDefault="003F41C1" w:rsidP="00483421">
            <w:pPr>
              <w:pStyle w:val="ps1Char"/>
              <w:jc w:val="center"/>
              <w:rPr>
                <w:b/>
                <w:bCs/>
              </w:rPr>
            </w:pPr>
          </w:p>
        </w:tc>
        <w:tc>
          <w:tcPr>
            <w:tcW w:w="854" w:type="dxa"/>
            <w:vAlign w:val="center"/>
          </w:tcPr>
          <w:p w14:paraId="0446B115" w14:textId="77777777" w:rsidR="003F41C1" w:rsidRPr="00483421" w:rsidRDefault="003F41C1" w:rsidP="00483421">
            <w:pPr>
              <w:pStyle w:val="ps1Char"/>
              <w:jc w:val="center"/>
              <w:rPr>
                <w:b/>
                <w:bCs/>
              </w:rPr>
            </w:pPr>
          </w:p>
        </w:tc>
        <w:tc>
          <w:tcPr>
            <w:tcW w:w="1080" w:type="dxa"/>
            <w:vAlign w:val="center"/>
          </w:tcPr>
          <w:p w14:paraId="270412A0" w14:textId="77777777" w:rsidR="003F41C1" w:rsidRPr="00483421" w:rsidRDefault="003F41C1" w:rsidP="00483421">
            <w:pPr>
              <w:pStyle w:val="ps1Char"/>
              <w:jc w:val="center"/>
              <w:rPr>
                <w:b/>
                <w:bCs/>
              </w:rPr>
            </w:pPr>
          </w:p>
        </w:tc>
      </w:tr>
      <w:tr w:rsidR="00163E9F" w:rsidRPr="00FA6305" w14:paraId="43918BCD" w14:textId="77777777" w:rsidTr="00B4140C">
        <w:trPr>
          <w:trHeight w:val="485"/>
        </w:trPr>
        <w:tc>
          <w:tcPr>
            <w:tcW w:w="821" w:type="dxa"/>
            <w:shd w:val="clear" w:color="auto" w:fill="F2F2F2"/>
            <w:vAlign w:val="center"/>
          </w:tcPr>
          <w:p w14:paraId="7DD9DB7F" w14:textId="77777777" w:rsidR="00163E9F" w:rsidRPr="00837576" w:rsidRDefault="00163E9F" w:rsidP="00141E95">
            <w:pPr>
              <w:pStyle w:val="ps1numbered"/>
            </w:pPr>
            <w:r w:rsidRPr="00837576">
              <w:t>B</w:t>
            </w:r>
          </w:p>
        </w:tc>
        <w:tc>
          <w:tcPr>
            <w:tcW w:w="8875" w:type="dxa"/>
            <w:gridSpan w:val="5"/>
            <w:shd w:val="clear" w:color="auto" w:fill="auto"/>
            <w:vAlign w:val="center"/>
          </w:tcPr>
          <w:p w14:paraId="29C69D69" w14:textId="77777777" w:rsidR="00163E9F" w:rsidRPr="00483421" w:rsidRDefault="00163E9F" w:rsidP="00141E95">
            <w:pPr>
              <w:pStyle w:val="ps1Char"/>
              <w:rPr>
                <w:b/>
                <w:bCs/>
              </w:rPr>
            </w:pPr>
            <w:r w:rsidRPr="00483421">
              <w:rPr>
                <w:b/>
                <w:bCs/>
              </w:rPr>
              <w:t>Intellectual skills:</w:t>
            </w:r>
          </w:p>
        </w:tc>
      </w:tr>
      <w:tr w:rsidR="00741E48" w:rsidRPr="009316C4" w14:paraId="0D8B79A9" w14:textId="77777777" w:rsidTr="00B4140C">
        <w:trPr>
          <w:trHeight w:val="388"/>
        </w:trPr>
        <w:tc>
          <w:tcPr>
            <w:tcW w:w="821" w:type="dxa"/>
            <w:shd w:val="clear" w:color="auto" w:fill="F2F2F2"/>
            <w:vAlign w:val="center"/>
          </w:tcPr>
          <w:p w14:paraId="41AD1C54" w14:textId="77777777" w:rsidR="00741E48" w:rsidRPr="00BA34C9" w:rsidRDefault="00741E48" w:rsidP="00B4140C">
            <w:pPr>
              <w:pStyle w:val="ps1numbered"/>
            </w:pPr>
            <w:r>
              <w:t>B1</w:t>
            </w:r>
          </w:p>
        </w:tc>
        <w:tc>
          <w:tcPr>
            <w:tcW w:w="4887" w:type="dxa"/>
            <w:shd w:val="clear" w:color="auto" w:fill="auto"/>
            <w:vAlign w:val="center"/>
          </w:tcPr>
          <w:p w14:paraId="292488BA" w14:textId="77777777" w:rsidR="00741E48" w:rsidRPr="008A5694" w:rsidRDefault="00741E48" w:rsidP="00BC1286">
            <w:pPr>
              <w:pStyle w:val="ps1Char"/>
            </w:pPr>
            <w:r w:rsidRPr="00D630AB">
              <w:rPr>
                <w:rFonts w:asciiTheme="majorBidi" w:hAnsiTheme="majorBidi" w:cstheme="majorBidi"/>
                <w:sz w:val="24"/>
                <w:szCs w:val="24"/>
                <w:lang w:bidi="ar-JO"/>
              </w:rPr>
              <w:t xml:space="preserve"> Deal with literary texts efficiently</w:t>
            </w:r>
          </w:p>
        </w:tc>
        <w:tc>
          <w:tcPr>
            <w:tcW w:w="1026" w:type="dxa"/>
            <w:shd w:val="clear" w:color="auto" w:fill="auto"/>
            <w:vAlign w:val="center"/>
          </w:tcPr>
          <w:p w14:paraId="799E029C" w14:textId="77777777" w:rsidR="00741E48" w:rsidRPr="00483421" w:rsidRDefault="00741E48" w:rsidP="00B4140C">
            <w:pPr>
              <w:pStyle w:val="ps1Char"/>
              <w:jc w:val="center"/>
              <w:rPr>
                <w:b/>
                <w:bCs/>
              </w:rPr>
            </w:pPr>
            <w:r>
              <w:rPr>
                <w:b/>
                <w:bCs/>
              </w:rPr>
              <w:t>3</w:t>
            </w:r>
          </w:p>
        </w:tc>
        <w:tc>
          <w:tcPr>
            <w:tcW w:w="1028" w:type="dxa"/>
            <w:shd w:val="clear" w:color="auto" w:fill="auto"/>
            <w:vAlign w:val="center"/>
          </w:tcPr>
          <w:p w14:paraId="3DD71FF8" w14:textId="77777777" w:rsidR="00741E48" w:rsidRPr="00483421" w:rsidRDefault="00741E48" w:rsidP="00B4140C">
            <w:pPr>
              <w:pStyle w:val="ps1Char"/>
              <w:jc w:val="center"/>
              <w:rPr>
                <w:b/>
                <w:bCs/>
              </w:rPr>
            </w:pPr>
            <w:r>
              <w:rPr>
                <w:b/>
                <w:bCs/>
              </w:rPr>
              <w:t>1</w:t>
            </w:r>
            <w:r w:rsidR="00C13CE8">
              <w:rPr>
                <w:b/>
                <w:bCs/>
              </w:rPr>
              <w:t>,3</w:t>
            </w:r>
          </w:p>
        </w:tc>
        <w:tc>
          <w:tcPr>
            <w:tcW w:w="854" w:type="dxa"/>
            <w:vAlign w:val="center"/>
          </w:tcPr>
          <w:p w14:paraId="00F24C55" w14:textId="77777777" w:rsidR="00741E48" w:rsidRPr="00483421" w:rsidRDefault="00741E48" w:rsidP="00B4140C">
            <w:pPr>
              <w:pStyle w:val="ps1Char"/>
              <w:jc w:val="center"/>
              <w:rPr>
                <w:b/>
                <w:bCs/>
              </w:rPr>
            </w:pPr>
            <w:r>
              <w:rPr>
                <w:b/>
                <w:bCs/>
              </w:rPr>
              <w:t>2</w:t>
            </w:r>
          </w:p>
        </w:tc>
        <w:tc>
          <w:tcPr>
            <w:tcW w:w="1080" w:type="dxa"/>
            <w:vAlign w:val="center"/>
          </w:tcPr>
          <w:p w14:paraId="6A67072F" w14:textId="77777777" w:rsidR="00741E48" w:rsidRPr="00483421" w:rsidRDefault="00741E48" w:rsidP="00B4140C">
            <w:pPr>
              <w:pStyle w:val="ps1Char"/>
              <w:jc w:val="center"/>
              <w:rPr>
                <w:b/>
                <w:bCs/>
              </w:rPr>
            </w:pPr>
            <w:r>
              <w:rPr>
                <w:b/>
                <w:bCs/>
              </w:rPr>
              <w:t>K</w:t>
            </w:r>
          </w:p>
        </w:tc>
      </w:tr>
      <w:tr w:rsidR="00741E48" w:rsidRPr="009316C4" w14:paraId="1D92A071" w14:textId="77777777" w:rsidTr="00B4140C">
        <w:trPr>
          <w:trHeight w:val="388"/>
        </w:trPr>
        <w:tc>
          <w:tcPr>
            <w:tcW w:w="821" w:type="dxa"/>
            <w:shd w:val="clear" w:color="auto" w:fill="F2F2F2"/>
            <w:vAlign w:val="center"/>
          </w:tcPr>
          <w:p w14:paraId="3AC6F055" w14:textId="77777777" w:rsidR="00741E48" w:rsidRDefault="00741E48" w:rsidP="00141E95">
            <w:pPr>
              <w:pStyle w:val="ps1numbered"/>
            </w:pPr>
            <w:r>
              <w:t>B2</w:t>
            </w:r>
          </w:p>
        </w:tc>
        <w:tc>
          <w:tcPr>
            <w:tcW w:w="4887" w:type="dxa"/>
            <w:shd w:val="clear" w:color="auto" w:fill="auto"/>
          </w:tcPr>
          <w:p w14:paraId="7CFEBF99" w14:textId="77777777" w:rsidR="00741E48" w:rsidRPr="008A5694" w:rsidRDefault="00741E48" w:rsidP="00141E95">
            <w:pPr>
              <w:pStyle w:val="ps1Char"/>
            </w:pPr>
          </w:p>
        </w:tc>
        <w:tc>
          <w:tcPr>
            <w:tcW w:w="1026" w:type="dxa"/>
            <w:shd w:val="clear" w:color="auto" w:fill="auto"/>
            <w:vAlign w:val="center"/>
          </w:tcPr>
          <w:p w14:paraId="54093ECD" w14:textId="77777777" w:rsidR="00741E48" w:rsidRPr="00A35CD2" w:rsidRDefault="00741E48" w:rsidP="00141E95">
            <w:pPr>
              <w:pStyle w:val="ps1Char"/>
            </w:pPr>
          </w:p>
        </w:tc>
        <w:tc>
          <w:tcPr>
            <w:tcW w:w="1028" w:type="dxa"/>
            <w:shd w:val="clear" w:color="auto" w:fill="auto"/>
            <w:vAlign w:val="center"/>
          </w:tcPr>
          <w:p w14:paraId="01BB1FCF" w14:textId="77777777" w:rsidR="00741E48" w:rsidRPr="00A35CD2" w:rsidRDefault="00741E48" w:rsidP="00141E95">
            <w:pPr>
              <w:pStyle w:val="ps1Char"/>
            </w:pPr>
          </w:p>
        </w:tc>
        <w:tc>
          <w:tcPr>
            <w:tcW w:w="854" w:type="dxa"/>
          </w:tcPr>
          <w:p w14:paraId="02BFF9CE" w14:textId="77777777" w:rsidR="00741E48" w:rsidRPr="00A35CD2" w:rsidRDefault="00741E48" w:rsidP="00141E95">
            <w:pPr>
              <w:pStyle w:val="ps1Char"/>
            </w:pPr>
          </w:p>
        </w:tc>
        <w:tc>
          <w:tcPr>
            <w:tcW w:w="1080" w:type="dxa"/>
          </w:tcPr>
          <w:p w14:paraId="19DF10C2" w14:textId="77777777" w:rsidR="00741E48" w:rsidRPr="00A35CD2" w:rsidRDefault="00741E48" w:rsidP="00141E95">
            <w:pPr>
              <w:pStyle w:val="ps1Char"/>
            </w:pPr>
          </w:p>
        </w:tc>
      </w:tr>
      <w:tr w:rsidR="00741E48" w:rsidRPr="009316C4" w14:paraId="63B78F64" w14:textId="77777777" w:rsidTr="00B4140C">
        <w:trPr>
          <w:trHeight w:val="403"/>
        </w:trPr>
        <w:tc>
          <w:tcPr>
            <w:tcW w:w="821" w:type="dxa"/>
            <w:shd w:val="clear" w:color="auto" w:fill="F2F2F2"/>
            <w:vAlign w:val="center"/>
          </w:tcPr>
          <w:p w14:paraId="1D21C339" w14:textId="77777777" w:rsidR="00741E48" w:rsidRPr="00837576" w:rsidRDefault="00741E48" w:rsidP="00141E95">
            <w:pPr>
              <w:pStyle w:val="ps1numbered"/>
            </w:pPr>
            <w:r w:rsidRPr="00837576">
              <w:t>C</w:t>
            </w:r>
          </w:p>
        </w:tc>
        <w:tc>
          <w:tcPr>
            <w:tcW w:w="8875" w:type="dxa"/>
            <w:gridSpan w:val="5"/>
            <w:shd w:val="clear" w:color="auto" w:fill="auto"/>
            <w:vAlign w:val="center"/>
          </w:tcPr>
          <w:p w14:paraId="334B1D80" w14:textId="77777777" w:rsidR="00741E48" w:rsidRPr="00A35CD2" w:rsidRDefault="00741E48" w:rsidP="00141E95">
            <w:pPr>
              <w:pStyle w:val="ps1Char"/>
            </w:pPr>
            <w:r w:rsidRPr="00483421">
              <w:rPr>
                <w:b/>
                <w:bCs/>
              </w:rPr>
              <w:t>Subject specific skills:</w:t>
            </w:r>
          </w:p>
        </w:tc>
      </w:tr>
      <w:tr w:rsidR="00741E48" w:rsidRPr="009316C4" w14:paraId="28C1628C" w14:textId="77777777" w:rsidTr="00B4140C">
        <w:trPr>
          <w:trHeight w:val="378"/>
        </w:trPr>
        <w:tc>
          <w:tcPr>
            <w:tcW w:w="821" w:type="dxa"/>
            <w:shd w:val="clear" w:color="auto" w:fill="F2F2F2"/>
            <w:vAlign w:val="center"/>
          </w:tcPr>
          <w:p w14:paraId="1404CBA5" w14:textId="77777777" w:rsidR="00741E48" w:rsidRDefault="00741E48" w:rsidP="00B4140C">
            <w:pPr>
              <w:pStyle w:val="ps1numbered"/>
            </w:pPr>
            <w:r>
              <w:t>C1</w:t>
            </w:r>
          </w:p>
        </w:tc>
        <w:tc>
          <w:tcPr>
            <w:tcW w:w="4887" w:type="dxa"/>
            <w:shd w:val="clear" w:color="auto" w:fill="auto"/>
            <w:vAlign w:val="center"/>
          </w:tcPr>
          <w:p w14:paraId="17052407" w14:textId="77777777" w:rsidR="00741E48" w:rsidRPr="002A703A" w:rsidRDefault="00741E48" w:rsidP="00B4140C">
            <w:pPr>
              <w:pStyle w:val="ps1Char"/>
              <w:jc w:val="left"/>
            </w:pPr>
            <w:r w:rsidRPr="00D630AB">
              <w:rPr>
                <w:rFonts w:asciiTheme="majorBidi" w:hAnsiTheme="majorBidi" w:cstheme="majorBidi"/>
                <w:sz w:val="24"/>
                <w:szCs w:val="24"/>
                <w:lang w:bidi="ar-JO"/>
              </w:rPr>
              <w:t>Produce recognizable, academic samples of written work</w:t>
            </w:r>
          </w:p>
        </w:tc>
        <w:tc>
          <w:tcPr>
            <w:tcW w:w="1026" w:type="dxa"/>
            <w:shd w:val="clear" w:color="auto" w:fill="auto"/>
            <w:vAlign w:val="center"/>
          </w:tcPr>
          <w:p w14:paraId="3B43E507" w14:textId="77777777" w:rsidR="00741E48" w:rsidRPr="00483421" w:rsidRDefault="00741E48" w:rsidP="00B4140C">
            <w:pPr>
              <w:pStyle w:val="ps1Char"/>
              <w:jc w:val="center"/>
              <w:rPr>
                <w:b/>
                <w:bCs/>
              </w:rPr>
            </w:pPr>
            <w:r>
              <w:rPr>
                <w:b/>
                <w:bCs/>
              </w:rPr>
              <w:t>4</w:t>
            </w:r>
          </w:p>
        </w:tc>
        <w:tc>
          <w:tcPr>
            <w:tcW w:w="1028" w:type="dxa"/>
            <w:shd w:val="clear" w:color="auto" w:fill="auto"/>
            <w:vAlign w:val="center"/>
          </w:tcPr>
          <w:p w14:paraId="36B61822" w14:textId="77777777" w:rsidR="00741E48" w:rsidRPr="00483421" w:rsidRDefault="00C13CE8" w:rsidP="00B4140C">
            <w:pPr>
              <w:pStyle w:val="ps1Char"/>
              <w:jc w:val="center"/>
              <w:rPr>
                <w:b/>
                <w:bCs/>
              </w:rPr>
            </w:pPr>
            <w:r>
              <w:rPr>
                <w:b/>
                <w:bCs/>
              </w:rPr>
              <w:t>5</w:t>
            </w:r>
            <w:r w:rsidR="00741E48">
              <w:rPr>
                <w:b/>
                <w:bCs/>
              </w:rPr>
              <w:t xml:space="preserve">, </w:t>
            </w:r>
            <w:r>
              <w:rPr>
                <w:b/>
                <w:bCs/>
              </w:rPr>
              <w:t>6</w:t>
            </w:r>
          </w:p>
        </w:tc>
        <w:tc>
          <w:tcPr>
            <w:tcW w:w="854" w:type="dxa"/>
            <w:vAlign w:val="center"/>
          </w:tcPr>
          <w:p w14:paraId="02C89AFC" w14:textId="77777777" w:rsidR="00741E48" w:rsidRPr="00483421" w:rsidRDefault="00741E48" w:rsidP="00B4140C">
            <w:pPr>
              <w:pStyle w:val="ps1Char"/>
              <w:jc w:val="center"/>
              <w:rPr>
                <w:b/>
                <w:bCs/>
              </w:rPr>
            </w:pPr>
            <w:r>
              <w:rPr>
                <w:b/>
                <w:bCs/>
              </w:rPr>
              <w:t>4</w:t>
            </w:r>
          </w:p>
        </w:tc>
        <w:tc>
          <w:tcPr>
            <w:tcW w:w="1080" w:type="dxa"/>
            <w:vAlign w:val="center"/>
          </w:tcPr>
          <w:p w14:paraId="64EE65B9" w14:textId="77777777" w:rsidR="00741E48" w:rsidRPr="00483421" w:rsidRDefault="00741E48" w:rsidP="00B4140C">
            <w:pPr>
              <w:pStyle w:val="ps1Char"/>
              <w:jc w:val="center"/>
              <w:rPr>
                <w:b/>
                <w:bCs/>
              </w:rPr>
            </w:pPr>
            <w:r>
              <w:rPr>
                <w:b/>
                <w:bCs/>
              </w:rPr>
              <w:t>S</w:t>
            </w:r>
          </w:p>
        </w:tc>
      </w:tr>
      <w:tr w:rsidR="00741E48" w:rsidRPr="009316C4" w14:paraId="3798D183" w14:textId="77777777" w:rsidTr="00B4140C">
        <w:trPr>
          <w:trHeight w:val="386"/>
        </w:trPr>
        <w:tc>
          <w:tcPr>
            <w:tcW w:w="821" w:type="dxa"/>
            <w:shd w:val="clear" w:color="auto" w:fill="F2F2F2"/>
            <w:vAlign w:val="center"/>
          </w:tcPr>
          <w:p w14:paraId="1DEE5467" w14:textId="77777777" w:rsidR="00741E48" w:rsidRDefault="00741E48" w:rsidP="00B4140C">
            <w:pPr>
              <w:pStyle w:val="ps1numbered"/>
            </w:pPr>
            <w:r>
              <w:t>C2</w:t>
            </w:r>
          </w:p>
        </w:tc>
        <w:tc>
          <w:tcPr>
            <w:tcW w:w="4887" w:type="dxa"/>
            <w:shd w:val="clear" w:color="auto" w:fill="auto"/>
            <w:vAlign w:val="center"/>
          </w:tcPr>
          <w:p w14:paraId="5B28A817" w14:textId="77777777" w:rsidR="00741E48" w:rsidRPr="002A703A" w:rsidRDefault="00741E48" w:rsidP="00B4140C">
            <w:pPr>
              <w:pStyle w:val="ps1Char"/>
              <w:jc w:val="left"/>
            </w:pPr>
          </w:p>
        </w:tc>
        <w:tc>
          <w:tcPr>
            <w:tcW w:w="1026" w:type="dxa"/>
            <w:shd w:val="clear" w:color="auto" w:fill="auto"/>
            <w:vAlign w:val="center"/>
          </w:tcPr>
          <w:p w14:paraId="41C56ECB" w14:textId="77777777" w:rsidR="00741E48" w:rsidRPr="00483421" w:rsidRDefault="00741E48" w:rsidP="00B4140C">
            <w:pPr>
              <w:pStyle w:val="ps1Char"/>
              <w:jc w:val="center"/>
              <w:rPr>
                <w:b/>
                <w:bCs/>
              </w:rPr>
            </w:pPr>
          </w:p>
        </w:tc>
        <w:tc>
          <w:tcPr>
            <w:tcW w:w="1028" w:type="dxa"/>
            <w:shd w:val="clear" w:color="auto" w:fill="auto"/>
            <w:vAlign w:val="center"/>
          </w:tcPr>
          <w:p w14:paraId="4E3845ED" w14:textId="77777777" w:rsidR="00741E48" w:rsidRPr="00483421" w:rsidRDefault="00741E48" w:rsidP="00B4140C">
            <w:pPr>
              <w:pStyle w:val="ps1Char"/>
              <w:jc w:val="center"/>
              <w:rPr>
                <w:b/>
                <w:bCs/>
              </w:rPr>
            </w:pPr>
          </w:p>
        </w:tc>
        <w:tc>
          <w:tcPr>
            <w:tcW w:w="854" w:type="dxa"/>
            <w:vAlign w:val="center"/>
          </w:tcPr>
          <w:p w14:paraId="5FDF6951" w14:textId="77777777" w:rsidR="00741E48" w:rsidRPr="00483421" w:rsidRDefault="00741E48" w:rsidP="00B4140C">
            <w:pPr>
              <w:pStyle w:val="ps1Char"/>
              <w:jc w:val="center"/>
              <w:rPr>
                <w:b/>
                <w:bCs/>
              </w:rPr>
            </w:pPr>
          </w:p>
        </w:tc>
        <w:tc>
          <w:tcPr>
            <w:tcW w:w="1080" w:type="dxa"/>
            <w:vAlign w:val="center"/>
          </w:tcPr>
          <w:p w14:paraId="18D82890" w14:textId="77777777" w:rsidR="00741E48" w:rsidRPr="00483421" w:rsidRDefault="00741E48" w:rsidP="00B4140C">
            <w:pPr>
              <w:pStyle w:val="ps1Char"/>
              <w:jc w:val="center"/>
              <w:rPr>
                <w:b/>
                <w:bCs/>
              </w:rPr>
            </w:pPr>
          </w:p>
        </w:tc>
      </w:tr>
      <w:tr w:rsidR="00741E48" w:rsidRPr="009316C4" w14:paraId="0F011836" w14:textId="77777777" w:rsidTr="00B4140C">
        <w:trPr>
          <w:trHeight w:val="414"/>
        </w:trPr>
        <w:tc>
          <w:tcPr>
            <w:tcW w:w="821" w:type="dxa"/>
            <w:shd w:val="clear" w:color="auto" w:fill="F2F2F2"/>
            <w:vAlign w:val="center"/>
          </w:tcPr>
          <w:p w14:paraId="7CAA6714" w14:textId="77777777" w:rsidR="00741E48" w:rsidRDefault="00741E48" w:rsidP="00141E95">
            <w:pPr>
              <w:pStyle w:val="ps1numbered"/>
            </w:pPr>
            <w:r>
              <w:t>C3</w:t>
            </w:r>
          </w:p>
        </w:tc>
        <w:tc>
          <w:tcPr>
            <w:tcW w:w="4887" w:type="dxa"/>
            <w:shd w:val="clear" w:color="auto" w:fill="auto"/>
          </w:tcPr>
          <w:p w14:paraId="304157F6" w14:textId="77777777" w:rsidR="00741E48" w:rsidRPr="00BA34C9" w:rsidRDefault="00741E48" w:rsidP="00141E95">
            <w:pPr>
              <w:pStyle w:val="ps1Char"/>
            </w:pPr>
          </w:p>
        </w:tc>
        <w:tc>
          <w:tcPr>
            <w:tcW w:w="1026" w:type="dxa"/>
            <w:shd w:val="clear" w:color="auto" w:fill="auto"/>
          </w:tcPr>
          <w:p w14:paraId="55D84F35" w14:textId="77777777" w:rsidR="00741E48" w:rsidRPr="00A35CD2" w:rsidRDefault="00741E48" w:rsidP="00141E95">
            <w:pPr>
              <w:pStyle w:val="ps1Char"/>
            </w:pPr>
          </w:p>
        </w:tc>
        <w:tc>
          <w:tcPr>
            <w:tcW w:w="1028" w:type="dxa"/>
            <w:shd w:val="clear" w:color="auto" w:fill="auto"/>
          </w:tcPr>
          <w:p w14:paraId="66639219" w14:textId="77777777" w:rsidR="00741E48" w:rsidRPr="00A35CD2" w:rsidRDefault="00741E48" w:rsidP="00141E95">
            <w:pPr>
              <w:pStyle w:val="ps1Char"/>
            </w:pPr>
          </w:p>
        </w:tc>
        <w:tc>
          <w:tcPr>
            <w:tcW w:w="854" w:type="dxa"/>
          </w:tcPr>
          <w:p w14:paraId="14E8ADDD" w14:textId="77777777" w:rsidR="00741E48" w:rsidRPr="00A35CD2" w:rsidRDefault="00741E48" w:rsidP="00141E95">
            <w:pPr>
              <w:pStyle w:val="ps1Char"/>
            </w:pPr>
          </w:p>
        </w:tc>
        <w:tc>
          <w:tcPr>
            <w:tcW w:w="1080" w:type="dxa"/>
          </w:tcPr>
          <w:p w14:paraId="3D62B686" w14:textId="77777777" w:rsidR="00741E48" w:rsidRPr="00A35CD2" w:rsidRDefault="00741E48" w:rsidP="00141E95">
            <w:pPr>
              <w:pStyle w:val="ps1Char"/>
            </w:pPr>
          </w:p>
        </w:tc>
      </w:tr>
      <w:tr w:rsidR="00741E48" w:rsidRPr="009316C4" w14:paraId="031A41D5" w14:textId="77777777" w:rsidTr="00B4140C">
        <w:trPr>
          <w:trHeight w:val="414"/>
        </w:trPr>
        <w:tc>
          <w:tcPr>
            <w:tcW w:w="821" w:type="dxa"/>
            <w:shd w:val="clear" w:color="auto" w:fill="F2F2F2"/>
            <w:vAlign w:val="center"/>
          </w:tcPr>
          <w:p w14:paraId="380A87D0" w14:textId="77777777" w:rsidR="00741E48" w:rsidRDefault="00741E48" w:rsidP="00141E95">
            <w:pPr>
              <w:pStyle w:val="ps1numbered"/>
            </w:pPr>
            <w:r w:rsidRPr="00837576">
              <w:t>D</w:t>
            </w:r>
          </w:p>
        </w:tc>
        <w:tc>
          <w:tcPr>
            <w:tcW w:w="8875" w:type="dxa"/>
            <w:gridSpan w:val="5"/>
            <w:shd w:val="clear" w:color="auto" w:fill="auto"/>
            <w:vAlign w:val="center"/>
          </w:tcPr>
          <w:p w14:paraId="0709193F" w14:textId="77777777" w:rsidR="00741E48" w:rsidRPr="00A35CD2" w:rsidRDefault="00741E48" w:rsidP="00141E95">
            <w:pPr>
              <w:pStyle w:val="ps1Char"/>
            </w:pPr>
            <w:r w:rsidRPr="00483421">
              <w:rPr>
                <w:b/>
                <w:bCs/>
              </w:rPr>
              <w:t>Transferable skills:</w:t>
            </w:r>
          </w:p>
        </w:tc>
      </w:tr>
      <w:tr w:rsidR="00741E48" w:rsidRPr="009316C4" w14:paraId="495E9984" w14:textId="77777777" w:rsidTr="00B4140C">
        <w:trPr>
          <w:trHeight w:val="414"/>
        </w:trPr>
        <w:tc>
          <w:tcPr>
            <w:tcW w:w="821" w:type="dxa"/>
            <w:shd w:val="clear" w:color="auto" w:fill="F2F2F2"/>
            <w:vAlign w:val="center"/>
          </w:tcPr>
          <w:p w14:paraId="215C47D8" w14:textId="77777777" w:rsidR="00741E48" w:rsidRDefault="00741E48" w:rsidP="00141E95">
            <w:pPr>
              <w:pStyle w:val="ps1numbered"/>
            </w:pPr>
            <w:r>
              <w:t>D1</w:t>
            </w:r>
          </w:p>
        </w:tc>
        <w:tc>
          <w:tcPr>
            <w:tcW w:w="4887" w:type="dxa"/>
            <w:shd w:val="clear" w:color="auto" w:fill="auto"/>
            <w:vAlign w:val="center"/>
          </w:tcPr>
          <w:p w14:paraId="6C3CFD8A" w14:textId="77777777" w:rsidR="00741E48" w:rsidRPr="002A703A" w:rsidRDefault="00741E48" w:rsidP="00B4140C">
            <w:pPr>
              <w:pStyle w:val="ps1Char"/>
              <w:jc w:val="left"/>
            </w:pPr>
            <w:r w:rsidRPr="00D630AB">
              <w:rPr>
                <w:rFonts w:asciiTheme="majorBidi" w:hAnsiTheme="majorBidi" w:cstheme="majorBidi"/>
                <w:sz w:val="24"/>
                <w:szCs w:val="24"/>
                <w:lang w:bidi="ar-JO"/>
              </w:rPr>
              <w:t>Talk orally about t</w:t>
            </w:r>
            <w:r>
              <w:rPr>
                <w:rFonts w:asciiTheme="majorBidi" w:hAnsiTheme="majorBidi" w:cstheme="majorBidi"/>
                <w:sz w:val="24"/>
                <w:szCs w:val="24"/>
                <w:lang w:bidi="ar-JO"/>
              </w:rPr>
              <w:t>he main aspects and trends of 20</w:t>
            </w:r>
            <w:r w:rsidRPr="00D630AB">
              <w:rPr>
                <w:rFonts w:asciiTheme="majorBidi" w:hAnsiTheme="majorBidi" w:cstheme="majorBidi"/>
                <w:sz w:val="24"/>
                <w:szCs w:val="24"/>
                <w:lang w:bidi="ar-JO"/>
              </w:rPr>
              <w:t>th-century American literature</w:t>
            </w:r>
          </w:p>
        </w:tc>
        <w:tc>
          <w:tcPr>
            <w:tcW w:w="1026" w:type="dxa"/>
            <w:shd w:val="clear" w:color="auto" w:fill="auto"/>
            <w:vAlign w:val="center"/>
          </w:tcPr>
          <w:p w14:paraId="7AD78054" w14:textId="77777777" w:rsidR="00741E48" w:rsidRPr="00483421" w:rsidRDefault="00741E48" w:rsidP="00483421">
            <w:pPr>
              <w:pStyle w:val="ps1Char"/>
              <w:jc w:val="center"/>
              <w:rPr>
                <w:b/>
                <w:bCs/>
              </w:rPr>
            </w:pPr>
            <w:r w:rsidRPr="00483421">
              <w:rPr>
                <w:b/>
                <w:bCs/>
              </w:rPr>
              <w:t>2</w:t>
            </w:r>
          </w:p>
        </w:tc>
        <w:tc>
          <w:tcPr>
            <w:tcW w:w="1028" w:type="dxa"/>
            <w:shd w:val="clear" w:color="auto" w:fill="auto"/>
            <w:vAlign w:val="center"/>
          </w:tcPr>
          <w:p w14:paraId="3863179E" w14:textId="77777777" w:rsidR="00741E48" w:rsidRPr="00483421" w:rsidRDefault="00C13CE8" w:rsidP="00483421">
            <w:pPr>
              <w:pStyle w:val="ps1Char"/>
              <w:jc w:val="center"/>
              <w:rPr>
                <w:b/>
                <w:bCs/>
              </w:rPr>
            </w:pPr>
            <w:r>
              <w:rPr>
                <w:b/>
                <w:bCs/>
              </w:rPr>
              <w:t>7,8</w:t>
            </w:r>
          </w:p>
        </w:tc>
        <w:tc>
          <w:tcPr>
            <w:tcW w:w="854" w:type="dxa"/>
            <w:vAlign w:val="center"/>
          </w:tcPr>
          <w:p w14:paraId="4C8DE10A" w14:textId="77777777" w:rsidR="00741E48" w:rsidRPr="00483421" w:rsidRDefault="00741E48" w:rsidP="00483421">
            <w:pPr>
              <w:pStyle w:val="ps1Char"/>
              <w:jc w:val="center"/>
              <w:rPr>
                <w:b/>
                <w:bCs/>
              </w:rPr>
            </w:pPr>
            <w:r>
              <w:rPr>
                <w:b/>
                <w:bCs/>
              </w:rPr>
              <w:t>5</w:t>
            </w:r>
          </w:p>
        </w:tc>
        <w:tc>
          <w:tcPr>
            <w:tcW w:w="1080" w:type="dxa"/>
            <w:vAlign w:val="center"/>
          </w:tcPr>
          <w:p w14:paraId="79FF11E6" w14:textId="77777777" w:rsidR="00741E48" w:rsidRPr="00483421" w:rsidRDefault="00741E48" w:rsidP="00483421">
            <w:pPr>
              <w:pStyle w:val="ps1Char"/>
              <w:jc w:val="center"/>
              <w:rPr>
                <w:b/>
                <w:bCs/>
              </w:rPr>
            </w:pPr>
            <w:r>
              <w:rPr>
                <w:b/>
                <w:bCs/>
              </w:rPr>
              <w:t>C</w:t>
            </w:r>
          </w:p>
        </w:tc>
      </w:tr>
      <w:tr w:rsidR="00741E48" w:rsidRPr="009316C4" w14:paraId="0670FD03" w14:textId="77777777" w:rsidTr="00B4140C">
        <w:trPr>
          <w:trHeight w:val="414"/>
        </w:trPr>
        <w:tc>
          <w:tcPr>
            <w:tcW w:w="821" w:type="dxa"/>
            <w:shd w:val="clear" w:color="auto" w:fill="F2F2F2"/>
            <w:vAlign w:val="center"/>
          </w:tcPr>
          <w:p w14:paraId="4D344B9F" w14:textId="77777777" w:rsidR="00741E48" w:rsidRDefault="00741E48" w:rsidP="00141E95">
            <w:pPr>
              <w:pStyle w:val="ps1numbered"/>
            </w:pPr>
            <w:r>
              <w:t>D2</w:t>
            </w:r>
          </w:p>
        </w:tc>
        <w:tc>
          <w:tcPr>
            <w:tcW w:w="4887" w:type="dxa"/>
            <w:shd w:val="clear" w:color="auto" w:fill="auto"/>
            <w:vAlign w:val="center"/>
          </w:tcPr>
          <w:p w14:paraId="6A45F777" w14:textId="77777777" w:rsidR="00741E48" w:rsidRPr="002A703A" w:rsidRDefault="00741E48" w:rsidP="00141E95">
            <w:pPr>
              <w:pStyle w:val="ps1Char"/>
            </w:pPr>
          </w:p>
        </w:tc>
        <w:tc>
          <w:tcPr>
            <w:tcW w:w="1026" w:type="dxa"/>
            <w:shd w:val="clear" w:color="auto" w:fill="auto"/>
            <w:vAlign w:val="center"/>
          </w:tcPr>
          <w:p w14:paraId="19336EDE" w14:textId="77777777" w:rsidR="00741E48" w:rsidRPr="00483421" w:rsidRDefault="00741E48" w:rsidP="00483421">
            <w:pPr>
              <w:pStyle w:val="ps1Char"/>
              <w:jc w:val="center"/>
              <w:rPr>
                <w:b/>
                <w:bCs/>
              </w:rPr>
            </w:pPr>
          </w:p>
        </w:tc>
        <w:tc>
          <w:tcPr>
            <w:tcW w:w="1028" w:type="dxa"/>
            <w:shd w:val="clear" w:color="auto" w:fill="auto"/>
            <w:vAlign w:val="center"/>
          </w:tcPr>
          <w:p w14:paraId="6530FDEF" w14:textId="77777777" w:rsidR="00741E48" w:rsidRPr="00483421" w:rsidRDefault="00741E48" w:rsidP="00483421">
            <w:pPr>
              <w:pStyle w:val="ps1Char"/>
              <w:jc w:val="center"/>
              <w:rPr>
                <w:b/>
                <w:bCs/>
              </w:rPr>
            </w:pPr>
          </w:p>
        </w:tc>
        <w:tc>
          <w:tcPr>
            <w:tcW w:w="854" w:type="dxa"/>
            <w:vAlign w:val="center"/>
          </w:tcPr>
          <w:p w14:paraId="238A9803" w14:textId="77777777" w:rsidR="00741E48" w:rsidRPr="00483421" w:rsidRDefault="00741E48" w:rsidP="00483421">
            <w:pPr>
              <w:pStyle w:val="ps1Char"/>
              <w:jc w:val="center"/>
              <w:rPr>
                <w:b/>
                <w:bCs/>
              </w:rPr>
            </w:pPr>
          </w:p>
        </w:tc>
        <w:tc>
          <w:tcPr>
            <w:tcW w:w="1080" w:type="dxa"/>
            <w:vAlign w:val="center"/>
          </w:tcPr>
          <w:p w14:paraId="16F66AEE" w14:textId="77777777" w:rsidR="00741E48" w:rsidRPr="00483421" w:rsidRDefault="00741E48" w:rsidP="00483421">
            <w:pPr>
              <w:pStyle w:val="ps1Char"/>
              <w:jc w:val="center"/>
              <w:rPr>
                <w:b/>
                <w:bCs/>
              </w:rPr>
            </w:pPr>
          </w:p>
        </w:tc>
      </w:tr>
    </w:tbl>
    <w:p w14:paraId="37A719AF" w14:textId="77777777" w:rsidR="00724942" w:rsidRPr="00724942" w:rsidRDefault="00724942" w:rsidP="00483421">
      <w:pPr>
        <w:pStyle w:val="Husam1"/>
        <w:spacing w:after="0" w:line="360" w:lineRule="auto"/>
        <w:rPr>
          <w:rFonts w:ascii="Cambria" w:eastAsia="Times New Roman" w:hAnsi="Cambria" w:cs="Arial"/>
          <w:sz w:val="6"/>
          <w:szCs w:val="6"/>
          <w:lang w:eastAsia="en-US"/>
        </w:rPr>
      </w:pPr>
    </w:p>
    <w:p w14:paraId="20910DE4" w14:textId="77777777" w:rsidR="00724942" w:rsidRDefault="00724942" w:rsidP="00483421">
      <w:pPr>
        <w:pStyle w:val="Husam1"/>
        <w:spacing w:after="0" w:line="360" w:lineRule="auto"/>
        <w:rPr>
          <w:rFonts w:ascii="Cambria" w:eastAsia="Times New Roman" w:hAnsi="Cambria" w:cs="Arial"/>
          <w:sz w:val="20"/>
          <w:szCs w:val="20"/>
          <w:lang w:eastAsia="en-US"/>
        </w:rPr>
      </w:pPr>
    </w:p>
    <w:p w14:paraId="77CEA9F5" w14:textId="77777777" w:rsidR="00724942" w:rsidRDefault="00724942" w:rsidP="00483421">
      <w:pPr>
        <w:pStyle w:val="Husam1"/>
        <w:spacing w:after="0" w:line="360" w:lineRule="auto"/>
        <w:rPr>
          <w:rFonts w:ascii="Cambria" w:eastAsia="Times New Roman" w:hAnsi="Cambria" w:cs="Arial"/>
          <w:sz w:val="20"/>
          <w:szCs w:val="20"/>
          <w:lang w:eastAsia="en-US"/>
        </w:rPr>
      </w:pPr>
    </w:p>
    <w:p w14:paraId="4E5B1CCE" w14:textId="77777777" w:rsidR="00724942" w:rsidRDefault="00724942">
      <w:pPr>
        <w:rPr>
          <w:rFonts w:ascii="Cambria" w:eastAsia="Times New Roman" w:hAnsi="Cambria" w:cs="Arial"/>
          <w:b/>
          <w:bCs/>
          <w:sz w:val="18"/>
          <w:szCs w:val="18"/>
        </w:rPr>
      </w:pPr>
      <w:r>
        <w:rPr>
          <w:rFonts w:ascii="Cambria" w:eastAsia="Times New Roman" w:hAnsi="Cambria" w:cs="Arial"/>
          <w:sz w:val="18"/>
          <w:szCs w:val="18"/>
        </w:rPr>
        <w:br w:type="page"/>
      </w:r>
    </w:p>
    <w:p w14:paraId="186CEDF8" w14:textId="77777777" w:rsidR="00724942" w:rsidRPr="00724942" w:rsidRDefault="00724942" w:rsidP="00483421">
      <w:pPr>
        <w:pStyle w:val="Husam1"/>
        <w:spacing w:after="0" w:line="360" w:lineRule="auto"/>
        <w:rPr>
          <w:rFonts w:ascii="Cambria" w:eastAsia="Times New Roman" w:hAnsi="Cambria" w:cs="Arial"/>
          <w:sz w:val="18"/>
          <w:szCs w:val="18"/>
          <w:lang w:eastAsia="en-US"/>
        </w:rPr>
      </w:pPr>
    </w:p>
    <w:p w14:paraId="25F2027C" w14:textId="77777777" w:rsidR="00483421" w:rsidRPr="00CA5E96" w:rsidRDefault="00483421" w:rsidP="00483421">
      <w:pPr>
        <w:pStyle w:val="Husam1"/>
        <w:spacing w:after="0" w:line="360" w:lineRule="auto"/>
        <w:rPr>
          <w:rFonts w:ascii="Cambria" w:eastAsia="Times New Roman" w:hAnsi="Cambria" w:cs="Arial"/>
          <w:sz w:val="20"/>
          <w:szCs w:val="20"/>
          <w:lang w:eastAsia="en-US"/>
        </w:rPr>
      </w:pPr>
      <w:r w:rsidRPr="00CA5E96">
        <w:rPr>
          <w:rFonts w:ascii="Cambria" w:eastAsia="Times New Roman" w:hAnsi="Cambria" w:cs="Arial"/>
          <w:sz w:val="20"/>
          <w:szCs w:val="20"/>
          <w:lang w:eastAsia="en-US"/>
        </w:rPr>
        <w:t>*Bloom Taxonomy Levels</w:t>
      </w:r>
    </w:p>
    <w:tbl>
      <w:tblPr>
        <w:tblStyle w:val="TableGrid"/>
        <w:tblW w:w="0" w:type="auto"/>
        <w:jc w:val="center"/>
        <w:tblLook w:val="04A0" w:firstRow="1" w:lastRow="0" w:firstColumn="1" w:lastColumn="0" w:noHBand="0" w:noVBand="1"/>
      </w:tblPr>
      <w:tblGrid>
        <w:gridCol w:w="1345"/>
        <w:gridCol w:w="1260"/>
        <w:gridCol w:w="1800"/>
        <w:gridCol w:w="1440"/>
        <w:gridCol w:w="1260"/>
        <w:gridCol w:w="1440"/>
        <w:gridCol w:w="1335"/>
      </w:tblGrid>
      <w:tr w:rsidR="00483421" w14:paraId="7BB6C019" w14:textId="77777777" w:rsidTr="00483421">
        <w:trPr>
          <w:trHeight w:val="269"/>
          <w:jc w:val="center"/>
        </w:trPr>
        <w:tc>
          <w:tcPr>
            <w:tcW w:w="1345" w:type="dxa"/>
            <w:shd w:val="clear" w:color="auto" w:fill="F2F2F2" w:themeFill="background1" w:themeFillShade="F2"/>
            <w:vAlign w:val="center"/>
          </w:tcPr>
          <w:p w14:paraId="50561C26" w14:textId="77777777" w:rsidR="00483421" w:rsidRPr="00CA5E96" w:rsidRDefault="00483421" w:rsidP="00483421">
            <w:pPr>
              <w:pStyle w:val="Husam1"/>
              <w:spacing w:after="0" w:line="360" w:lineRule="auto"/>
              <w:jc w:val="center"/>
              <w:rPr>
                <w:rFonts w:ascii="Cambria" w:eastAsia="Times New Roman" w:hAnsi="Cambria" w:cs="Arial"/>
                <w:sz w:val="20"/>
                <w:szCs w:val="20"/>
                <w:lang w:eastAsia="en-US"/>
              </w:rPr>
            </w:pPr>
            <w:r w:rsidRPr="00CA5E96">
              <w:rPr>
                <w:rFonts w:ascii="Cambria" w:eastAsia="Times New Roman" w:hAnsi="Cambria" w:cs="Arial"/>
                <w:sz w:val="20"/>
                <w:szCs w:val="20"/>
                <w:lang w:eastAsia="en-US"/>
              </w:rPr>
              <w:t>Level#</w:t>
            </w:r>
          </w:p>
        </w:tc>
        <w:tc>
          <w:tcPr>
            <w:tcW w:w="1260" w:type="dxa"/>
            <w:vAlign w:val="center"/>
          </w:tcPr>
          <w:p w14:paraId="1282B420" w14:textId="77777777" w:rsidR="00483421" w:rsidRPr="00CA5E96" w:rsidRDefault="00483421" w:rsidP="00483421">
            <w:pPr>
              <w:pStyle w:val="Husam1"/>
              <w:spacing w:after="0" w:line="360" w:lineRule="auto"/>
              <w:jc w:val="center"/>
              <w:rPr>
                <w:rFonts w:ascii="Cambria" w:eastAsia="Times New Roman" w:hAnsi="Cambria" w:cs="Arial"/>
                <w:sz w:val="20"/>
                <w:szCs w:val="20"/>
                <w:lang w:eastAsia="en-US"/>
              </w:rPr>
            </w:pPr>
            <w:r w:rsidRPr="00CA5E96">
              <w:rPr>
                <w:rFonts w:ascii="Cambria" w:eastAsia="Times New Roman" w:hAnsi="Cambria" w:cs="Arial"/>
                <w:sz w:val="20"/>
                <w:szCs w:val="20"/>
                <w:lang w:eastAsia="en-US"/>
              </w:rPr>
              <w:t>1</w:t>
            </w:r>
          </w:p>
        </w:tc>
        <w:tc>
          <w:tcPr>
            <w:tcW w:w="1800" w:type="dxa"/>
            <w:vAlign w:val="center"/>
          </w:tcPr>
          <w:p w14:paraId="3B44ECB1" w14:textId="77777777" w:rsidR="00483421" w:rsidRPr="00CA5E96" w:rsidRDefault="00483421" w:rsidP="00483421">
            <w:pPr>
              <w:pStyle w:val="Husam1"/>
              <w:spacing w:after="0" w:line="360" w:lineRule="auto"/>
              <w:jc w:val="center"/>
              <w:rPr>
                <w:rFonts w:ascii="Cambria" w:eastAsia="Times New Roman" w:hAnsi="Cambria" w:cs="Arial"/>
                <w:sz w:val="20"/>
                <w:szCs w:val="20"/>
                <w:lang w:eastAsia="en-US"/>
              </w:rPr>
            </w:pPr>
            <w:r w:rsidRPr="00CA5E96">
              <w:rPr>
                <w:rFonts w:ascii="Cambria" w:eastAsia="Times New Roman" w:hAnsi="Cambria" w:cs="Arial"/>
                <w:sz w:val="20"/>
                <w:szCs w:val="20"/>
                <w:lang w:eastAsia="en-US"/>
              </w:rPr>
              <w:t>2</w:t>
            </w:r>
          </w:p>
        </w:tc>
        <w:tc>
          <w:tcPr>
            <w:tcW w:w="1440" w:type="dxa"/>
            <w:vAlign w:val="center"/>
          </w:tcPr>
          <w:p w14:paraId="5E391D90" w14:textId="77777777" w:rsidR="00483421" w:rsidRPr="00CA5E96" w:rsidRDefault="00483421" w:rsidP="00483421">
            <w:pPr>
              <w:pStyle w:val="Husam1"/>
              <w:spacing w:after="0" w:line="360" w:lineRule="auto"/>
              <w:jc w:val="center"/>
              <w:rPr>
                <w:rFonts w:ascii="Cambria" w:eastAsia="Times New Roman" w:hAnsi="Cambria" w:cs="Arial"/>
                <w:sz w:val="20"/>
                <w:szCs w:val="20"/>
                <w:lang w:eastAsia="en-US"/>
              </w:rPr>
            </w:pPr>
            <w:r w:rsidRPr="00CA5E96">
              <w:rPr>
                <w:rFonts w:ascii="Cambria" w:eastAsia="Times New Roman" w:hAnsi="Cambria" w:cs="Arial"/>
                <w:sz w:val="20"/>
                <w:szCs w:val="20"/>
                <w:lang w:eastAsia="en-US"/>
              </w:rPr>
              <w:t>3</w:t>
            </w:r>
          </w:p>
        </w:tc>
        <w:tc>
          <w:tcPr>
            <w:tcW w:w="1260" w:type="dxa"/>
            <w:vAlign w:val="center"/>
          </w:tcPr>
          <w:p w14:paraId="5030004B" w14:textId="77777777" w:rsidR="00483421" w:rsidRPr="00CA5E96" w:rsidRDefault="00483421" w:rsidP="00483421">
            <w:pPr>
              <w:pStyle w:val="Husam1"/>
              <w:spacing w:after="0" w:line="360" w:lineRule="auto"/>
              <w:jc w:val="center"/>
              <w:rPr>
                <w:rFonts w:ascii="Cambria" w:eastAsia="Times New Roman" w:hAnsi="Cambria" w:cs="Arial"/>
                <w:sz w:val="20"/>
                <w:szCs w:val="20"/>
                <w:lang w:eastAsia="en-US"/>
              </w:rPr>
            </w:pPr>
            <w:r w:rsidRPr="00CA5E96">
              <w:rPr>
                <w:rFonts w:ascii="Cambria" w:eastAsia="Times New Roman" w:hAnsi="Cambria" w:cs="Arial"/>
                <w:sz w:val="20"/>
                <w:szCs w:val="20"/>
                <w:lang w:eastAsia="en-US"/>
              </w:rPr>
              <w:t>4</w:t>
            </w:r>
          </w:p>
        </w:tc>
        <w:tc>
          <w:tcPr>
            <w:tcW w:w="1440" w:type="dxa"/>
            <w:vAlign w:val="center"/>
          </w:tcPr>
          <w:p w14:paraId="5C881510" w14:textId="77777777" w:rsidR="00483421" w:rsidRPr="00CA5E96" w:rsidRDefault="00483421" w:rsidP="00483421">
            <w:pPr>
              <w:pStyle w:val="Husam1"/>
              <w:spacing w:after="0" w:line="360" w:lineRule="auto"/>
              <w:jc w:val="center"/>
              <w:rPr>
                <w:rFonts w:ascii="Cambria" w:eastAsia="Times New Roman" w:hAnsi="Cambria" w:cs="Arial"/>
                <w:sz w:val="20"/>
                <w:szCs w:val="20"/>
                <w:lang w:eastAsia="en-US"/>
              </w:rPr>
            </w:pPr>
            <w:r w:rsidRPr="00CA5E96">
              <w:rPr>
                <w:rFonts w:ascii="Cambria" w:eastAsia="Times New Roman" w:hAnsi="Cambria" w:cs="Arial"/>
                <w:sz w:val="20"/>
                <w:szCs w:val="20"/>
                <w:lang w:eastAsia="en-US"/>
              </w:rPr>
              <w:t>5</w:t>
            </w:r>
          </w:p>
        </w:tc>
        <w:tc>
          <w:tcPr>
            <w:tcW w:w="1335" w:type="dxa"/>
            <w:vAlign w:val="center"/>
          </w:tcPr>
          <w:p w14:paraId="6B9CDC27" w14:textId="77777777" w:rsidR="00483421" w:rsidRPr="00CA5E96" w:rsidRDefault="00483421" w:rsidP="00483421">
            <w:pPr>
              <w:pStyle w:val="Husam1"/>
              <w:spacing w:after="0" w:line="360" w:lineRule="auto"/>
              <w:jc w:val="center"/>
              <w:rPr>
                <w:rFonts w:ascii="Cambria" w:eastAsia="Times New Roman" w:hAnsi="Cambria" w:cs="Arial"/>
                <w:sz w:val="20"/>
                <w:szCs w:val="20"/>
                <w:lang w:eastAsia="en-US"/>
              </w:rPr>
            </w:pPr>
            <w:r w:rsidRPr="00CA5E96">
              <w:rPr>
                <w:rFonts w:ascii="Cambria" w:eastAsia="Times New Roman" w:hAnsi="Cambria" w:cs="Arial"/>
                <w:sz w:val="20"/>
                <w:szCs w:val="20"/>
                <w:lang w:eastAsia="en-US"/>
              </w:rPr>
              <w:t>6</w:t>
            </w:r>
          </w:p>
        </w:tc>
      </w:tr>
      <w:tr w:rsidR="00483421" w14:paraId="5F84ABE5" w14:textId="77777777" w:rsidTr="00483421">
        <w:trPr>
          <w:trHeight w:val="287"/>
          <w:jc w:val="center"/>
        </w:trPr>
        <w:tc>
          <w:tcPr>
            <w:tcW w:w="1345" w:type="dxa"/>
            <w:shd w:val="clear" w:color="auto" w:fill="F2F2F2" w:themeFill="background1" w:themeFillShade="F2"/>
            <w:vAlign w:val="center"/>
          </w:tcPr>
          <w:p w14:paraId="2CF469B5" w14:textId="77777777" w:rsidR="00483421" w:rsidRPr="00CA5E96" w:rsidRDefault="00483421" w:rsidP="00483421">
            <w:pPr>
              <w:pStyle w:val="Husam1"/>
              <w:spacing w:after="0" w:line="360" w:lineRule="auto"/>
              <w:rPr>
                <w:rFonts w:ascii="Cambria" w:eastAsia="Times New Roman" w:hAnsi="Cambria" w:cs="Arial"/>
                <w:sz w:val="20"/>
                <w:szCs w:val="20"/>
                <w:lang w:eastAsia="en-US"/>
              </w:rPr>
            </w:pPr>
            <w:r w:rsidRPr="00CA5E96">
              <w:rPr>
                <w:rFonts w:ascii="Cambria" w:eastAsia="Times New Roman" w:hAnsi="Cambria" w:cs="Arial"/>
                <w:sz w:val="20"/>
                <w:szCs w:val="20"/>
                <w:lang w:eastAsia="en-US"/>
              </w:rPr>
              <w:t>Level Name</w:t>
            </w:r>
          </w:p>
        </w:tc>
        <w:tc>
          <w:tcPr>
            <w:tcW w:w="1260" w:type="dxa"/>
            <w:vAlign w:val="center"/>
          </w:tcPr>
          <w:p w14:paraId="37880A83" w14:textId="77777777" w:rsidR="00483421" w:rsidRPr="00CA5E96" w:rsidRDefault="00483421" w:rsidP="00483421">
            <w:pPr>
              <w:pStyle w:val="Husam1"/>
              <w:spacing w:after="0" w:line="360" w:lineRule="auto"/>
              <w:rPr>
                <w:rFonts w:ascii="Cambria" w:eastAsia="Times New Roman" w:hAnsi="Cambria" w:cs="Arial"/>
                <w:sz w:val="20"/>
                <w:szCs w:val="20"/>
                <w:lang w:eastAsia="en-US"/>
              </w:rPr>
            </w:pPr>
            <w:r w:rsidRPr="00CA5E96">
              <w:rPr>
                <w:rFonts w:ascii="Cambria" w:eastAsia="Times New Roman" w:hAnsi="Cambria" w:cs="Arial"/>
                <w:sz w:val="20"/>
                <w:szCs w:val="20"/>
                <w:lang w:eastAsia="en-US"/>
              </w:rPr>
              <w:t>Knowledge</w:t>
            </w:r>
          </w:p>
        </w:tc>
        <w:tc>
          <w:tcPr>
            <w:tcW w:w="1800" w:type="dxa"/>
            <w:vAlign w:val="center"/>
          </w:tcPr>
          <w:p w14:paraId="7908218C" w14:textId="77777777" w:rsidR="00483421" w:rsidRPr="00CA5E96" w:rsidRDefault="00483421" w:rsidP="00483421">
            <w:pPr>
              <w:pStyle w:val="Husam1"/>
              <w:spacing w:after="0" w:line="360" w:lineRule="auto"/>
              <w:rPr>
                <w:rFonts w:ascii="Cambria" w:eastAsia="Times New Roman" w:hAnsi="Cambria" w:cs="Arial"/>
                <w:sz w:val="20"/>
                <w:szCs w:val="20"/>
                <w:lang w:eastAsia="en-US"/>
              </w:rPr>
            </w:pPr>
            <w:r w:rsidRPr="00CA5E96">
              <w:rPr>
                <w:rFonts w:ascii="Cambria" w:eastAsia="Times New Roman" w:hAnsi="Cambria" w:cs="Arial"/>
                <w:sz w:val="20"/>
                <w:szCs w:val="20"/>
                <w:lang w:eastAsia="en-US"/>
              </w:rPr>
              <w:t>Comprehension</w:t>
            </w:r>
          </w:p>
        </w:tc>
        <w:tc>
          <w:tcPr>
            <w:tcW w:w="1440" w:type="dxa"/>
            <w:vAlign w:val="center"/>
          </w:tcPr>
          <w:p w14:paraId="47FBEF85" w14:textId="77777777" w:rsidR="00483421" w:rsidRPr="00CA5E96" w:rsidRDefault="00483421" w:rsidP="00483421">
            <w:pPr>
              <w:pStyle w:val="Husam1"/>
              <w:spacing w:after="0" w:line="360" w:lineRule="auto"/>
              <w:rPr>
                <w:rFonts w:ascii="Cambria" w:eastAsia="Times New Roman" w:hAnsi="Cambria" w:cs="Arial"/>
                <w:sz w:val="20"/>
                <w:szCs w:val="20"/>
                <w:lang w:eastAsia="en-US"/>
              </w:rPr>
            </w:pPr>
            <w:r w:rsidRPr="00CA5E96">
              <w:rPr>
                <w:rFonts w:ascii="Cambria" w:eastAsia="Times New Roman" w:hAnsi="Cambria" w:cs="Arial"/>
                <w:sz w:val="20"/>
                <w:szCs w:val="20"/>
                <w:lang w:eastAsia="en-US"/>
              </w:rPr>
              <w:t>Application</w:t>
            </w:r>
          </w:p>
        </w:tc>
        <w:tc>
          <w:tcPr>
            <w:tcW w:w="1260" w:type="dxa"/>
            <w:vAlign w:val="center"/>
          </w:tcPr>
          <w:p w14:paraId="27209E4E" w14:textId="77777777" w:rsidR="00483421" w:rsidRPr="00CA5E96" w:rsidRDefault="00483421" w:rsidP="00483421">
            <w:pPr>
              <w:pStyle w:val="Husam1"/>
              <w:spacing w:after="0" w:line="360" w:lineRule="auto"/>
              <w:rPr>
                <w:rFonts w:ascii="Cambria" w:eastAsia="Times New Roman" w:hAnsi="Cambria" w:cs="Arial"/>
                <w:sz w:val="20"/>
                <w:szCs w:val="20"/>
                <w:lang w:eastAsia="en-US"/>
              </w:rPr>
            </w:pPr>
            <w:r w:rsidRPr="00CA5E96">
              <w:rPr>
                <w:rFonts w:ascii="Cambria" w:eastAsia="Times New Roman" w:hAnsi="Cambria" w:cs="Arial"/>
                <w:sz w:val="20"/>
                <w:szCs w:val="20"/>
                <w:lang w:eastAsia="en-US"/>
              </w:rPr>
              <w:t>Analysis</w:t>
            </w:r>
          </w:p>
        </w:tc>
        <w:tc>
          <w:tcPr>
            <w:tcW w:w="1440" w:type="dxa"/>
            <w:vAlign w:val="center"/>
          </w:tcPr>
          <w:p w14:paraId="2965D9C6" w14:textId="77777777" w:rsidR="00483421" w:rsidRPr="00CA5E96" w:rsidRDefault="00483421" w:rsidP="00483421">
            <w:pPr>
              <w:pStyle w:val="Husam1"/>
              <w:spacing w:after="0" w:line="360" w:lineRule="auto"/>
              <w:rPr>
                <w:rFonts w:ascii="Cambria" w:eastAsia="Times New Roman" w:hAnsi="Cambria" w:cs="Arial"/>
                <w:sz w:val="20"/>
                <w:szCs w:val="20"/>
                <w:lang w:eastAsia="en-US"/>
              </w:rPr>
            </w:pPr>
            <w:r w:rsidRPr="00CA5E96">
              <w:rPr>
                <w:rFonts w:ascii="Cambria" w:eastAsia="Times New Roman" w:hAnsi="Cambria" w:cs="Arial"/>
                <w:sz w:val="20"/>
                <w:szCs w:val="20"/>
                <w:lang w:eastAsia="en-US"/>
              </w:rPr>
              <w:t>Evaluation</w:t>
            </w:r>
          </w:p>
        </w:tc>
        <w:tc>
          <w:tcPr>
            <w:tcW w:w="1335" w:type="dxa"/>
            <w:vAlign w:val="center"/>
          </w:tcPr>
          <w:p w14:paraId="436046B0" w14:textId="77777777" w:rsidR="00483421" w:rsidRPr="00CA5E96" w:rsidRDefault="00483421" w:rsidP="00483421">
            <w:pPr>
              <w:pStyle w:val="Husam1"/>
              <w:spacing w:after="0" w:line="360" w:lineRule="auto"/>
              <w:rPr>
                <w:rFonts w:ascii="Cambria" w:eastAsia="Times New Roman" w:hAnsi="Cambria" w:cs="Arial"/>
                <w:sz w:val="20"/>
                <w:szCs w:val="20"/>
                <w:lang w:eastAsia="en-US"/>
              </w:rPr>
            </w:pPr>
            <w:r w:rsidRPr="00CA5E96">
              <w:rPr>
                <w:rFonts w:ascii="Cambria" w:eastAsia="Times New Roman" w:hAnsi="Cambria" w:cs="Arial"/>
                <w:sz w:val="20"/>
                <w:szCs w:val="20"/>
                <w:lang w:eastAsia="en-US"/>
              </w:rPr>
              <w:t>Synthesis</w:t>
            </w:r>
          </w:p>
        </w:tc>
      </w:tr>
    </w:tbl>
    <w:p w14:paraId="7FC367D9" w14:textId="77777777" w:rsidR="00FB335A" w:rsidRDefault="00483421" w:rsidP="00FB335A">
      <w:pPr>
        <w:pStyle w:val="ps2"/>
        <w:spacing w:before="0" w:after="0" w:line="240" w:lineRule="auto"/>
        <w:rPr>
          <w:rFonts w:ascii="Cambria" w:hAnsi="Cambria"/>
          <w:sz w:val="24"/>
        </w:rPr>
      </w:pPr>
      <w:r w:rsidRPr="00483421">
        <w:rPr>
          <w:rFonts w:ascii="Cambria" w:hAnsi="Cambria" w:hint="cs"/>
          <w:szCs w:val="20"/>
          <w:rtl/>
        </w:rPr>
        <w:t>**</w:t>
      </w:r>
      <w:r w:rsidRPr="00483421">
        <w:rPr>
          <w:rFonts w:ascii="Cambria" w:hAnsi="Cambria"/>
          <w:szCs w:val="20"/>
        </w:rPr>
        <w:t xml:space="preserve"> Descriptor (National Qualification Framework Descriptors): </w:t>
      </w:r>
      <w:proofErr w:type="gramStart"/>
      <w:r w:rsidRPr="005D521B">
        <w:rPr>
          <w:rFonts w:ascii="Cambria" w:hAnsi="Cambria"/>
          <w:color w:val="0070C0"/>
          <w:szCs w:val="20"/>
        </w:rPr>
        <w:t>K</w:t>
      </w:r>
      <w:r w:rsidRPr="00483421">
        <w:rPr>
          <w:rFonts w:ascii="Cambria" w:hAnsi="Cambria"/>
          <w:szCs w:val="20"/>
        </w:rPr>
        <w:t> :</w:t>
      </w:r>
      <w:proofErr w:type="gramEnd"/>
      <w:r w:rsidRPr="00483421">
        <w:rPr>
          <w:rFonts w:ascii="Cambria" w:hAnsi="Cambria"/>
          <w:szCs w:val="20"/>
        </w:rPr>
        <w:t xml:space="preserve"> Knowledge, </w:t>
      </w:r>
      <w:r w:rsidRPr="005D521B">
        <w:rPr>
          <w:rFonts w:ascii="Cambria" w:hAnsi="Cambria"/>
          <w:color w:val="0070C0"/>
          <w:szCs w:val="20"/>
        </w:rPr>
        <w:t>S</w:t>
      </w:r>
      <w:r w:rsidRPr="00483421">
        <w:rPr>
          <w:rFonts w:ascii="Cambria" w:hAnsi="Cambria"/>
          <w:szCs w:val="20"/>
        </w:rPr>
        <w:t xml:space="preserve">: Skill, </w:t>
      </w:r>
      <w:r w:rsidRPr="005D521B">
        <w:rPr>
          <w:rFonts w:ascii="Cambria" w:hAnsi="Cambria"/>
          <w:color w:val="0070C0"/>
          <w:szCs w:val="20"/>
        </w:rPr>
        <w:t>C</w:t>
      </w:r>
      <w:r w:rsidRPr="00483421">
        <w:rPr>
          <w:rFonts w:ascii="Cambria" w:hAnsi="Cambria"/>
          <w:szCs w:val="20"/>
        </w:rPr>
        <w:t xml:space="preserve">: Competency.   </w:t>
      </w:r>
    </w:p>
    <w:p w14:paraId="0673F31C" w14:textId="77777777" w:rsidR="00FB335A" w:rsidRPr="00724942" w:rsidRDefault="00FB335A" w:rsidP="00483421">
      <w:pPr>
        <w:pStyle w:val="ps2"/>
        <w:spacing w:before="0" w:after="0" w:line="240" w:lineRule="auto"/>
        <w:rPr>
          <w:rFonts w:ascii="Cambria" w:hAnsi="Cambria"/>
          <w:sz w:val="8"/>
          <w:szCs w:val="8"/>
        </w:rPr>
      </w:pPr>
    </w:p>
    <w:p w14:paraId="294235A4" w14:textId="77777777" w:rsidR="006335EB" w:rsidRPr="00B32278" w:rsidRDefault="006335EB" w:rsidP="00483421">
      <w:pPr>
        <w:pStyle w:val="ps2"/>
        <w:spacing w:before="0" w:after="0" w:line="240" w:lineRule="auto"/>
        <w:rPr>
          <w:rFonts w:ascii="Cambria" w:hAnsi="Cambria"/>
          <w:sz w:val="24"/>
        </w:rPr>
      </w:pPr>
      <w:r w:rsidRPr="00B32278">
        <w:rPr>
          <w:rFonts w:ascii="Cambria" w:hAnsi="Cambria"/>
          <w:sz w:val="24"/>
        </w:rPr>
        <w:t xml:space="preserve">Program </w:t>
      </w:r>
      <w:r>
        <w:rPr>
          <w:rFonts w:ascii="Cambria" w:hAnsi="Cambria"/>
          <w:sz w:val="24"/>
        </w:rPr>
        <w:t>Learning</w:t>
      </w:r>
      <w:r w:rsidRPr="00B32278">
        <w:rPr>
          <w:rFonts w:ascii="Cambria" w:hAnsi="Cambria"/>
          <w:sz w:val="24"/>
        </w:rPr>
        <w:t xml:space="preserve"> Outcome (</w:t>
      </w:r>
      <w:r>
        <w:rPr>
          <w:rFonts w:ascii="Cambria" w:hAnsi="Cambria"/>
          <w:sz w:val="24"/>
        </w:rPr>
        <w:t>PLOs</w:t>
      </w:r>
      <w:r w:rsidRPr="00B32278">
        <w:rPr>
          <w:rFonts w:ascii="Cambria" w:hAnsi="Cambria"/>
          <w:sz w:val="24"/>
        </w:rPr>
        <w:t>):</w:t>
      </w:r>
    </w:p>
    <w:tbl>
      <w:tblPr>
        <w:tblW w:w="101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0"/>
        <w:gridCol w:w="7848"/>
        <w:gridCol w:w="495"/>
        <w:gridCol w:w="476"/>
        <w:gridCol w:w="483"/>
        <w:gridCol w:w="21"/>
      </w:tblGrid>
      <w:tr w:rsidR="008612FD" w:rsidRPr="009316C4" w14:paraId="77F1633F" w14:textId="77777777" w:rsidTr="00724942">
        <w:trPr>
          <w:trHeight w:val="288"/>
          <w:jc w:val="center"/>
        </w:trPr>
        <w:tc>
          <w:tcPr>
            <w:tcW w:w="8679" w:type="dxa"/>
            <w:gridSpan w:val="2"/>
            <w:vMerge w:val="restart"/>
            <w:shd w:val="clear" w:color="auto" w:fill="F2F2F2"/>
          </w:tcPr>
          <w:p w14:paraId="6C109E74" w14:textId="77777777" w:rsidR="008612FD" w:rsidRPr="009316C4" w:rsidRDefault="008612FD" w:rsidP="00483421">
            <w:pPr>
              <w:pStyle w:val="ps2"/>
              <w:spacing w:before="0" w:after="120" w:line="240" w:lineRule="auto"/>
              <w:rPr>
                <w:rFonts w:ascii="Cambria" w:hAnsi="Cambria"/>
                <w:sz w:val="22"/>
                <w:szCs w:val="22"/>
              </w:rPr>
            </w:pPr>
            <w:r w:rsidRPr="00483421">
              <w:rPr>
                <w:rFonts w:ascii="Cambria" w:hAnsi="Cambria"/>
                <w:sz w:val="18"/>
                <w:szCs w:val="18"/>
              </w:rPr>
              <w:t>Program Learning Outcomes describe what students are expected to know and be able to do by the time of graduation. These relate to the knowledge, skills, and behaviours that students acquire as they progress through the program. A graduate of the (</w:t>
            </w:r>
            <w:r w:rsidR="00483421" w:rsidRPr="00483421">
              <w:rPr>
                <w:rFonts w:ascii="Cambria" w:hAnsi="Cambria"/>
                <w:color w:val="0070C0"/>
                <w:sz w:val="18"/>
                <w:szCs w:val="18"/>
              </w:rPr>
              <w:t>Bachelor in English Language &amp; Literature</w:t>
            </w:r>
            <w:r w:rsidRPr="00483421">
              <w:rPr>
                <w:rFonts w:ascii="Cambria" w:hAnsi="Cambria"/>
                <w:sz w:val="18"/>
                <w:szCs w:val="18"/>
              </w:rPr>
              <w:t>) program will demonstrate:</w:t>
            </w:r>
          </w:p>
        </w:tc>
        <w:tc>
          <w:tcPr>
            <w:tcW w:w="1474" w:type="dxa"/>
            <w:gridSpan w:val="4"/>
            <w:shd w:val="clear" w:color="auto" w:fill="F2F2F2"/>
            <w:vAlign w:val="center"/>
          </w:tcPr>
          <w:p w14:paraId="549BCC17" w14:textId="77777777" w:rsidR="008612FD" w:rsidRPr="00483421" w:rsidRDefault="008612FD" w:rsidP="00483421">
            <w:pPr>
              <w:pStyle w:val="ps2"/>
              <w:spacing w:after="120" w:line="240" w:lineRule="auto"/>
              <w:jc w:val="center"/>
              <w:rPr>
                <w:rFonts w:ascii="Cambria" w:hAnsi="Cambria"/>
                <w:szCs w:val="20"/>
                <w:lang w:val="en-US"/>
              </w:rPr>
            </w:pPr>
            <w:r w:rsidRPr="006335EB">
              <w:rPr>
                <w:rFonts w:ascii="Cambria" w:hAnsi="Cambria"/>
                <w:szCs w:val="20"/>
              </w:rPr>
              <w:t>Descriptors</w:t>
            </w:r>
            <w:r>
              <w:rPr>
                <w:rFonts w:ascii="Cambria" w:hAnsi="Cambria"/>
                <w:szCs w:val="20"/>
              </w:rPr>
              <w:t>**</w:t>
            </w:r>
          </w:p>
        </w:tc>
      </w:tr>
      <w:tr w:rsidR="008612FD" w:rsidRPr="009316C4" w14:paraId="0D6EFFCB" w14:textId="77777777" w:rsidTr="00724942">
        <w:trPr>
          <w:gridAfter w:val="1"/>
          <w:wAfter w:w="20" w:type="dxa"/>
          <w:trHeight w:val="56"/>
          <w:jc w:val="center"/>
        </w:trPr>
        <w:tc>
          <w:tcPr>
            <w:tcW w:w="8679" w:type="dxa"/>
            <w:gridSpan w:val="2"/>
            <w:vMerge/>
            <w:shd w:val="clear" w:color="auto" w:fill="auto"/>
            <w:vAlign w:val="center"/>
          </w:tcPr>
          <w:p w14:paraId="02796060" w14:textId="77777777" w:rsidR="008612FD" w:rsidRPr="007B344F" w:rsidRDefault="008612FD" w:rsidP="0021452A">
            <w:pPr>
              <w:spacing w:after="120"/>
              <w:jc w:val="both"/>
              <w:rPr>
                <w:rFonts w:ascii="Cambria" w:hAnsi="Cambria"/>
                <w:b/>
                <w:bCs/>
                <w:color w:val="0070C0"/>
                <w:sz w:val="24"/>
              </w:rPr>
            </w:pPr>
          </w:p>
        </w:tc>
        <w:tc>
          <w:tcPr>
            <w:tcW w:w="495" w:type="dxa"/>
            <w:vAlign w:val="center"/>
          </w:tcPr>
          <w:p w14:paraId="0572F95A" w14:textId="77777777" w:rsidR="008612FD" w:rsidRPr="008612FD" w:rsidRDefault="008612FD" w:rsidP="0021452A">
            <w:pPr>
              <w:spacing w:after="120"/>
              <w:jc w:val="center"/>
              <w:rPr>
                <w:rFonts w:ascii="Cambria" w:hAnsi="Cambria"/>
                <w:b/>
                <w:sz w:val="18"/>
                <w:szCs w:val="18"/>
              </w:rPr>
            </w:pPr>
            <w:r w:rsidRPr="008612FD">
              <w:rPr>
                <w:rFonts w:ascii="Cambria" w:hAnsi="Cambria"/>
                <w:b/>
                <w:sz w:val="18"/>
                <w:szCs w:val="18"/>
              </w:rPr>
              <w:t>K</w:t>
            </w:r>
          </w:p>
        </w:tc>
        <w:tc>
          <w:tcPr>
            <w:tcW w:w="476" w:type="dxa"/>
            <w:vAlign w:val="center"/>
          </w:tcPr>
          <w:p w14:paraId="26D4A733" w14:textId="77777777" w:rsidR="008612FD" w:rsidRPr="008612FD" w:rsidRDefault="008612FD" w:rsidP="0021452A">
            <w:pPr>
              <w:spacing w:after="120"/>
              <w:jc w:val="center"/>
              <w:rPr>
                <w:rFonts w:ascii="Cambria" w:hAnsi="Cambria"/>
                <w:b/>
                <w:sz w:val="18"/>
                <w:szCs w:val="18"/>
              </w:rPr>
            </w:pPr>
            <w:r w:rsidRPr="008612FD">
              <w:rPr>
                <w:rFonts w:ascii="Cambria" w:hAnsi="Cambria"/>
                <w:b/>
                <w:sz w:val="18"/>
                <w:szCs w:val="18"/>
              </w:rPr>
              <w:t>S</w:t>
            </w:r>
          </w:p>
        </w:tc>
        <w:tc>
          <w:tcPr>
            <w:tcW w:w="483" w:type="dxa"/>
            <w:vAlign w:val="center"/>
          </w:tcPr>
          <w:p w14:paraId="471F0E28" w14:textId="77777777" w:rsidR="008612FD" w:rsidRPr="008612FD" w:rsidRDefault="008612FD" w:rsidP="0021452A">
            <w:pPr>
              <w:spacing w:after="120"/>
              <w:jc w:val="center"/>
              <w:rPr>
                <w:rFonts w:ascii="Cambria" w:hAnsi="Cambria"/>
                <w:b/>
                <w:sz w:val="18"/>
                <w:szCs w:val="18"/>
              </w:rPr>
            </w:pPr>
            <w:r w:rsidRPr="008612FD">
              <w:rPr>
                <w:rFonts w:ascii="Cambria" w:hAnsi="Cambria"/>
                <w:b/>
                <w:sz w:val="18"/>
                <w:szCs w:val="18"/>
              </w:rPr>
              <w:t>C</w:t>
            </w:r>
          </w:p>
        </w:tc>
      </w:tr>
      <w:tr w:rsidR="00724942" w:rsidRPr="009316C4" w14:paraId="5022322F" w14:textId="77777777" w:rsidTr="00724942">
        <w:trPr>
          <w:gridAfter w:val="1"/>
          <w:wAfter w:w="21" w:type="dxa"/>
          <w:trHeight w:val="327"/>
          <w:jc w:val="center"/>
        </w:trPr>
        <w:tc>
          <w:tcPr>
            <w:tcW w:w="830" w:type="dxa"/>
            <w:shd w:val="clear" w:color="auto" w:fill="auto"/>
            <w:vAlign w:val="center"/>
          </w:tcPr>
          <w:p w14:paraId="7657D613" w14:textId="77777777" w:rsidR="00724942" w:rsidRPr="007344B9" w:rsidRDefault="00724942" w:rsidP="00724942">
            <w:pPr>
              <w:pStyle w:val="ps2"/>
              <w:numPr>
                <w:ilvl w:val="0"/>
                <w:numId w:val="28"/>
              </w:numPr>
              <w:spacing w:before="0" w:after="0" w:line="240" w:lineRule="auto"/>
              <w:jc w:val="center"/>
              <w:rPr>
                <w:rFonts w:ascii="Cambria" w:hAnsi="Cambria"/>
                <w:sz w:val="24"/>
              </w:rPr>
            </w:pPr>
          </w:p>
        </w:tc>
        <w:tc>
          <w:tcPr>
            <w:tcW w:w="7848" w:type="dxa"/>
            <w:shd w:val="clear" w:color="auto" w:fill="auto"/>
            <w:vAlign w:val="center"/>
          </w:tcPr>
          <w:p w14:paraId="22BC941C" w14:textId="77777777" w:rsidR="00724942" w:rsidRPr="00724942" w:rsidRDefault="004D56D9" w:rsidP="00724942">
            <w:r w:rsidRPr="004D56D9">
              <w:t>Deepening understanding of the theories and principles of linguistics in its various branches.</w:t>
            </w:r>
          </w:p>
        </w:tc>
        <w:tc>
          <w:tcPr>
            <w:tcW w:w="495" w:type="dxa"/>
            <w:vAlign w:val="center"/>
          </w:tcPr>
          <w:p w14:paraId="378ABDBB" w14:textId="77777777" w:rsidR="00724942" w:rsidRPr="00141E95" w:rsidRDefault="00724942" w:rsidP="00724942">
            <w:pPr>
              <w:jc w:val="center"/>
              <w:rPr>
                <w:rFonts w:ascii="Cambria" w:hAnsi="Cambria"/>
                <w:b/>
                <w:color w:val="0070C0"/>
                <w:sz w:val="16"/>
                <w:szCs w:val="16"/>
              </w:rPr>
            </w:pPr>
            <w:r w:rsidRPr="00141E95">
              <w:rPr>
                <w:rFonts w:ascii="Cambria" w:hAnsi="Cambria"/>
                <w:b/>
                <w:color w:val="0070C0"/>
                <w:sz w:val="16"/>
                <w:szCs w:val="16"/>
              </w:rPr>
              <w:sym w:font="Symbol" w:char="F0D6"/>
            </w:r>
          </w:p>
        </w:tc>
        <w:tc>
          <w:tcPr>
            <w:tcW w:w="476" w:type="dxa"/>
            <w:vAlign w:val="center"/>
          </w:tcPr>
          <w:p w14:paraId="609D7451" w14:textId="77777777" w:rsidR="00724942" w:rsidRPr="00141E95" w:rsidRDefault="00724942" w:rsidP="00724942">
            <w:pPr>
              <w:spacing w:after="120"/>
              <w:jc w:val="center"/>
              <w:rPr>
                <w:rFonts w:ascii="Cambria" w:hAnsi="Cambria"/>
                <w:b/>
                <w:color w:val="0070C0"/>
                <w:sz w:val="16"/>
                <w:szCs w:val="16"/>
              </w:rPr>
            </w:pPr>
          </w:p>
        </w:tc>
        <w:tc>
          <w:tcPr>
            <w:tcW w:w="483" w:type="dxa"/>
            <w:vAlign w:val="center"/>
          </w:tcPr>
          <w:p w14:paraId="138428E9" w14:textId="77777777" w:rsidR="00724942" w:rsidRPr="00141E95" w:rsidRDefault="00724942" w:rsidP="00724942">
            <w:pPr>
              <w:spacing w:after="120"/>
              <w:jc w:val="center"/>
              <w:rPr>
                <w:rFonts w:ascii="Cambria" w:hAnsi="Cambria"/>
                <w:b/>
                <w:color w:val="0070C0"/>
                <w:sz w:val="16"/>
                <w:szCs w:val="16"/>
              </w:rPr>
            </w:pPr>
          </w:p>
        </w:tc>
      </w:tr>
      <w:tr w:rsidR="00724942" w:rsidRPr="009316C4" w14:paraId="2849CA24" w14:textId="77777777" w:rsidTr="00724942">
        <w:trPr>
          <w:gridAfter w:val="1"/>
          <w:wAfter w:w="21" w:type="dxa"/>
          <w:trHeight w:val="327"/>
          <w:jc w:val="center"/>
        </w:trPr>
        <w:tc>
          <w:tcPr>
            <w:tcW w:w="830" w:type="dxa"/>
            <w:shd w:val="clear" w:color="auto" w:fill="auto"/>
            <w:vAlign w:val="center"/>
          </w:tcPr>
          <w:p w14:paraId="4AEC101D" w14:textId="77777777" w:rsidR="00724942" w:rsidRPr="007344B9" w:rsidRDefault="00724942" w:rsidP="00724942">
            <w:pPr>
              <w:pStyle w:val="ps2"/>
              <w:numPr>
                <w:ilvl w:val="0"/>
                <w:numId w:val="28"/>
              </w:numPr>
              <w:spacing w:before="0" w:after="0" w:line="240" w:lineRule="auto"/>
              <w:jc w:val="center"/>
              <w:rPr>
                <w:rFonts w:ascii="Cambria" w:hAnsi="Cambria"/>
                <w:sz w:val="24"/>
              </w:rPr>
            </w:pPr>
          </w:p>
        </w:tc>
        <w:tc>
          <w:tcPr>
            <w:tcW w:w="7848" w:type="dxa"/>
            <w:shd w:val="clear" w:color="auto" w:fill="auto"/>
            <w:vAlign w:val="center"/>
          </w:tcPr>
          <w:p w14:paraId="5D32F69C" w14:textId="77777777" w:rsidR="00724942" w:rsidRPr="00724942" w:rsidRDefault="004D56D9" w:rsidP="00724942">
            <w:r w:rsidRPr="004D56D9">
              <w:t>Identifying the different literary genres including poetry, prose, novel, drama and literary criticism through different ages.</w:t>
            </w:r>
          </w:p>
        </w:tc>
        <w:tc>
          <w:tcPr>
            <w:tcW w:w="495" w:type="dxa"/>
            <w:vAlign w:val="center"/>
          </w:tcPr>
          <w:p w14:paraId="072BA2DB" w14:textId="77777777" w:rsidR="00724942" w:rsidRPr="00141E95" w:rsidRDefault="00724942" w:rsidP="00724942">
            <w:pPr>
              <w:jc w:val="center"/>
              <w:rPr>
                <w:rFonts w:ascii="Cambria" w:hAnsi="Cambria"/>
                <w:b/>
                <w:color w:val="0070C0"/>
                <w:sz w:val="16"/>
                <w:szCs w:val="16"/>
              </w:rPr>
            </w:pPr>
            <w:r w:rsidRPr="00141E95">
              <w:rPr>
                <w:rFonts w:ascii="Cambria" w:hAnsi="Cambria"/>
                <w:b/>
                <w:color w:val="0070C0"/>
                <w:sz w:val="16"/>
                <w:szCs w:val="16"/>
              </w:rPr>
              <w:sym w:font="Symbol" w:char="F0D6"/>
            </w:r>
          </w:p>
        </w:tc>
        <w:tc>
          <w:tcPr>
            <w:tcW w:w="476" w:type="dxa"/>
            <w:vAlign w:val="center"/>
          </w:tcPr>
          <w:p w14:paraId="3013596A" w14:textId="77777777" w:rsidR="00724942" w:rsidRPr="00141E95" w:rsidRDefault="00724942" w:rsidP="00724942">
            <w:pPr>
              <w:jc w:val="center"/>
              <w:rPr>
                <w:rFonts w:ascii="Cambria" w:hAnsi="Cambria"/>
                <w:b/>
                <w:color w:val="0070C0"/>
                <w:sz w:val="16"/>
                <w:szCs w:val="16"/>
              </w:rPr>
            </w:pPr>
          </w:p>
        </w:tc>
        <w:tc>
          <w:tcPr>
            <w:tcW w:w="483" w:type="dxa"/>
            <w:vAlign w:val="center"/>
          </w:tcPr>
          <w:p w14:paraId="715A17A3" w14:textId="77777777" w:rsidR="00724942" w:rsidRPr="00141E95" w:rsidRDefault="00724942" w:rsidP="00724942">
            <w:pPr>
              <w:jc w:val="center"/>
              <w:rPr>
                <w:rFonts w:ascii="Cambria" w:hAnsi="Cambria"/>
                <w:b/>
                <w:color w:val="0070C0"/>
                <w:sz w:val="16"/>
                <w:szCs w:val="16"/>
              </w:rPr>
            </w:pPr>
          </w:p>
        </w:tc>
      </w:tr>
      <w:tr w:rsidR="00724942" w:rsidRPr="009316C4" w14:paraId="7F65BDF3" w14:textId="77777777" w:rsidTr="00724942">
        <w:trPr>
          <w:gridAfter w:val="1"/>
          <w:wAfter w:w="21" w:type="dxa"/>
          <w:trHeight w:val="327"/>
          <w:jc w:val="center"/>
        </w:trPr>
        <w:tc>
          <w:tcPr>
            <w:tcW w:w="830" w:type="dxa"/>
            <w:shd w:val="clear" w:color="auto" w:fill="auto"/>
            <w:vAlign w:val="center"/>
          </w:tcPr>
          <w:p w14:paraId="31DC9FB8" w14:textId="77777777" w:rsidR="00724942" w:rsidRPr="007344B9" w:rsidRDefault="00724942" w:rsidP="00724942">
            <w:pPr>
              <w:pStyle w:val="ps2"/>
              <w:numPr>
                <w:ilvl w:val="0"/>
                <w:numId w:val="28"/>
              </w:numPr>
              <w:spacing w:before="0" w:after="0" w:line="240" w:lineRule="auto"/>
              <w:jc w:val="center"/>
              <w:rPr>
                <w:rFonts w:ascii="Cambria" w:hAnsi="Cambria"/>
                <w:sz w:val="24"/>
              </w:rPr>
            </w:pPr>
          </w:p>
        </w:tc>
        <w:tc>
          <w:tcPr>
            <w:tcW w:w="7848" w:type="dxa"/>
            <w:shd w:val="clear" w:color="auto" w:fill="auto"/>
            <w:vAlign w:val="center"/>
          </w:tcPr>
          <w:p w14:paraId="77E82B1C" w14:textId="77777777" w:rsidR="00724942" w:rsidRPr="00724942" w:rsidRDefault="00724942" w:rsidP="00724942">
            <w:r w:rsidRPr="00724942">
              <w:t>Using the main English language skills in different contexts.</w:t>
            </w:r>
          </w:p>
        </w:tc>
        <w:tc>
          <w:tcPr>
            <w:tcW w:w="495" w:type="dxa"/>
            <w:vAlign w:val="center"/>
          </w:tcPr>
          <w:p w14:paraId="20CAC623" w14:textId="77777777" w:rsidR="00724942" w:rsidRPr="00141E95" w:rsidRDefault="00724942" w:rsidP="00724942">
            <w:pPr>
              <w:jc w:val="center"/>
              <w:rPr>
                <w:rFonts w:ascii="Cambria" w:hAnsi="Cambria"/>
                <w:b/>
                <w:color w:val="0070C0"/>
                <w:sz w:val="16"/>
                <w:szCs w:val="16"/>
              </w:rPr>
            </w:pPr>
          </w:p>
        </w:tc>
        <w:tc>
          <w:tcPr>
            <w:tcW w:w="476" w:type="dxa"/>
            <w:vAlign w:val="center"/>
          </w:tcPr>
          <w:p w14:paraId="1E1FF506" w14:textId="77777777" w:rsidR="00724942" w:rsidRPr="00141E95" w:rsidRDefault="00724942" w:rsidP="00724942">
            <w:pPr>
              <w:jc w:val="center"/>
              <w:rPr>
                <w:rFonts w:ascii="Cambria" w:hAnsi="Cambria"/>
                <w:b/>
                <w:color w:val="0070C0"/>
                <w:sz w:val="16"/>
                <w:szCs w:val="16"/>
              </w:rPr>
            </w:pPr>
            <w:r w:rsidRPr="00141E95">
              <w:rPr>
                <w:rFonts w:ascii="Cambria" w:hAnsi="Cambria"/>
                <w:b/>
                <w:color w:val="0070C0"/>
                <w:sz w:val="16"/>
                <w:szCs w:val="16"/>
              </w:rPr>
              <w:sym w:font="Symbol" w:char="F0D6"/>
            </w:r>
          </w:p>
        </w:tc>
        <w:tc>
          <w:tcPr>
            <w:tcW w:w="483" w:type="dxa"/>
            <w:vAlign w:val="center"/>
          </w:tcPr>
          <w:p w14:paraId="4B07A585" w14:textId="77777777" w:rsidR="00724942" w:rsidRPr="00141E95" w:rsidRDefault="00724942" w:rsidP="00724942">
            <w:pPr>
              <w:jc w:val="center"/>
              <w:rPr>
                <w:rFonts w:ascii="Cambria" w:hAnsi="Cambria"/>
                <w:b/>
                <w:color w:val="0070C0"/>
                <w:sz w:val="16"/>
                <w:szCs w:val="16"/>
              </w:rPr>
            </w:pPr>
          </w:p>
        </w:tc>
      </w:tr>
      <w:tr w:rsidR="00724942" w:rsidRPr="009316C4" w14:paraId="18FF0FDF" w14:textId="77777777" w:rsidTr="00724942">
        <w:trPr>
          <w:gridAfter w:val="1"/>
          <w:wAfter w:w="21" w:type="dxa"/>
          <w:trHeight w:val="327"/>
          <w:jc w:val="center"/>
        </w:trPr>
        <w:tc>
          <w:tcPr>
            <w:tcW w:w="830" w:type="dxa"/>
            <w:shd w:val="clear" w:color="auto" w:fill="auto"/>
            <w:vAlign w:val="center"/>
          </w:tcPr>
          <w:p w14:paraId="7D34FCEC" w14:textId="77777777" w:rsidR="00724942" w:rsidRPr="00B15B27" w:rsidRDefault="00724942" w:rsidP="00724942">
            <w:pPr>
              <w:pStyle w:val="ps2"/>
              <w:numPr>
                <w:ilvl w:val="0"/>
                <w:numId w:val="28"/>
              </w:numPr>
              <w:spacing w:before="0" w:after="0" w:line="240" w:lineRule="auto"/>
              <w:jc w:val="center"/>
              <w:rPr>
                <w:rFonts w:ascii="Cambria" w:hAnsi="Cambria"/>
                <w:sz w:val="24"/>
                <w:lang w:val="en-US"/>
              </w:rPr>
            </w:pPr>
          </w:p>
        </w:tc>
        <w:tc>
          <w:tcPr>
            <w:tcW w:w="7848" w:type="dxa"/>
            <w:shd w:val="clear" w:color="auto" w:fill="auto"/>
            <w:vAlign w:val="center"/>
          </w:tcPr>
          <w:p w14:paraId="74D7EE6E" w14:textId="77777777" w:rsidR="00724942" w:rsidRPr="00724942" w:rsidRDefault="00724942" w:rsidP="00724942">
            <w:r w:rsidRPr="00724942">
              <w:t>Developing communication skills and critical creative thinking.</w:t>
            </w:r>
          </w:p>
        </w:tc>
        <w:tc>
          <w:tcPr>
            <w:tcW w:w="495" w:type="dxa"/>
            <w:vAlign w:val="center"/>
          </w:tcPr>
          <w:p w14:paraId="1AE2E62D" w14:textId="77777777" w:rsidR="00724942" w:rsidRPr="00141E95" w:rsidRDefault="00724942" w:rsidP="00724942">
            <w:pPr>
              <w:jc w:val="center"/>
              <w:rPr>
                <w:rFonts w:ascii="Cambria" w:hAnsi="Cambria"/>
                <w:b/>
                <w:color w:val="0070C0"/>
                <w:sz w:val="16"/>
                <w:szCs w:val="16"/>
              </w:rPr>
            </w:pPr>
          </w:p>
        </w:tc>
        <w:tc>
          <w:tcPr>
            <w:tcW w:w="476" w:type="dxa"/>
            <w:vAlign w:val="center"/>
          </w:tcPr>
          <w:p w14:paraId="0DA51BB3" w14:textId="77777777" w:rsidR="00724942" w:rsidRPr="00141E95" w:rsidRDefault="00724942" w:rsidP="00724942">
            <w:pPr>
              <w:jc w:val="center"/>
              <w:rPr>
                <w:rFonts w:ascii="Cambria" w:hAnsi="Cambria"/>
                <w:b/>
                <w:color w:val="0070C0"/>
                <w:sz w:val="16"/>
                <w:szCs w:val="16"/>
              </w:rPr>
            </w:pPr>
            <w:r w:rsidRPr="00141E95">
              <w:rPr>
                <w:rFonts w:ascii="Cambria" w:hAnsi="Cambria"/>
                <w:b/>
                <w:color w:val="0070C0"/>
                <w:sz w:val="16"/>
                <w:szCs w:val="16"/>
              </w:rPr>
              <w:sym w:font="Symbol" w:char="F0D6"/>
            </w:r>
          </w:p>
        </w:tc>
        <w:tc>
          <w:tcPr>
            <w:tcW w:w="483" w:type="dxa"/>
            <w:vAlign w:val="center"/>
          </w:tcPr>
          <w:p w14:paraId="12246338" w14:textId="77777777" w:rsidR="00724942" w:rsidRPr="00141E95" w:rsidRDefault="00724942" w:rsidP="00724942">
            <w:pPr>
              <w:jc w:val="center"/>
              <w:rPr>
                <w:rFonts w:ascii="Cambria" w:hAnsi="Cambria"/>
                <w:b/>
                <w:color w:val="0070C0"/>
                <w:sz w:val="16"/>
                <w:szCs w:val="16"/>
              </w:rPr>
            </w:pPr>
          </w:p>
        </w:tc>
      </w:tr>
      <w:tr w:rsidR="00724942" w:rsidRPr="009316C4" w14:paraId="7B8F70D8" w14:textId="77777777" w:rsidTr="00724942">
        <w:trPr>
          <w:gridAfter w:val="1"/>
          <w:wAfter w:w="21" w:type="dxa"/>
          <w:trHeight w:val="327"/>
          <w:jc w:val="center"/>
        </w:trPr>
        <w:tc>
          <w:tcPr>
            <w:tcW w:w="830" w:type="dxa"/>
            <w:shd w:val="clear" w:color="auto" w:fill="auto"/>
            <w:vAlign w:val="center"/>
          </w:tcPr>
          <w:p w14:paraId="0C109E27" w14:textId="77777777" w:rsidR="00724942" w:rsidRDefault="00724942" w:rsidP="00724942">
            <w:pPr>
              <w:pStyle w:val="ps2"/>
              <w:numPr>
                <w:ilvl w:val="0"/>
                <w:numId w:val="28"/>
              </w:numPr>
              <w:spacing w:before="0" w:after="0" w:line="240" w:lineRule="auto"/>
              <w:jc w:val="center"/>
              <w:rPr>
                <w:rFonts w:ascii="Cambria" w:hAnsi="Cambria"/>
                <w:sz w:val="24"/>
              </w:rPr>
            </w:pPr>
          </w:p>
        </w:tc>
        <w:tc>
          <w:tcPr>
            <w:tcW w:w="7848" w:type="dxa"/>
            <w:shd w:val="clear" w:color="auto" w:fill="auto"/>
            <w:vAlign w:val="center"/>
          </w:tcPr>
          <w:p w14:paraId="74900439" w14:textId="77777777" w:rsidR="00724942" w:rsidRPr="00724942" w:rsidRDefault="004D56D9" w:rsidP="00724942">
            <w:proofErr w:type="spellStart"/>
            <w:r w:rsidRPr="004D56D9">
              <w:t>Analyzing</w:t>
            </w:r>
            <w:proofErr w:type="spellEnd"/>
            <w:r w:rsidRPr="004D56D9">
              <w:t xml:space="preserve"> and appreciating linguistic and literary texts.</w:t>
            </w:r>
          </w:p>
        </w:tc>
        <w:tc>
          <w:tcPr>
            <w:tcW w:w="495" w:type="dxa"/>
            <w:vAlign w:val="center"/>
          </w:tcPr>
          <w:p w14:paraId="53FEF88A" w14:textId="77777777" w:rsidR="00724942" w:rsidRPr="00141E95" w:rsidRDefault="00724942" w:rsidP="00724942">
            <w:pPr>
              <w:jc w:val="center"/>
              <w:rPr>
                <w:rFonts w:ascii="Cambria" w:hAnsi="Cambria"/>
                <w:b/>
                <w:color w:val="0070C0"/>
                <w:sz w:val="16"/>
                <w:szCs w:val="16"/>
              </w:rPr>
            </w:pPr>
          </w:p>
        </w:tc>
        <w:tc>
          <w:tcPr>
            <w:tcW w:w="476" w:type="dxa"/>
            <w:vAlign w:val="center"/>
          </w:tcPr>
          <w:p w14:paraId="7791AD75" w14:textId="77777777" w:rsidR="00724942" w:rsidRPr="00141E95" w:rsidRDefault="00724942" w:rsidP="00724942">
            <w:pPr>
              <w:jc w:val="center"/>
              <w:rPr>
                <w:rFonts w:ascii="Cambria" w:hAnsi="Cambria"/>
                <w:b/>
                <w:color w:val="0070C0"/>
                <w:sz w:val="16"/>
                <w:szCs w:val="16"/>
              </w:rPr>
            </w:pPr>
          </w:p>
        </w:tc>
        <w:tc>
          <w:tcPr>
            <w:tcW w:w="483" w:type="dxa"/>
            <w:vAlign w:val="center"/>
          </w:tcPr>
          <w:p w14:paraId="2AB84DDA" w14:textId="77777777" w:rsidR="00724942" w:rsidRPr="00141E95" w:rsidRDefault="00724942" w:rsidP="00724942">
            <w:pPr>
              <w:jc w:val="center"/>
              <w:rPr>
                <w:rFonts w:ascii="Cambria" w:hAnsi="Cambria"/>
                <w:b/>
                <w:color w:val="0070C0"/>
                <w:sz w:val="16"/>
                <w:szCs w:val="16"/>
              </w:rPr>
            </w:pPr>
            <w:r w:rsidRPr="00141E95">
              <w:rPr>
                <w:rFonts w:ascii="Cambria" w:hAnsi="Cambria"/>
                <w:b/>
                <w:color w:val="0070C0"/>
                <w:sz w:val="16"/>
                <w:szCs w:val="16"/>
              </w:rPr>
              <w:sym w:font="Symbol" w:char="F0D6"/>
            </w:r>
          </w:p>
        </w:tc>
      </w:tr>
      <w:tr w:rsidR="00724942" w:rsidRPr="009316C4" w14:paraId="68E83AAD" w14:textId="77777777" w:rsidTr="00724942">
        <w:trPr>
          <w:gridAfter w:val="1"/>
          <w:wAfter w:w="21" w:type="dxa"/>
          <w:trHeight w:val="327"/>
          <w:jc w:val="center"/>
        </w:trPr>
        <w:tc>
          <w:tcPr>
            <w:tcW w:w="830" w:type="dxa"/>
            <w:shd w:val="clear" w:color="auto" w:fill="auto"/>
            <w:vAlign w:val="center"/>
          </w:tcPr>
          <w:p w14:paraId="48E907B4" w14:textId="77777777" w:rsidR="00724942" w:rsidRDefault="00724942" w:rsidP="00724942">
            <w:pPr>
              <w:pStyle w:val="ps2"/>
              <w:numPr>
                <w:ilvl w:val="0"/>
                <w:numId w:val="28"/>
              </w:numPr>
              <w:spacing w:before="0" w:after="0" w:line="240" w:lineRule="auto"/>
              <w:jc w:val="center"/>
              <w:rPr>
                <w:rFonts w:ascii="Cambria" w:hAnsi="Cambria"/>
                <w:sz w:val="24"/>
              </w:rPr>
            </w:pPr>
          </w:p>
        </w:tc>
        <w:tc>
          <w:tcPr>
            <w:tcW w:w="7848" w:type="dxa"/>
            <w:shd w:val="clear" w:color="auto" w:fill="auto"/>
            <w:vAlign w:val="center"/>
          </w:tcPr>
          <w:p w14:paraId="2ED95A56" w14:textId="77777777" w:rsidR="00724942" w:rsidRPr="00724942" w:rsidRDefault="00724942" w:rsidP="00724942">
            <w:r w:rsidRPr="00724942">
              <w:t>Integrating into the working environment and community service.</w:t>
            </w:r>
          </w:p>
        </w:tc>
        <w:tc>
          <w:tcPr>
            <w:tcW w:w="495" w:type="dxa"/>
            <w:vAlign w:val="center"/>
          </w:tcPr>
          <w:p w14:paraId="636B55D4" w14:textId="77777777" w:rsidR="00724942" w:rsidRPr="00141E95" w:rsidRDefault="00724942" w:rsidP="00724942">
            <w:pPr>
              <w:jc w:val="center"/>
              <w:rPr>
                <w:rFonts w:ascii="Cambria" w:hAnsi="Cambria"/>
                <w:b/>
                <w:color w:val="0070C0"/>
                <w:sz w:val="16"/>
                <w:szCs w:val="16"/>
              </w:rPr>
            </w:pPr>
          </w:p>
        </w:tc>
        <w:tc>
          <w:tcPr>
            <w:tcW w:w="476" w:type="dxa"/>
            <w:vAlign w:val="center"/>
          </w:tcPr>
          <w:p w14:paraId="27C895E3" w14:textId="77777777" w:rsidR="00724942" w:rsidRPr="00141E95" w:rsidRDefault="00724942" w:rsidP="00724942">
            <w:pPr>
              <w:jc w:val="center"/>
              <w:rPr>
                <w:rFonts w:ascii="Cambria" w:hAnsi="Cambria"/>
                <w:b/>
                <w:color w:val="0070C0"/>
                <w:sz w:val="16"/>
                <w:szCs w:val="16"/>
              </w:rPr>
            </w:pPr>
          </w:p>
        </w:tc>
        <w:tc>
          <w:tcPr>
            <w:tcW w:w="483" w:type="dxa"/>
            <w:vAlign w:val="center"/>
          </w:tcPr>
          <w:p w14:paraId="552AE035" w14:textId="77777777" w:rsidR="00724942" w:rsidRPr="00141E95" w:rsidRDefault="00724942" w:rsidP="00724942">
            <w:pPr>
              <w:jc w:val="center"/>
              <w:rPr>
                <w:rFonts w:ascii="Cambria" w:hAnsi="Cambria"/>
                <w:b/>
                <w:color w:val="0070C0"/>
                <w:sz w:val="16"/>
                <w:szCs w:val="16"/>
              </w:rPr>
            </w:pPr>
            <w:r w:rsidRPr="00141E95">
              <w:rPr>
                <w:rFonts w:ascii="Cambria" w:hAnsi="Cambria"/>
                <w:b/>
                <w:color w:val="0070C0"/>
                <w:sz w:val="16"/>
                <w:szCs w:val="16"/>
              </w:rPr>
              <w:sym w:font="Symbol" w:char="F0D6"/>
            </w:r>
          </w:p>
        </w:tc>
      </w:tr>
    </w:tbl>
    <w:p w14:paraId="301FEE7E" w14:textId="77777777" w:rsidR="006335EB" w:rsidRPr="006335EB" w:rsidRDefault="008612FD" w:rsidP="006335EB">
      <w:pPr>
        <w:pStyle w:val="ps2"/>
        <w:spacing w:before="240" w:after="120" w:line="240" w:lineRule="auto"/>
        <w:rPr>
          <w:rFonts w:ascii="Cambria" w:hAnsi="Cambria"/>
          <w:szCs w:val="20"/>
        </w:rPr>
      </w:pPr>
      <w:r>
        <w:rPr>
          <w:rFonts w:ascii="Cambria" w:hAnsi="Cambria"/>
          <w:szCs w:val="20"/>
        </w:rPr>
        <w:t>*</w:t>
      </w:r>
      <w:r w:rsidR="006335EB" w:rsidRPr="006335EB">
        <w:rPr>
          <w:rFonts w:ascii="Cambria" w:hAnsi="Cambria"/>
          <w:szCs w:val="20"/>
        </w:rPr>
        <w:t>* Descriptors according to the national qualifications framework (</w:t>
      </w:r>
      <w:r>
        <w:rPr>
          <w:rFonts w:ascii="Cambria" w:hAnsi="Cambria"/>
          <w:szCs w:val="20"/>
        </w:rPr>
        <w:t xml:space="preserve">K: </w:t>
      </w:r>
      <w:r w:rsidR="006335EB" w:rsidRPr="006335EB">
        <w:rPr>
          <w:rFonts w:ascii="Cambria" w:hAnsi="Cambria"/>
          <w:szCs w:val="20"/>
        </w:rPr>
        <w:t>knowledge,</w:t>
      </w:r>
      <w:r>
        <w:rPr>
          <w:rFonts w:ascii="Cambria" w:hAnsi="Cambria"/>
          <w:szCs w:val="20"/>
        </w:rPr>
        <w:t xml:space="preserve"> S: </w:t>
      </w:r>
      <w:r w:rsidR="006335EB" w:rsidRPr="006335EB">
        <w:rPr>
          <w:rFonts w:ascii="Cambria" w:hAnsi="Cambria"/>
          <w:szCs w:val="20"/>
        </w:rPr>
        <w:t xml:space="preserve">skill, </w:t>
      </w:r>
      <w:r>
        <w:rPr>
          <w:rFonts w:ascii="Cambria" w:hAnsi="Cambria"/>
          <w:szCs w:val="20"/>
        </w:rPr>
        <w:t>C: Competency</w:t>
      </w:r>
      <w:r w:rsidR="006335EB" w:rsidRPr="006335EB">
        <w:rPr>
          <w:rFonts w:ascii="Cambria" w:hAnsi="Cambria"/>
          <w:szCs w:val="20"/>
        </w:rPr>
        <w:t>)</w:t>
      </w:r>
    </w:p>
    <w:p w14:paraId="540D23FA" w14:textId="77777777" w:rsidR="006335EB" w:rsidRPr="005D521B" w:rsidRDefault="006335EB" w:rsidP="00483421">
      <w:pPr>
        <w:pStyle w:val="ps2"/>
        <w:spacing w:before="240" w:after="0" w:line="240" w:lineRule="auto"/>
        <w:rPr>
          <w:rFonts w:ascii="Cambria" w:hAnsi="Cambria"/>
          <w:b w:val="0"/>
          <w:bCs w:val="0"/>
          <w:i/>
          <w:iCs/>
          <w:sz w:val="22"/>
          <w:szCs w:val="22"/>
        </w:rPr>
      </w:pPr>
      <w:r w:rsidRPr="005D521B">
        <w:rPr>
          <w:rFonts w:ascii="Cambria" w:hAnsi="Cambria"/>
          <w:sz w:val="22"/>
          <w:szCs w:val="22"/>
        </w:rPr>
        <w:t>Weekly Schedule</w:t>
      </w:r>
      <w:r w:rsidRPr="005D521B">
        <w:rPr>
          <w:rFonts w:ascii="Cambria" w:hAnsi="Cambria"/>
          <w:b w:val="0"/>
          <w:bCs w:val="0"/>
          <w:i/>
          <w:iCs/>
          <w:sz w:val="22"/>
          <w:szCs w:val="22"/>
        </w:rPr>
        <w:t xml:space="preserve"> (please cho</w:t>
      </w:r>
      <w:r w:rsidR="00DE0AF9" w:rsidRPr="005D521B">
        <w:rPr>
          <w:rFonts w:ascii="Cambria" w:hAnsi="Cambria"/>
          <w:b w:val="0"/>
          <w:bCs w:val="0"/>
          <w:i/>
          <w:iCs/>
          <w:sz w:val="22"/>
          <w:szCs w:val="22"/>
        </w:rPr>
        <w:t>o</w:t>
      </w:r>
      <w:r w:rsidRPr="005D521B">
        <w:rPr>
          <w:rFonts w:ascii="Cambria" w:hAnsi="Cambria"/>
          <w:b w:val="0"/>
          <w:bCs w:val="0"/>
          <w:i/>
          <w:iCs/>
          <w:sz w:val="22"/>
          <w:szCs w:val="22"/>
        </w:rPr>
        <w:t>se the type of teaching)</w:t>
      </w:r>
    </w:p>
    <w:p w14:paraId="1729FD3F" w14:textId="77777777" w:rsidR="00250039" w:rsidRPr="005D521B" w:rsidRDefault="00DB69C1" w:rsidP="00DE7E9A">
      <w:pPr>
        <w:pStyle w:val="ps2"/>
        <w:spacing w:before="0" w:after="0" w:line="240" w:lineRule="auto"/>
        <w:rPr>
          <w:rFonts w:ascii="Cambria" w:hAnsi="Cambria"/>
          <w:sz w:val="22"/>
          <w:szCs w:val="22"/>
        </w:rPr>
      </w:pPr>
      <w:r w:rsidRPr="005D521B">
        <w:rPr>
          <w:rFonts w:ascii="Cambria" w:hAnsi="Cambria"/>
          <w:color w:val="00B0F0"/>
          <w:sz w:val="24"/>
        </w:rPr>
        <w:sym w:font="Symbol" w:char="F0D6"/>
      </w:r>
      <w:r w:rsidR="00AC0260" w:rsidRPr="005D521B">
        <w:rPr>
          <w:rFonts w:ascii="Cambria" w:hAnsi="Cambria"/>
          <w:sz w:val="22"/>
          <w:szCs w:val="22"/>
        </w:rPr>
        <w:t xml:space="preserve">Face to Face </w:t>
      </w:r>
    </w:p>
    <w:p w14:paraId="40E5220B" w14:textId="77777777" w:rsidR="00AC0260" w:rsidRPr="005D521B" w:rsidRDefault="007C06D1" w:rsidP="00DE7E9A">
      <w:pPr>
        <w:pStyle w:val="ps2"/>
        <w:spacing w:before="0" w:after="0" w:line="240" w:lineRule="auto"/>
        <w:rPr>
          <w:rFonts w:ascii="Cambria" w:hAnsi="Cambria"/>
          <w:sz w:val="22"/>
          <w:szCs w:val="22"/>
        </w:rPr>
      </w:pPr>
      <w:r w:rsidRPr="005D521B">
        <w:rPr>
          <w:rFonts w:ascii="Cambria" w:hAnsi="Cambria"/>
          <w:sz w:val="22"/>
          <w:szCs w:val="22"/>
        </w:rPr>
        <w:sym w:font="Symbol" w:char="F0F0"/>
      </w:r>
      <w:proofErr w:type="gramStart"/>
      <w:r w:rsidR="00AC0260" w:rsidRPr="005D521B">
        <w:rPr>
          <w:rFonts w:ascii="Cambria" w:hAnsi="Cambria"/>
          <w:sz w:val="22"/>
          <w:szCs w:val="22"/>
        </w:rPr>
        <w:t>Hybrid</w:t>
      </w:r>
      <w:r w:rsidRPr="005D521B">
        <w:rPr>
          <w:rFonts w:ascii="Cambria" w:hAnsi="Cambria"/>
          <w:b w:val="0"/>
          <w:bCs w:val="0"/>
          <w:i/>
          <w:iCs/>
          <w:sz w:val="22"/>
          <w:szCs w:val="22"/>
        </w:rPr>
        <w:t>(</w:t>
      </w:r>
      <w:proofErr w:type="gramEnd"/>
      <w:r w:rsidRPr="005D521B">
        <w:rPr>
          <w:rFonts w:ascii="Cambria" w:hAnsi="Cambria"/>
          <w:i/>
          <w:iCs/>
          <w:sz w:val="22"/>
          <w:szCs w:val="22"/>
        </w:rPr>
        <w:t xml:space="preserve">2 </w:t>
      </w:r>
      <w:r w:rsidR="00AC0260" w:rsidRPr="005D521B">
        <w:rPr>
          <w:rFonts w:ascii="Cambria" w:hAnsi="Cambria"/>
          <w:i/>
          <w:iCs/>
          <w:sz w:val="22"/>
          <w:szCs w:val="22"/>
        </w:rPr>
        <w:t>Lectures</w:t>
      </w:r>
      <w:r w:rsidRPr="005D521B">
        <w:rPr>
          <w:rFonts w:ascii="Cambria" w:hAnsi="Cambria"/>
          <w:b w:val="0"/>
          <w:bCs w:val="0"/>
          <w:i/>
          <w:iCs/>
          <w:sz w:val="22"/>
          <w:szCs w:val="22"/>
        </w:rPr>
        <w:t xml:space="preserve"> Face – To - Face </w:t>
      </w:r>
      <w:r w:rsidRPr="005D521B">
        <w:rPr>
          <w:rFonts w:ascii="Cambria" w:hAnsi="Cambria"/>
          <w:i/>
          <w:iCs/>
          <w:sz w:val="22"/>
          <w:szCs w:val="22"/>
        </w:rPr>
        <w:t xml:space="preserve">+1 </w:t>
      </w:r>
      <w:r w:rsidR="00AC0260" w:rsidRPr="005D521B">
        <w:rPr>
          <w:rFonts w:ascii="Cambria" w:hAnsi="Cambria"/>
          <w:i/>
          <w:iCs/>
          <w:sz w:val="22"/>
          <w:szCs w:val="22"/>
        </w:rPr>
        <w:t>Lecture</w:t>
      </w:r>
      <w:r w:rsidRPr="005D521B">
        <w:rPr>
          <w:rFonts w:ascii="Cambria" w:hAnsi="Cambria"/>
          <w:b w:val="0"/>
          <w:bCs w:val="0"/>
          <w:i/>
          <w:iCs/>
          <w:sz w:val="22"/>
          <w:szCs w:val="22"/>
        </w:rPr>
        <w:t xml:space="preserve"> Asynchronous)</w:t>
      </w:r>
    </w:p>
    <w:p w14:paraId="3157D6C4" w14:textId="77777777" w:rsidR="007C06D1" w:rsidRPr="005D521B" w:rsidRDefault="00AC0260" w:rsidP="00DE7E9A">
      <w:pPr>
        <w:pStyle w:val="ps2"/>
        <w:spacing w:before="0" w:after="0" w:line="240" w:lineRule="auto"/>
        <w:rPr>
          <w:rFonts w:ascii="Cambria" w:hAnsi="Cambria"/>
          <w:sz w:val="22"/>
          <w:szCs w:val="22"/>
        </w:rPr>
      </w:pPr>
      <w:r w:rsidRPr="005D521B">
        <w:rPr>
          <w:rFonts w:ascii="Cambria" w:hAnsi="Cambria"/>
          <w:sz w:val="22"/>
          <w:szCs w:val="22"/>
        </w:rPr>
        <w:sym w:font="Symbol" w:char="F0F0"/>
      </w:r>
      <w:r w:rsidR="007C06D1" w:rsidRPr="005D521B">
        <w:rPr>
          <w:rFonts w:ascii="Cambria" w:hAnsi="Cambria"/>
          <w:sz w:val="22"/>
          <w:szCs w:val="22"/>
        </w:rPr>
        <w:t>Hybrid</w:t>
      </w:r>
      <w:r w:rsidRPr="005D521B">
        <w:rPr>
          <w:rFonts w:ascii="Cambria" w:hAnsi="Cambria"/>
          <w:sz w:val="22"/>
          <w:szCs w:val="22"/>
        </w:rPr>
        <w:t xml:space="preserve"> (</w:t>
      </w:r>
      <w:r w:rsidRPr="005D521B">
        <w:rPr>
          <w:rFonts w:ascii="Cambria" w:hAnsi="Cambria"/>
          <w:i/>
          <w:iCs/>
          <w:sz w:val="22"/>
          <w:szCs w:val="22"/>
        </w:rPr>
        <w:t>1 Lectures</w:t>
      </w:r>
      <w:r w:rsidRPr="005D521B">
        <w:rPr>
          <w:rFonts w:ascii="Cambria" w:hAnsi="Cambria"/>
          <w:b w:val="0"/>
          <w:bCs w:val="0"/>
          <w:i/>
          <w:iCs/>
          <w:sz w:val="22"/>
          <w:szCs w:val="22"/>
        </w:rPr>
        <w:t xml:space="preserve"> Face – To - Face </w:t>
      </w:r>
      <w:r w:rsidRPr="005D521B">
        <w:rPr>
          <w:rFonts w:ascii="Cambria" w:hAnsi="Cambria"/>
          <w:i/>
          <w:iCs/>
          <w:sz w:val="22"/>
          <w:szCs w:val="22"/>
        </w:rPr>
        <w:t>+1 Lecture</w:t>
      </w:r>
      <w:r w:rsidRPr="005D521B">
        <w:rPr>
          <w:rFonts w:ascii="Cambria" w:hAnsi="Cambria"/>
          <w:b w:val="0"/>
          <w:bCs w:val="0"/>
          <w:i/>
          <w:iCs/>
          <w:sz w:val="22"/>
          <w:szCs w:val="22"/>
        </w:rPr>
        <w:t xml:space="preserve"> Asynchronous)</w:t>
      </w:r>
    </w:p>
    <w:p w14:paraId="11D6DDB8" w14:textId="77777777" w:rsidR="007C06D1" w:rsidRPr="005D521B" w:rsidRDefault="007C06D1" w:rsidP="00DE7E9A">
      <w:pPr>
        <w:pStyle w:val="ps2"/>
        <w:spacing w:before="0" w:after="0" w:line="240" w:lineRule="auto"/>
        <w:rPr>
          <w:rFonts w:ascii="Cambria" w:hAnsi="Cambria"/>
          <w:b w:val="0"/>
          <w:bCs w:val="0"/>
          <w:i/>
          <w:iCs/>
          <w:sz w:val="22"/>
          <w:szCs w:val="22"/>
          <w:lang w:val="fr-FR"/>
        </w:rPr>
      </w:pPr>
      <w:r w:rsidRPr="005D521B">
        <w:rPr>
          <w:rFonts w:ascii="Cambria" w:hAnsi="Cambria"/>
          <w:sz w:val="22"/>
          <w:szCs w:val="22"/>
        </w:rPr>
        <w:sym w:font="Symbol" w:char="F0F0"/>
      </w:r>
      <w:r w:rsidR="00AC0260" w:rsidRPr="005D521B">
        <w:rPr>
          <w:rFonts w:ascii="Cambria" w:hAnsi="Cambria"/>
          <w:sz w:val="22"/>
          <w:szCs w:val="22"/>
          <w:lang w:val="fr-FR"/>
        </w:rPr>
        <w:t xml:space="preserve">Online </w:t>
      </w:r>
      <w:r w:rsidRPr="005D521B">
        <w:rPr>
          <w:rFonts w:ascii="Cambria" w:hAnsi="Cambria"/>
          <w:b w:val="0"/>
          <w:bCs w:val="0"/>
          <w:i/>
          <w:iCs/>
          <w:sz w:val="22"/>
          <w:szCs w:val="22"/>
          <w:lang w:val="fr-FR"/>
        </w:rPr>
        <w:t>(</w:t>
      </w:r>
      <w:r w:rsidR="00AC0260" w:rsidRPr="005D521B">
        <w:rPr>
          <w:rFonts w:ascii="Cambria" w:hAnsi="Cambria"/>
          <w:i/>
          <w:iCs/>
          <w:sz w:val="22"/>
          <w:szCs w:val="22"/>
          <w:lang w:val="fr-FR"/>
        </w:rPr>
        <w:t>2Lectures</w:t>
      </w:r>
      <w:r w:rsidR="00AC0260" w:rsidRPr="005D521B">
        <w:rPr>
          <w:rFonts w:ascii="Cambria" w:hAnsi="Cambria"/>
          <w:b w:val="0"/>
          <w:bCs w:val="0"/>
          <w:i/>
          <w:iCs/>
          <w:sz w:val="22"/>
          <w:szCs w:val="22"/>
          <w:lang w:val="fr-FR"/>
        </w:rPr>
        <w:t>Synchronous +</w:t>
      </w:r>
      <w:r w:rsidR="00AC0260" w:rsidRPr="005D521B">
        <w:rPr>
          <w:rFonts w:ascii="Cambria" w:hAnsi="Cambria"/>
          <w:i/>
          <w:iCs/>
          <w:sz w:val="22"/>
          <w:szCs w:val="22"/>
          <w:lang w:val="fr-FR"/>
        </w:rPr>
        <w:t xml:space="preserve">1 </w:t>
      </w:r>
      <w:proofErr w:type="spellStart"/>
      <w:r w:rsidR="00AC0260" w:rsidRPr="005D521B">
        <w:rPr>
          <w:rFonts w:ascii="Cambria" w:hAnsi="Cambria"/>
          <w:i/>
          <w:iCs/>
          <w:sz w:val="22"/>
          <w:szCs w:val="22"/>
          <w:lang w:val="fr-FR"/>
        </w:rPr>
        <w:t>lectureAsynchronous</w:t>
      </w:r>
      <w:proofErr w:type="spellEnd"/>
      <w:r w:rsidRPr="005D521B">
        <w:rPr>
          <w:rFonts w:ascii="Cambria" w:hAnsi="Cambria"/>
          <w:b w:val="0"/>
          <w:bCs w:val="0"/>
          <w:i/>
          <w:iCs/>
          <w:sz w:val="22"/>
          <w:szCs w:val="22"/>
          <w:lang w:val="fr-FR"/>
        </w:rPr>
        <w:t>)</w:t>
      </w:r>
    </w:p>
    <w:p w14:paraId="7B049E60" w14:textId="77777777" w:rsidR="00483421" w:rsidRPr="005D521B" w:rsidRDefault="00483421" w:rsidP="00DE7E9A">
      <w:pPr>
        <w:pStyle w:val="ps2"/>
        <w:spacing w:before="0" w:after="0" w:line="240" w:lineRule="auto"/>
        <w:rPr>
          <w:rFonts w:ascii="Cambria" w:hAnsi="Cambria"/>
          <w:b w:val="0"/>
          <w:bCs w:val="0"/>
          <w:i/>
          <w:iCs/>
          <w:sz w:val="10"/>
          <w:szCs w:val="10"/>
          <w:lang w:val="fr-FR"/>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
        <w:gridCol w:w="2616"/>
        <w:gridCol w:w="2632"/>
        <w:gridCol w:w="1820"/>
        <w:gridCol w:w="852"/>
        <w:gridCol w:w="597"/>
        <w:gridCol w:w="686"/>
      </w:tblGrid>
      <w:tr w:rsidR="000E68FA" w14:paraId="614010AE" w14:textId="77777777" w:rsidTr="00A25A5A">
        <w:trPr>
          <w:trHeight w:val="377"/>
          <w:jc w:val="center"/>
        </w:trPr>
        <w:tc>
          <w:tcPr>
            <w:tcW w:w="343" w:type="pct"/>
            <w:shd w:val="clear" w:color="auto" w:fill="F2F2F2"/>
            <w:vAlign w:val="center"/>
          </w:tcPr>
          <w:p w14:paraId="7B3CD477" w14:textId="77777777" w:rsidR="000E68FA" w:rsidRPr="001C4A3C" w:rsidRDefault="000E68FA" w:rsidP="000E68FA">
            <w:pPr>
              <w:tabs>
                <w:tab w:val="right" w:pos="6840"/>
              </w:tabs>
              <w:rPr>
                <w:rFonts w:ascii="Cambria" w:hAnsi="Cambria"/>
                <w:b/>
                <w:bCs/>
                <w:color w:val="000000"/>
                <w:sz w:val="16"/>
                <w:szCs w:val="16"/>
                <w:lang w:bidi="ar-JO"/>
              </w:rPr>
            </w:pPr>
            <w:r w:rsidRPr="001C4A3C">
              <w:rPr>
                <w:rFonts w:ascii="Cambria" w:hAnsi="Cambria"/>
                <w:b/>
                <w:bCs/>
                <w:color w:val="000000"/>
                <w:sz w:val="16"/>
                <w:szCs w:val="16"/>
                <w:lang w:bidi="ar-JO"/>
              </w:rPr>
              <w:t>Week</w:t>
            </w:r>
          </w:p>
        </w:tc>
        <w:tc>
          <w:tcPr>
            <w:tcW w:w="1324" w:type="pct"/>
            <w:shd w:val="clear" w:color="auto" w:fill="F2F2F2"/>
            <w:vAlign w:val="center"/>
          </w:tcPr>
          <w:p w14:paraId="67AFC25A" w14:textId="77777777" w:rsidR="000E68FA" w:rsidRPr="00483421" w:rsidRDefault="000E68FA" w:rsidP="000E68FA">
            <w:pPr>
              <w:tabs>
                <w:tab w:val="right" w:pos="6840"/>
              </w:tabs>
              <w:jc w:val="center"/>
              <w:rPr>
                <w:rFonts w:ascii="Cambria" w:hAnsi="Cambria"/>
                <w:b/>
                <w:bCs/>
                <w:color w:val="000000"/>
                <w:sz w:val="16"/>
                <w:szCs w:val="16"/>
                <w:lang w:bidi="ar-JO"/>
              </w:rPr>
            </w:pPr>
            <w:r w:rsidRPr="00483421">
              <w:rPr>
                <w:rFonts w:ascii="Cambria" w:hAnsi="Cambria"/>
                <w:b/>
                <w:bCs/>
                <w:color w:val="000000"/>
                <w:sz w:val="16"/>
                <w:szCs w:val="16"/>
                <w:lang w:bidi="ar-JO"/>
              </w:rPr>
              <w:t>First Lecture</w:t>
            </w:r>
          </w:p>
          <w:p w14:paraId="5CBFF0E7" w14:textId="77777777" w:rsidR="000E68FA" w:rsidRPr="00483421" w:rsidRDefault="000E68FA" w:rsidP="000E68FA">
            <w:pPr>
              <w:tabs>
                <w:tab w:val="right" w:pos="6840"/>
              </w:tabs>
              <w:jc w:val="center"/>
              <w:rPr>
                <w:rFonts w:ascii="Cambria" w:hAnsi="Cambria"/>
                <w:b/>
                <w:bCs/>
                <w:color w:val="000000"/>
                <w:sz w:val="16"/>
                <w:szCs w:val="16"/>
                <w:lang w:bidi="ar-JO"/>
              </w:rPr>
            </w:pPr>
            <w:r w:rsidRPr="00483421">
              <w:rPr>
                <w:rFonts w:ascii="Cambria" w:hAnsi="Cambria"/>
                <w:b/>
                <w:bCs/>
                <w:color w:val="000000"/>
                <w:sz w:val="16"/>
                <w:szCs w:val="16"/>
                <w:lang w:bidi="ar-JO"/>
              </w:rPr>
              <w:t>(</w:t>
            </w:r>
            <w:r>
              <w:rPr>
                <w:rFonts w:ascii="Cambria" w:hAnsi="Cambria"/>
                <w:b/>
                <w:bCs/>
                <w:color w:val="000000"/>
                <w:sz w:val="16"/>
                <w:szCs w:val="16"/>
                <w:lang w:bidi="ar-JO"/>
              </w:rPr>
              <w:t>Sunday</w:t>
            </w:r>
            <w:r w:rsidRPr="00483421">
              <w:rPr>
                <w:rFonts w:ascii="Cambria" w:hAnsi="Cambria"/>
                <w:b/>
                <w:bCs/>
                <w:color w:val="000000"/>
                <w:sz w:val="16"/>
                <w:szCs w:val="16"/>
                <w:lang w:bidi="ar-JO"/>
              </w:rPr>
              <w:t>)</w:t>
            </w:r>
          </w:p>
        </w:tc>
        <w:tc>
          <w:tcPr>
            <w:tcW w:w="1332" w:type="pct"/>
            <w:shd w:val="clear" w:color="auto" w:fill="F2F2F2"/>
            <w:vAlign w:val="center"/>
          </w:tcPr>
          <w:p w14:paraId="4A89B193" w14:textId="77777777" w:rsidR="000E68FA" w:rsidRPr="00483421" w:rsidRDefault="000E68FA" w:rsidP="000E68FA">
            <w:pPr>
              <w:tabs>
                <w:tab w:val="right" w:pos="6840"/>
              </w:tabs>
              <w:jc w:val="center"/>
              <w:rPr>
                <w:rFonts w:ascii="Cambria" w:hAnsi="Cambria"/>
                <w:b/>
                <w:bCs/>
                <w:color w:val="000000"/>
                <w:sz w:val="16"/>
                <w:szCs w:val="16"/>
                <w:lang w:bidi="ar-JO"/>
              </w:rPr>
            </w:pPr>
            <w:r w:rsidRPr="00483421">
              <w:rPr>
                <w:rFonts w:ascii="Cambria" w:hAnsi="Cambria"/>
                <w:b/>
                <w:bCs/>
                <w:color w:val="000000"/>
                <w:sz w:val="16"/>
                <w:szCs w:val="16"/>
                <w:lang w:bidi="ar-JO"/>
              </w:rPr>
              <w:t>Second Lecture</w:t>
            </w:r>
          </w:p>
          <w:p w14:paraId="1F6E1E36" w14:textId="77777777" w:rsidR="000E68FA" w:rsidRPr="00483421" w:rsidRDefault="000E68FA" w:rsidP="000E68FA">
            <w:pPr>
              <w:tabs>
                <w:tab w:val="right" w:pos="6840"/>
              </w:tabs>
              <w:jc w:val="center"/>
              <w:rPr>
                <w:rFonts w:ascii="Cambria" w:hAnsi="Cambria"/>
                <w:b/>
                <w:bCs/>
                <w:color w:val="000000"/>
                <w:sz w:val="16"/>
                <w:szCs w:val="16"/>
                <w:lang w:bidi="ar-JO"/>
              </w:rPr>
            </w:pPr>
            <w:r w:rsidRPr="00483421">
              <w:rPr>
                <w:rFonts w:ascii="Cambria" w:hAnsi="Cambria"/>
                <w:b/>
                <w:bCs/>
                <w:color w:val="000000"/>
                <w:sz w:val="16"/>
                <w:szCs w:val="16"/>
                <w:lang w:bidi="ar-JO"/>
              </w:rPr>
              <w:t>(</w:t>
            </w:r>
            <w:r>
              <w:rPr>
                <w:rFonts w:ascii="Cambria" w:hAnsi="Cambria"/>
                <w:b/>
                <w:bCs/>
                <w:color w:val="000000"/>
                <w:sz w:val="16"/>
                <w:szCs w:val="16"/>
                <w:lang w:bidi="ar-JO"/>
              </w:rPr>
              <w:t>Tuesday</w:t>
            </w:r>
            <w:r w:rsidRPr="00483421">
              <w:rPr>
                <w:rFonts w:ascii="Cambria" w:hAnsi="Cambria"/>
                <w:b/>
                <w:bCs/>
                <w:color w:val="000000"/>
                <w:sz w:val="16"/>
                <w:szCs w:val="16"/>
                <w:lang w:bidi="ar-JO"/>
              </w:rPr>
              <w:t>)</w:t>
            </w:r>
          </w:p>
        </w:tc>
        <w:tc>
          <w:tcPr>
            <w:tcW w:w="921" w:type="pct"/>
            <w:shd w:val="clear" w:color="auto" w:fill="F2F2F2"/>
            <w:vAlign w:val="center"/>
          </w:tcPr>
          <w:p w14:paraId="5E89ADDF" w14:textId="77777777" w:rsidR="000E68FA" w:rsidRPr="00483421" w:rsidRDefault="000E68FA" w:rsidP="000E68FA">
            <w:pPr>
              <w:tabs>
                <w:tab w:val="right" w:pos="6840"/>
              </w:tabs>
              <w:jc w:val="center"/>
              <w:rPr>
                <w:rFonts w:ascii="Cambria" w:hAnsi="Cambria"/>
                <w:b/>
                <w:bCs/>
                <w:color w:val="000000"/>
                <w:sz w:val="16"/>
                <w:szCs w:val="16"/>
                <w:lang w:bidi="ar-JO"/>
              </w:rPr>
            </w:pPr>
            <w:r>
              <w:rPr>
                <w:rFonts w:ascii="Cambria" w:hAnsi="Cambria"/>
                <w:b/>
                <w:bCs/>
                <w:color w:val="000000"/>
                <w:sz w:val="16"/>
                <w:szCs w:val="16"/>
                <w:lang w:bidi="ar-JO"/>
              </w:rPr>
              <w:t>Third</w:t>
            </w:r>
            <w:r w:rsidRPr="00483421">
              <w:rPr>
                <w:rFonts w:ascii="Cambria" w:hAnsi="Cambria"/>
                <w:b/>
                <w:bCs/>
                <w:color w:val="000000"/>
                <w:sz w:val="16"/>
                <w:szCs w:val="16"/>
                <w:lang w:bidi="ar-JO"/>
              </w:rPr>
              <w:t xml:space="preserve"> Lecture</w:t>
            </w:r>
          </w:p>
          <w:p w14:paraId="62E01CF3" w14:textId="77777777" w:rsidR="000E68FA" w:rsidRPr="00483421" w:rsidRDefault="000E68FA" w:rsidP="000E68FA">
            <w:pPr>
              <w:tabs>
                <w:tab w:val="right" w:pos="6840"/>
              </w:tabs>
              <w:jc w:val="center"/>
              <w:rPr>
                <w:rFonts w:ascii="Cambria" w:hAnsi="Cambria"/>
                <w:b/>
                <w:bCs/>
                <w:color w:val="000000"/>
                <w:sz w:val="16"/>
                <w:szCs w:val="16"/>
                <w:lang w:bidi="ar-JO"/>
              </w:rPr>
            </w:pPr>
            <w:r w:rsidRPr="00483421">
              <w:rPr>
                <w:rFonts w:ascii="Cambria" w:hAnsi="Cambria"/>
                <w:b/>
                <w:bCs/>
                <w:color w:val="000000"/>
                <w:sz w:val="16"/>
                <w:szCs w:val="16"/>
                <w:lang w:bidi="ar-JO"/>
              </w:rPr>
              <w:t>(</w:t>
            </w:r>
            <w:r>
              <w:rPr>
                <w:rFonts w:ascii="Cambria" w:hAnsi="Cambria"/>
                <w:b/>
                <w:bCs/>
                <w:color w:val="000000"/>
                <w:sz w:val="16"/>
                <w:szCs w:val="16"/>
                <w:lang w:bidi="ar-JO"/>
              </w:rPr>
              <w:t>Thursday</w:t>
            </w:r>
            <w:r w:rsidRPr="00483421">
              <w:rPr>
                <w:rFonts w:ascii="Cambria" w:hAnsi="Cambria"/>
                <w:b/>
                <w:bCs/>
                <w:color w:val="000000"/>
                <w:sz w:val="16"/>
                <w:szCs w:val="16"/>
                <w:lang w:bidi="ar-JO"/>
              </w:rPr>
              <w:t>)</w:t>
            </w:r>
          </w:p>
        </w:tc>
        <w:tc>
          <w:tcPr>
            <w:tcW w:w="431" w:type="pct"/>
            <w:shd w:val="clear" w:color="auto" w:fill="F2F2F2"/>
            <w:vAlign w:val="center"/>
          </w:tcPr>
          <w:p w14:paraId="4AC3876B" w14:textId="77777777" w:rsidR="000E68FA" w:rsidRPr="00483421" w:rsidRDefault="000E68FA" w:rsidP="000E68FA">
            <w:pPr>
              <w:tabs>
                <w:tab w:val="right" w:pos="6840"/>
              </w:tabs>
              <w:jc w:val="center"/>
              <w:rPr>
                <w:rFonts w:ascii="Cambria" w:hAnsi="Cambria"/>
                <w:b/>
                <w:bCs/>
                <w:color w:val="000000"/>
                <w:sz w:val="16"/>
                <w:szCs w:val="16"/>
                <w:lang w:bidi="ar-JO"/>
              </w:rPr>
            </w:pPr>
            <w:r w:rsidRPr="00483421">
              <w:rPr>
                <w:rFonts w:ascii="Cambria" w:hAnsi="Cambria"/>
                <w:b/>
                <w:bCs/>
                <w:color w:val="000000"/>
                <w:sz w:val="16"/>
                <w:szCs w:val="16"/>
                <w:lang w:bidi="ar-JO"/>
              </w:rPr>
              <w:t>Ach.</w:t>
            </w:r>
          </w:p>
          <w:p w14:paraId="4A2EF85A" w14:textId="77777777" w:rsidR="000E68FA" w:rsidRPr="00483421" w:rsidRDefault="000E68FA" w:rsidP="000E68FA">
            <w:pPr>
              <w:tabs>
                <w:tab w:val="right" w:pos="6840"/>
              </w:tabs>
              <w:jc w:val="center"/>
              <w:rPr>
                <w:rFonts w:ascii="Cambria" w:hAnsi="Cambria"/>
                <w:b/>
                <w:bCs/>
                <w:color w:val="000000"/>
                <w:sz w:val="16"/>
                <w:szCs w:val="16"/>
                <w:lang w:bidi="ar-JO"/>
              </w:rPr>
            </w:pPr>
            <w:r w:rsidRPr="00483421">
              <w:rPr>
                <w:rFonts w:ascii="Cambria" w:hAnsi="Cambria"/>
                <w:b/>
                <w:bCs/>
                <w:color w:val="000000"/>
                <w:sz w:val="16"/>
                <w:szCs w:val="16"/>
                <w:lang w:bidi="ar-JO"/>
              </w:rPr>
              <w:t>ILOs</w:t>
            </w:r>
          </w:p>
        </w:tc>
        <w:tc>
          <w:tcPr>
            <w:tcW w:w="302" w:type="pct"/>
            <w:shd w:val="clear" w:color="auto" w:fill="F2F2F2"/>
          </w:tcPr>
          <w:p w14:paraId="06FA5E6E" w14:textId="77777777" w:rsidR="000E68FA" w:rsidRPr="00483421" w:rsidRDefault="000E68FA" w:rsidP="000E68FA">
            <w:pPr>
              <w:tabs>
                <w:tab w:val="right" w:pos="6840"/>
              </w:tabs>
              <w:jc w:val="center"/>
              <w:rPr>
                <w:rFonts w:ascii="Cambria" w:hAnsi="Cambria"/>
                <w:b/>
                <w:bCs/>
                <w:color w:val="000000"/>
                <w:sz w:val="16"/>
                <w:szCs w:val="16"/>
                <w:lang w:bidi="ar-JO"/>
              </w:rPr>
            </w:pPr>
            <w:r w:rsidRPr="00483421">
              <w:rPr>
                <w:rFonts w:ascii="Cambria" w:hAnsi="Cambria"/>
                <w:b/>
                <w:bCs/>
                <w:color w:val="000000"/>
                <w:sz w:val="16"/>
                <w:szCs w:val="16"/>
                <w:lang w:bidi="ar-JO"/>
              </w:rPr>
              <w:t>Ach.</w:t>
            </w:r>
          </w:p>
          <w:p w14:paraId="4E054B3F" w14:textId="77777777" w:rsidR="000E68FA" w:rsidRPr="00483421" w:rsidRDefault="000E68FA" w:rsidP="000E68FA">
            <w:pPr>
              <w:tabs>
                <w:tab w:val="right" w:pos="6840"/>
              </w:tabs>
              <w:jc w:val="center"/>
              <w:rPr>
                <w:rFonts w:ascii="Cambria" w:hAnsi="Cambria"/>
                <w:b/>
                <w:bCs/>
                <w:color w:val="000000"/>
                <w:sz w:val="16"/>
                <w:szCs w:val="16"/>
                <w:lang w:bidi="ar-JO"/>
              </w:rPr>
            </w:pPr>
            <w:r w:rsidRPr="00483421">
              <w:rPr>
                <w:rFonts w:ascii="Cambria" w:hAnsi="Cambria"/>
                <w:b/>
                <w:bCs/>
                <w:color w:val="000000"/>
                <w:sz w:val="16"/>
                <w:szCs w:val="16"/>
                <w:lang w:bidi="ar-JO"/>
              </w:rPr>
              <w:t>PLOs</w:t>
            </w:r>
          </w:p>
        </w:tc>
        <w:tc>
          <w:tcPr>
            <w:tcW w:w="347" w:type="pct"/>
            <w:shd w:val="clear" w:color="auto" w:fill="F2F2F2"/>
          </w:tcPr>
          <w:p w14:paraId="3C248CF3" w14:textId="77777777" w:rsidR="000E68FA" w:rsidRPr="00483421" w:rsidRDefault="000E68FA" w:rsidP="000E68FA">
            <w:pPr>
              <w:tabs>
                <w:tab w:val="right" w:pos="6840"/>
              </w:tabs>
              <w:jc w:val="center"/>
              <w:rPr>
                <w:rFonts w:ascii="Cambria" w:hAnsi="Cambria"/>
                <w:b/>
                <w:bCs/>
                <w:color w:val="000000"/>
                <w:sz w:val="16"/>
                <w:szCs w:val="16"/>
                <w:lang w:bidi="ar-JO"/>
              </w:rPr>
            </w:pPr>
            <w:r w:rsidRPr="00483421">
              <w:rPr>
                <w:rFonts w:ascii="Cambria" w:hAnsi="Cambria"/>
                <w:b/>
                <w:bCs/>
                <w:color w:val="000000"/>
                <w:sz w:val="16"/>
                <w:szCs w:val="16"/>
                <w:lang w:bidi="ar-JO"/>
              </w:rPr>
              <w:t>Descriptors*</w:t>
            </w:r>
          </w:p>
        </w:tc>
      </w:tr>
      <w:tr w:rsidR="000E68FA" w14:paraId="2C8B9FD9" w14:textId="77777777" w:rsidTr="00A25A5A">
        <w:trPr>
          <w:trHeight w:val="308"/>
          <w:jc w:val="center"/>
        </w:trPr>
        <w:tc>
          <w:tcPr>
            <w:tcW w:w="343" w:type="pct"/>
            <w:vAlign w:val="center"/>
          </w:tcPr>
          <w:p w14:paraId="71CCCB35" w14:textId="77777777" w:rsidR="000E68FA" w:rsidRPr="001A7B38" w:rsidRDefault="00A25A5A" w:rsidP="000E68FA">
            <w:pPr>
              <w:tabs>
                <w:tab w:val="num" w:pos="720"/>
                <w:tab w:val="right" w:pos="6840"/>
              </w:tabs>
              <w:jc w:val="center"/>
              <w:rPr>
                <w:rFonts w:asciiTheme="minorBidi" w:hAnsiTheme="minorBidi" w:cstheme="minorBidi"/>
                <w:sz w:val="18"/>
                <w:szCs w:val="18"/>
              </w:rPr>
            </w:pPr>
            <w:r>
              <w:rPr>
                <w:rFonts w:asciiTheme="minorBidi" w:hAnsiTheme="minorBidi" w:cstheme="minorBidi"/>
                <w:sz w:val="18"/>
                <w:szCs w:val="18"/>
              </w:rPr>
              <w:t>1</w:t>
            </w:r>
          </w:p>
        </w:tc>
        <w:tc>
          <w:tcPr>
            <w:tcW w:w="1324" w:type="pct"/>
            <w:shd w:val="clear" w:color="auto" w:fill="auto"/>
            <w:vAlign w:val="center"/>
          </w:tcPr>
          <w:p w14:paraId="589CB4F3" w14:textId="77777777" w:rsidR="000E68FA" w:rsidRPr="00FB335A" w:rsidRDefault="00741E48" w:rsidP="000E68FA">
            <w:pPr>
              <w:pStyle w:val="ps1numbered"/>
              <w:numPr>
                <w:ilvl w:val="0"/>
                <w:numId w:val="0"/>
              </w:numPr>
              <w:jc w:val="center"/>
              <w:rPr>
                <w:rFonts w:asciiTheme="majorBidi" w:hAnsiTheme="majorBidi" w:cstheme="majorBidi"/>
                <w:sz w:val="22"/>
                <w:szCs w:val="22"/>
              </w:rPr>
            </w:pPr>
            <w:r>
              <w:rPr>
                <w:rFonts w:asciiTheme="majorBidi" w:hAnsiTheme="majorBidi" w:cstheme="majorBidi"/>
                <w:sz w:val="22"/>
                <w:szCs w:val="22"/>
              </w:rPr>
              <w:t>Time periods of American Literature</w:t>
            </w:r>
          </w:p>
        </w:tc>
        <w:tc>
          <w:tcPr>
            <w:tcW w:w="1332" w:type="pct"/>
            <w:shd w:val="clear" w:color="auto" w:fill="auto"/>
            <w:vAlign w:val="center"/>
          </w:tcPr>
          <w:p w14:paraId="0ED6C27F" w14:textId="77777777" w:rsidR="000E68FA" w:rsidRPr="00FB335A" w:rsidRDefault="00741E48" w:rsidP="000E68FA">
            <w:pPr>
              <w:pStyle w:val="ps1numbered"/>
              <w:numPr>
                <w:ilvl w:val="0"/>
                <w:numId w:val="0"/>
              </w:numPr>
              <w:jc w:val="center"/>
              <w:rPr>
                <w:rFonts w:asciiTheme="majorBidi" w:hAnsiTheme="majorBidi" w:cstheme="majorBidi"/>
                <w:sz w:val="22"/>
                <w:szCs w:val="22"/>
              </w:rPr>
            </w:pPr>
            <w:r>
              <w:rPr>
                <w:rFonts w:asciiTheme="majorBidi" w:hAnsiTheme="majorBidi" w:cstheme="majorBidi"/>
                <w:sz w:val="22"/>
                <w:szCs w:val="22"/>
              </w:rPr>
              <w:t>Time periods of American Literature</w:t>
            </w:r>
          </w:p>
        </w:tc>
        <w:tc>
          <w:tcPr>
            <w:tcW w:w="921" w:type="pct"/>
          </w:tcPr>
          <w:p w14:paraId="5FF02B0C" w14:textId="77777777" w:rsidR="000E68FA" w:rsidRPr="00FB335A" w:rsidRDefault="00741E48"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Main Literary Movements</w:t>
            </w:r>
          </w:p>
        </w:tc>
        <w:tc>
          <w:tcPr>
            <w:tcW w:w="431" w:type="pct"/>
            <w:vAlign w:val="center"/>
          </w:tcPr>
          <w:p w14:paraId="1BB04BF2"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rPr>
              <w:t>A1</w:t>
            </w:r>
          </w:p>
        </w:tc>
        <w:tc>
          <w:tcPr>
            <w:tcW w:w="302" w:type="pct"/>
            <w:vAlign w:val="center"/>
          </w:tcPr>
          <w:p w14:paraId="555E3B8F"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1</w:t>
            </w:r>
          </w:p>
        </w:tc>
        <w:tc>
          <w:tcPr>
            <w:tcW w:w="347" w:type="pct"/>
            <w:vAlign w:val="center"/>
          </w:tcPr>
          <w:p w14:paraId="1B1FC314"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rPr>
              <w:t>K</w:t>
            </w:r>
          </w:p>
        </w:tc>
      </w:tr>
      <w:tr w:rsidR="000E68FA" w14:paraId="2CB823AF" w14:textId="77777777" w:rsidTr="00A25A5A">
        <w:trPr>
          <w:trHeight w:val="308"/>
          <w:jc w:val="center"/>
        </w:trPr>
        <w:tc>
          <w:tcPr>
            <w:tcW w:w="343" w:type="pct"/>
            <w:vAlign w:val="center"/>
          </w:tcPr>
          <w:p w14:paraId="0380098C" w14:textId="77777777" w:rsidR="000E68FA" w:rsidRPr="001A7B38" w:rsidRDefault="00A25A5A" w:rsidP="000E68FA">
            <w:pPr>
              <w:tabs>
                <w:tab w:val="num" w:pos="720"/>
                <w:tab w:val="right" w:pos="6840"/>
              </w:tabs>
              <w:jc w:val="center"/>
              <w:rPr>
                <w:rFonts w:asciiTheme="minorBidi" w:hAnsiTheme="minorBidi" w:cstheme="minorBidi"/>
                <w:sz w:val="18"/>
                <w:szCs w:val="18"/>
              </w:rPr>
            </w:pPr>
            <w:r>
              <w:rPr>
                <w:rFonts w:asciiTheme="minorBidi" w:hAnsiTheme="minorBidi" w:cstheme="minorBidi"/>
                <w:sz w:val="18"/>
                <w:szCs w:val="18"/>
              </w:rPr>
              <w:t>2</w:t>
            </w:r>
          </w:p>
        </w:tc>
        <w:tc>
          <w:tcPr>
            <w:tcW w:w="1324" w:type="pct"/>
            <w:shd w:val="clear" w:color="auto" w:fill="auto"/>
            <w:vAlign w:val="center"/>
          </w:tcPr>
          <w:p w14:paraId="61FAFECC" w14:textId="77777777" w:rsidR="000E68FA" w:rsidRPr="00FB335A" w:rsidRDefault="00741E48" w:rsidP="000E68FA">
            <w:pPr>
              <w:pStyle w:val="ps1numbered"/>
              <w:numPr>
                <w:ilvl w:val="0"/>
                <w:numId w:val="0"/>
              </w:numPr>
              <w:jc w:val="center"/>
              <w:rPr>
                <w:rFonts w:asciiTheme="majorBidi" w:hAnsiTheme="majorBidi" w:cstheme="majorBidi"/>
                <w:sz w:val="22"/>
                <w:szCs w:val="22"/>
              </w:rPr>
            </w:pPr>
            <w:r>
              <w:rPr>
                <w:rFonts w:asciiTheme="majorBidi" w:hAnsiTheme="majorBidi" w:cstheme="majorBidi"/>
                <w:sz w:val="22"/>
                <w:szCs w:val="22"/>
              </w:rPr>
              <w:t>Changes at the turn of the century</w:t>
            </w:r>
          </w:p>
        </w:tc>
        <w:tc>
          <w:tcPr>
            <w:tcW w:w="1332" w:type="pct"/>
            <w:shd w:val="clear" w:color="auto" w:fill="auto"/>
            <w:vAlign w:val="center"/>
          </w:tcPr>
          <w:p w14:paraId="750DC820" w14:textId="77777777" w:rsidR="000E68FA" w:rsidRPr="00FB335A" w:rsidRDefault="00741E48" w:rsidP="000E68FA">
            <w:pPr>
              <w:pStyle w:val="ps1numbered"/>
              <w:numPr>
                <w:ilvl w:val="0"/>
                <w:numId w:val="0"/>
              </w:numPr>
              <w:jc w:val="center"/>
              <w:rPr>
                <w:rFonts w:asciiTheme="majorBidi" w:hAnsiTheme="majorBidi" w:cstheme="majorBidi"/>
                <w:sz w:val="22"/>
                <w:szCs w:val="22"/>
              </w:rPr>
            </w:pPr>
            <w:r>
              <w:rPr>
                <w:rFonts w:asciiTheme="majorBidi" w:hAnsiTheme="majorBidi" w:cstheme="majorBidi"/>
                <w:sz w:val="22"/>
                <w:szCs w:val="22"/>
              </w:rPr>
              <w:t xml:space="preserve">Transformation of American life </w:t>
            </w:r>
          </w:p>
        </w:tc>
        <w:tc>
          <w:tcPr>
            <w:tcW w:w="921" w:type="pct"/>
          </w:tcPr>
          <w:p w14:paraId="2CC362AC" w14:textId="77777777" w:rsidR="000E68FA" w:rsidRPr="00FB335A" w:rsidRDefault="00741E48"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Transformation of American life</w:t>
            </w:r>
          </w:p>
        </w:tc>
        <w:tc>
          <w:tcPr>
            <w:tcW w:w="431" w:type="pct"/>
            <w:vAlign w:val="center"/>
          </w:tcPr>
          <w:p w14:paraId="5EAD1B74" w14:textId="77777777" w:rsidR="000E68FA" w:rsidRPr="00FB335A" w:rsidRDefault="00A25A5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C1</w:t>
            </w:r>
            <w:r w:rsidR="000E68FA" w:rsidRPr="00FB335A">
              <w:rPr>
                <w:rFonts w:asciiTheme="majorBidi" w:hAnsiTheme="majorBidi" w:cstheme="majorBidi"/>
                <w:sz w:val="22"/>
                <w:szCs w:val="22"/>
              </w:rPr>
              <w:t>,</w:t>
            </w:r>
          </w:p>
        </w:tc>
        <w:tc>
          <w:tcPr>
            <w:tcW w:w="302" w:type="pct"/>
            <w:vAlign w:val="center"/>
          </w:tcPr>
          <w:p w14:paraId="3203091C"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1</w:t>
            </w:r>
          </w:p>
        </w:tc>
        <w:tc>
          <w:tcPr>
            <w:tcW w:w="347" w:type="pct"/>
            <w:vAlign w:val="center"/>
          </w:tcPr>
          <w:p w14:paraId="39813417"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rPr>
              <w:t>K</w:t>
            </w:r>
          </w:p>
        </w:tc>
      </w:tr>
      <w:tr w:rsidR="000E68FA" w14:paraId="67F43300" w14:textId="77777777" w:rsidTr="00A25A5A">
        <w:trPr>
          <w:trHeight w:val="308"/>
          <w:jc w:val="center"/>
        </w:trPr>
        <w:tc>
          <w:tcPr>
            <w:tcW w:w="343" w:type="pct"/>
            <w:vAlign w:val="center"/>
          </w:tcPr>
          <w:p w14:paraId="2F3DB56F" w14:textId="77777777" w:rsidR="000E68FA" w:rsidRPr="001A7B38" w:rsidRDefault="00A25A5A" w:rsidP="000E68FA">
            <w:pPr>
              <w:tabs>
                <w:tab w:val="right" w:pos="6840"/>
              </w:tabs>
              <w:jc w:val="center"/>
              <w:rPr>
                <w:rFonts w:asciiTheme="minorBidi" w:hAnsiTheme="minorBidi" w:cstheme="minorBidi"/>
                <w:sz w:val="18"/>
                <w:szCs w:val="18"/>
              </w:rPr>
            </w:pPr>
            <w:r>
              <w:rPr>
                <w:rFonts w:asciiTheme="minorBidi" w:hAnsiTheme="minorBidi" w:cstheme="minorBidi"/>
                <w:sz w:val="18"/>
                <w:szCs w:val="18"/>
              </w:rPr>
              <w:t>3</w:t>
            </w:r>
          </w:p>
        </w:tc>
        <w:tc>
          <w:tcPr>
            <w:tcW w:w="1324" w:type="pct"/>
            <w:shd w:val="clear" w:color="auto" w:fill="auto"/>
            <w:vAlign w:val="center"/>
          </w:tcPr>
          <w:p w14:paraId="6D663A63" w14:textId="77777777" w:rsidR="000E68FA" w:rsidRPr="00FB335A" w:rsidRDefault="00741E48" w:rsidP="000E68FA">
            <w:pPr>
              <w:pStyle w:val="ps1numbered"/>
              <w:numPr>
                <w:ilvl w:val="0"/>
                <w:numId w:val="0"/>
              </w:numPr>
              <w:jc w:val="center"/>
              <w:rPr>
                <w:rFonts w:asciiTheme="majorBidi" w:hAnsiTheme="majorBidi" w:cstheme="majorBidi"/>
                <w:sz w:val="22"/>
                <w:szCs w:val="22"/>
              </w:rPr>
            </w:pPr>
            <w:r>
              <w:rPr>
                <w:rFonts w:asciiTheme="majorBidi" w:hAnsiTheme="majorBidi" w:cstheme="majorBidi"/>
                <w:sz w:val="22"/>
                <w:szCs w:val="22"/>
              </w:rPr>
              <w:t>The contradictions of the American Dream and literature</w:t>
            </w:r>
          </w:p>
        </w:tc>
        <w:tc>
          <w:tcPr>
            <w:tcW w:w="1332" w:type="pct"/>
            <w:shd w:val="clear" w:color="auto" w:fill="auto"/>
            <w:vAlign w:val="center"/>
          </w:tcPr>
          <w:p w14:paraId="05DAEAB8" w14:textId="77777777" w:rsidR="000E68FA" w:rsidRPr="00FB335A" w:rsidRDefault="00741E48" w:rsidP="000E68FA">
            <w:pPr>
              <w:pStyle w:val="ps1numbered"/>
              <w:numPr>
                <w:ilvl w:val="0"/>
                <w:numId w:val="0"/>
              </w:numPr>
              <w:jc w:val="center"/>
              <w:rPr>
                <w:rFonts w:asciiTheme="majorBidi" w:hAnsiTheme="majorBidi" w:cstheme="majorBidi"/>
                <w:sz w:val="22"/>
                <w:szCs w:val="22"/>
              </w:rPr>
            </w:pPr>
            <w:r>
              <w:rPr>
                <w:rFonts w:asciiTheme="majorBidi" w:hAnsiTheme="majorBidi" w:cstheme="majorBidi"/>
                <w:sz w:val="22"/>
                <w:szCs w:val="22"/>
              </w:rPr>
              <w:t>The contradictions of the American Dream and literature</w:t>
            </w:r>
          </w:p>
        </w:tc>
        <w:tc>
          <w:tcPr>
            <w:tcW w:w="921" w:type="pct"/>
          </w:tcPr>
          <w:p w14:paraId="3A6B46F9" w14:textId="77777777" w:rsidR="000E68FA" w:rsidRPr="00FB335A" w:rsidRDefault="00741E48"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Analysis of some examples</w:t>
            </w:r>
          </w:p>
        </w:tc>
        <w:tc>
          <w:tcPr>
            <w:tcW w:w="431" w:type="pct"/>
            <w:vAlign w:val="center"/>
          </w:tcPr>
          <w:p w14:paraId="408E85CA" w14:textId="77777777" w:rsidR="000E68FA" w:rsidRPr="00FB335A" w:rsidRDefault="00A25A5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D1</w:t>
            </w:r>
          </w:p>
        </w:tc>
        <w:tc>
          <w:tcPr>
            <w:tcW w:w="302" w:type="pct"/>
            <w:vAlign w:val="center"/>
          </w:tcPr>
          <w:p w14:paraId="36AF6D3A"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3</w:t>
            </w:r>
          </w:p>
        </w:tc>
        <w:tc>
          <w:tcPr>
            <w:tcW w:w="347" w:type="pct"/>
            <w:vAlign w:val="center"/>
          </w:tcPr>
          <w:p w14:paraId="02FE118E"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S</w:t>
            </w:r>
          </w:p>
        </w:tc>
      </w:tr>
      <w:tr w:rsidR="000E68FA" w14:paraId="2CD8B422" w14:textId="77777777" w:rsidTr="00A25A5A">
        <w:trPr>
          <w:trHeight w:val="308"/>
          <w:jc w:val="center"/>
        </w:trPr>
        <w:tc>
          <w:tcPr>
            <w:tcW w:w="343" w:type="pct"/>
            <w:vAlign w:val="center"/>
          </w:tcPr>
          <w:p w14:paraId="1E556C9C" w14:textId="77777777" w:rsidR="000E68FA" w:rsidRPr="001A7B38" w:rsidRDefault="00A25A5A" w:rsidP="000E68FA">
            <w:pPr>
              <w:tabs>
                <w:tab w:val="right" w:pos="6840"/>
              </w:tabs>
              <w:jc w:val="center"/>
              <w:rPr>
                <w:rFonts w:asciiTheme="minorBidi" w:hAnsiTheme="minorBidi" w:cstheme="minorBidi"/>
                <w:sz w:val="18"/>
                <w:szCs w:val="18"/>
              </w:rPr>
            </w:pPr>
            <w:r>
              <w:rPr>
                <w:rFonts w:asciiTheme="minorBidi" w:hAnsiTheme="minorBidi" w:cstheme="minorBidi"/>
                <w:sz w:val="18"/>
                <w:szCs w:val="18"/>
              </w:rPr>
              <w:t>4</w:t>
            </w:r>
          </w:p>
        </w:tc>
        <w:tc>
          <w:tcPr>
            <w:tcW w:w="1324" w:type="pct"/>
            <w:shd w:val="clear" w:color="auto" w:fill="auto"/>
            <w:vAlign w:val="center"/>
          </w:tcPr>
          <w:p w14:paraId="4E344C7A" w14:textId="77777777" w:rsidR="000E68FA" w:rsidRPr="00FB335A" w:rsidRDefault="000B7D0A" w:rsidP="000E68FA">
            <w:pPr>
              <w:pStyle w:val="ps1numbered"/>
              <w:numPr>
                <w:ilvl w:val="0"/>
                <w:numId w:val="0"/>
              </w:numPr>
              <w:jc w:val="center"/>
              <w:rPr>
                <w:rFonts w:asciiTheme="majorBidi" w:hAnsiTheme="majorBidi" w:cstheme="majorBidi"/>
                <w:sz w:val="22"/>
                <w:szCs w:val="22"/>
              </w:rPr>
            </w:pPr>
            <w:r>
              <w:rPr>
                <w:rFonts w:ascii="Cambria" w:hAnsi="Cambria"/>
              </w:rPr>
              <w:t>American literature at the Turn of the Century</w:t>
            </w:r>
            <w:r>
              <w:rPr>
                <w:sz w:val="24"/>
              </w:rPr>
              <w:t xml:space="preserve">: </w:t>
            </w:r>
            <w:r w:rsidRPr="008C2EFF">
              <w:t>the turning point of American literature</w:t>
            </w:r>
          </w:p>
        </w:tc>
        <w:tc>
          <w:tcPr>
            <w:tcW w:w="1332" w:type="pct"/>
            <w:shd w:val="clear" w:color="auto" w:fill="auto"/>
            <w:vAlign w:val="center"/>
          </w:tcPr>
          <w:p w14:paraId="4766B9D0" w14:textId="77777777" w:rsidR="000E68FA" w:rsidRPr="00FB335A" w:rsidRDefault="000B7D0A" w:rsidP="000E68FA">
            <w:pPr>
              <w:pStyle w:val="ps1numbered"/>
              <w:numPr>
                <w:ilvl w:val="0"/>
                <w:numId w:val="0"/>
              </w:numPr>
              <w:jc w:val="center"/>
              <w:rPr>
                <w:rFonts w:asciiTheme="majorBidi" w:hAnsiTheme="majorBidi" w:cstheme="majorBidi"/>
                <w:sz w:val="22"/>
                <w:szCs w:val="22"/>
              </w:rPr>
            </w:pPr>
            <w:r>
              <w:rPr>
                <w:rFonts w:ascii="Cambria" w:hAnsi="Cambria"/>
              </w:rPr>
              <w:t>American literature at the Turn of the Century</w:t>
            </w:r>
            <w:r>
              <w:rPr>
                <w:sz w:val="24"/>
              </w:rPr>
              <w:t xml:space="preserve">: </w:t>
            </w:r>
            <w:r w:rsidRPr="008C2EFF">
              <w:t>the turning point of American literature</w:t>
            </w:r>
          </w:p>
        </w:tc>
        <w:tc>
          <w:tcPr>
            <w:tcW w:w="921" w:type="pct"/>
          </w:tcPr>
          <w:p w14:paraId="4AF34411" w14:textId="77777777" w:rsidR="000E68F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Pr>
                <w:rFonts w:ascii="Cambria" w:hAnsi="Cambria"/>
              </w:rPr>
              <w:t>American literature at the Turn of the Century</w:t>
            </w:r>
            <w:r>
              <w:rPr>
                <w:sz w:val="24"/>
              </w:rPr>
              <w:t xml:space="preserve">: </w:t>
            </w:r>
            <w:r w:rsidRPr="008C2EFF">
              <w:t>the turning point of American literature</w:t>
            </w:r>
          </w:p>
        </w:tc>
        <w:tc>
          <w:tcPr>
            <w:tcW w:w="431" w:type="pct"/>
            <w:vAlign w:val="center"/>
          </w:tcPr>
          <w:p w14:paraId="71872267" w14:textId="77777777" w:rsidR="000E68FA" w:rsidRPr="00FB335A" w:rsidRDefault="00A25A5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A1</w:t>
            </w:r>
          </w:p>
        </w:tc>
        <w:tc>
          <w:tcPr>
            <w:tcW w:w="302" w:type="pct"/>
            <w:vAlign w:val="center"/>
          </w:tcPr>
          <w:p w14:paraId="683FCEA3"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3</w:t>
            </w:r>
          </w:p>
        </w:tc>
        <w:tc>
          <w:tcPr>
            <w:tcW w:w="347" w:type="pct"/>
            <w:vAlign w:val="center"/>
          </w:tcPr>
          <w:p w14:paraId="72E741EA"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S</w:t>
            </w:r>
          </w:p>
        </w:tc>
      </w:tr>
      <w:tr w:rsidR="000E68FA" w14:paraId="19249227" w14:textId="77777777" w:rsidTr="00A25A5A">
        <w:trPr>
          <w:trHeight w:val="308"/>
          <w:jc w:val="center"/>
        </w:trPr>
        <w:tc>
          <w:tcPr>
            <w:tcW w:w="343" w:type="pct"/>
            <w:vAlign w:val="center"/>
          </w:tcPr>
          <w:p w14:paraId="1083353A" w14:textId="77777777" w:rsidR="000E68FA" w:rsidRPr="001A7B38" w:rsidRDefault="00A25A5A" w:rsidP="000E68FA">
            <w:pPr>
              <w:pStyle w:val="BodyText"/>
              <w:ind w:right="32"/>
              <w:jc w:val="center"/>
              <w:rPr>
                <w:rFonts w:asciiTheme="minorBidi" w:hAnsiTheme="minorBidi" w:cstheme="minorBidi"/>
                <w:sz w:val="18"/>
                <w:szCs w:val="18"/>
              </w:rPr>
            </w:pPr>
            <w:r>
              <w:rPr>
                <w:rFonts w:asciiTheme="minorBidi" w:hAnsiTheme="minorBidi" w:cstheme="minorBidi"/>
                <w:sz w:val="18"/>
                <w:szCs w:val="18"/>
              </w:rPr>
              <w:t>5</w:t>
            </w:r>
          </w:p>
        </w:tc>
        <w:tc>
          <w:tcPr>
            <w:tcW w:w="1324" w:type="pct"/>
            <w:shd w:val="clear" w:color="auto" w:fill="auto"/>
            <w:vAlign w:val="center"/>
          </w:tcPr>
          <w:p w14:paraId="149DA061" w14:textId="77777777" w:rsidR="000E68F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sz w:val="24"/>
                <w:lang w:bidi="ar-JO"/>
              </w:rPr>
              <w:t xml:space="preserve">Analysis of representative examples: </w:t>
            </w:r>
            <w:r w:rsidRPr="008C2EFF">
              <w:rPr>
                <w:color w:val="000000" w:themeColor="text1"/>
                <w:lang w:bidi="ar-JO"/>
              </w:rPr>
              <w:t>Henry James and Theodore Dreiser</w:t>
            </w:r>
          </w:p>
        </w:tc>
        <w:tc>
          <w:tcPr>
            <w:tcW w:w="1332" w:type="pct"/>
            <w:shd w:val="clear" w:color="auto" w:fill="auto"/>
            <w:vAlign w:val="center"/>
          </w:tcPr>
          <w:p w14:paraId="7E1E6674" w14:textId="77777777" w:rsidR="000E68F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sz w:val="24"/>
                <w:lang w:bidi="ar-JO"/>
              </w:rPr>
              <w:t xml:space="preserve">Analysis of representative examples: </w:t>
            </w:r>
            <w:r w:rsidRPr="008C2EFF">
              <w:rPr>
                <w:color w:val="000000" w:themeColor="text1"/>
                <w:lang w:bidi="ar-JO"/>
              </w:rPr>
              <w:t>Henry James and Theodore Dreiser</w:t>
            </w:r>
          </w:p>
        </w:tc>
        <w:tc>
          <w:tcPr>
            <w:tcW w:w="921" w:type="pct"/>
          </w:tcPr>
          <w:p w14:paraId="6F4D5956" w14:textId="77777777" w:rsidR="000E68F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Pr>
                <w:color w:val="000000" w:themeColor="text1"/>
                <w:sz w:val="24"/>
                <w:lang w:bidi="ar-JO"/>
              </w:rPr>
              <w:t xml:space="preserve">Analysis of representative examples: </w:t>
            </w:r>
            <w:r w:rsidRPr="008C2EFF">
              <w:rPr>
                <w:color w:val="000000" w:themeColor="text1"/>
                <w:lang w:bidi="ar-JO"/>
              </w:rPr>
              <w:t>Henry James and Theodore Dreiser</w:t>
            </w:r>
          </w:p>
        </w:tc>
        <w:tc>
          <w:tcPr>
            <w:tcW w:w="431" w:type="pct"/>
            <w:vAlign w:val="center"/>
          </w:tcPr>
          <w:p w14:paraId="05693959"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rPr>
              <w:t>C1</w:t>
            </w:r>
          </w:p>
        </w:tc>
        <w:tc>
          <w:tcPr>
            <w:tcW w:w="302" w:type="pct"/>
            <w:vAlign w:val="center"/>
          </w:tcPr>
          <w:p w14:paraId="30C9BD9C"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4</w:t>
            </w:r>
          </w:p>
        </w:tc>
        <w:tc>
          <w:tcPr>
            <w:tcW w:w="347" w:type="pct"/>
            <w:vAlign w:val="center"/>
          </w:tcPr>
          <w:p w14:paraId="467BDEF1"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S</w:t>
            </w:r>
          </w:p>
        </w:tc>
      </w:tr>
      <w:tr w:rsidR="000E68FA" w14:paraId="30365A83" w14:textId="77777777" w:rsidTr="00A25A5A">
        <w:trPr>
          <w:trHeight w:val="308"/>
          <w:jc w:val="center"/>
        </w:trPr>
        <w:tc>
          <w:tcPr>
            <w:tcW w:w="343" w:type="pct"/>
            <w:vAlign w:val="center"/>
          </w:tcPr>
          <w:p w14:paraId="2B07AA67" w14:textId="77777777" w:rsidR="000E68FA" w:rsidRPr="001A7B38" w:rsidRDefault="00A25A5A" w:rsidP="000E68FA">
            <w:pPr>
              <w:pStyle w:val="BodyText"/>
              <w:ind w:right="32"/>
              <w:jc w:val="center"/>
              <w:rPr>
                <w:rFonts w:asciiTheme="minorBidi" w:hAnsiTheme="minorBidi" w:cstheme="minorBidi"/>
                <w:color w:val="000000" w:themeColor="text1"/>
                <w:sz w:val="18"/>
                <w:szCs w:val="18"/>
                <w:rtl/>
                <w:lang w:bidi="ar-JO"/>
              </w:rPr>
            </w:pPr>
            <w:r>
              <w:rPr>
                <w:rFonts w:asciiTheme="minorBidi" w:hAnsiTheme="minorBidi" w:cstheme="minorBidi"/>
                <w:color w:val="000000" w:themeColor="text1"/>
                <w:sz w:val="18"/>
                <w:szCs w:val="18"/>
              </w:rPr>
              <w:t>6</w:t>
            </w:r>
          </w:p>
        </w:tc>
        <w:tc>
          <w:tcPr>
            <w:tcW w:w="1324" w:type="pct"/>
            <w:shd w:val="clear" w:color="auto" w:fill="auto"/>
            <w:vAlign w:val="center"/>
          </w:tcPr>
          <w:p w14:paraId="6020E8CA" w14:textId="77777777" w:rsidR="000E68FA" w:rsidRPr="00FB335A" w:rsidRDefault="000B7D0A" w:rsidP="000E68FA">
            <w:pPr>
              <w:pStyle w:val="ps1numbered"/>
              <w:numPr>
                <w:ilvl w:val="0"/>
                <w:numId w:val="0"/>
              </w:numPr>
              <w:jc w:val="center"/>
              <w:rPr>
                <w:rFonts w:asciiTheme="majorBidi" w:hAnsiTheme="majorBidi" w:cstheme="majorBidi"/>
                <w:sz w:val="22"/>
                <w:szCs w:val="22"/>
              </w:rPr>
            </w:pPr>
            <w:r>
              <w:rPr>
                <w:rFonts w:ascii="Cambria" w:hAnsi="Cambria"/>
              </w:rPr>
              <w:t>American Poetry from 1900 through the 1930s</w:t>
            </w:r>
            <w:r>
              <w:rPr>
                <w:color w:val="000000" w:themeColor="text1"/>
                <w:sz w:val="24"/>
              </w:rPr>
              <w:t xml:space="preserve">: </w:t>
            </w:r>
            <w:r>
              <w:rPr>
                <w:color w:val="000000" w:themeColor="text1"/>
              </w:rPr>
              <w:t>characteristics and representative examples</w:t>
            </w:r>
          </w:p>
        </w:tc>
        <w:tc>
          <w:tcPr>
            <w:tcW w:w="1332" w:type="pct"/>
            <w:shd w:val="clear" w:color="auto" w:fill="auto"/>
            <w:vAlign w:val="center"/>
          </w:tcPr>
          <w:p w14:paraId="698F7023" w14:textId="77777777" w:rsidR="000E68FA" w:rsidRPr="00FB335A" w:rsidRDefault="000B7D0A" w:rsidP="000E68FA">
            <w:pPr>
              <w:pStyle w:val="ps1numbered"/>
              <w:numPr>
                <w:ilvl w:val="0"/>
                <w:numId w:val="0"/>
              </w:numPr>
              <w:jc w:val="center"/>
              <w:rPr>
                <w:rFonts w:asciiTheme="majorBidi" w:hAnsiTheme="majorBidi" w:cstheme="majorBidi"/>
                <w:sz w:val="22"/>
                <w:szCs w:val="22"/>
              </w:rPr>
            </w:pPr>
            <w:r>
              <w:rPr>
                <w:rFonts w:ascii="Cambria" w:hAnsi="Cambria"/>
              </w:rPr>
              <w:t>American Poetry from 1900 through the 1930s</w:t>
            </w:r>
            <w:r>
              <w:rPr>
                <w:color w:val="000000" w:themeColor="text1"/>
                <w:sz w:val="24"/>
              </w:rPr>
              <w:t xml:space="preserve">: </w:t>
            </w:r>
            <w:r>
              <w:rPr>
                <w:color w:val="000000" w:themeColor="text1"/>
              </w:rPr>
              <w:t>characteristics and representative examples</w:t>
            </w:r>
          </w:p>
        </w:tc>
        <w:tc>
          <w:tcPr>
            <w:tcW w:w="921" w:type="pct"/>
          </w:tcPr>
          <w:p w14:paraId="3ECDD7FD" w14:textId="77777777" w:rsidR="000E68FA" w:rsidRPr="00FB335A" w:rsidRDefault="000B7D0A" w:rsidP="000E68FA">
            <w:pPr>
              <w:pStyle w:val="ps1numbered"/>
              <w:numPr>
                <w:ilvl w:val="0"/>
                <w:numId w:val="0"/>
              </w:numPr>
              <w:spacing w:line="240" w:lineRule="auto"/>
              <w:jc w:val="center"/>
              <w:rPr>
                <w:rFonts w:asciiTheme="majorBidi" w:hAnsiTheme="majorBidi" w:cstheme="majorBidi"/>
                <w:sz w:val="22"/>
                <w:szCs w:val="22"/>
                <w:lang w:bidi="ar-JO"/>
              </w:rPr>
            </w:pPr>
            <w:r>
              <w:rPr>
                <w:rFonts w:ascii="Cambria" w:hAnsi="Cambria"/>
              </w:rPr>
              <w:t>American Poetry from 1900 through the 1930s</w:t>
            </w:r>
            <w:r>
              <w:rPr>
                <w:color w:val="000000" w:themeColor="text1"/>
                <w:sz w:val="24"/>
              </w:rPr>
              <w:t xml:space="preserve">: </w:t>
            </w:r>
            <w:r>
              <w:rPr>
                <w:color w:val="000000" w:themeColor="text1"/>
              </w:rPr>
              <w:t xml:space="preserve">characteristics and representative </w:t>
            </w:r>
          </w:p>
        </w:tc>
        <w:tc>
          <w:tcPr>
            <w:tcW w:w="431" w:type="pct"/>
            <w:vAlign w:val="center"/>
          </w:tcPr>
          <w:p w14:paraId="79E3E69D"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lang w:bidi="ar-JO"/>
              </w:rPr>
              <w:t>B1</w:t>
            </w:r>
          </w:p>
        </w:tc>
        <w:tc>
          <w:tcPr>
            <w:tcW w:w="302" w:type="pct"/>
            <w:vAlign w:val="center"/>
          </w:tcPr>
          <w:p w14:paraId="37130FD8"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4</w:t>
            </w:r>
          </w:p>
        </w:tc>
        <w:tc>
          <w:tcPr>
            <w:tcW w:w="347" w:type="pct"/>
            <w:vAlign w:val="center"/>
          </w:tcPr>
          <w:p w14:paraId="7153A037"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S</w:t>
            </w:r>
          </w:p>
        </w:tc>
      </w:tr>
      <w:tr w:rsidR="000E68FA" w14:paraId="7B6205CF" w14:textId="77777777" w:rsidTr="00A25A5A">
        <w:trPr>
          <w:trHeight w:val="308"/>
          <w:jc w:val="center"/>
        </w:trPr>
        <w:tc>
          <w:tcPr>
            <w:tcW w:w="343" w:type="pct"/>
            <w:vAlign w:val="center"/>
          </w:tcPr>
          <w:p w14:paraId="303B293C" w14:textId="77777777" w:rsidR="000E68FA" w:rsidRPr="001A7B38" w:rsidRDefault="000E68FA" w:rsidP="000E68FA">
            <w:pPr>
              <w:pStyle w:val="BodyText"/>
              <w:ind w:right="32"/>
              <w:jc w:val="center"/>
              <w:rPr>
                <w:rFonts w:asciiTheme="minorBidi" w:hAnsiTheme="minorBidi" w:cstheme="minorBidi"/>
                <w:color w:val="000000" w:themeColor="text1"/>
                <w:sz w:val="18"/>
                <w:szCs w:val="18"/>
              </w:rPr>
            </w:pPr>
            <w:r w:rsidRPr="001A7B38">
              <w:rPr>
                <w:rFonts w:asciiTheme="minorBidi" w:hAnsiTheme="minorBidi" w:cstheme="minorBidi"/>
                <w:sz w:val="18"/>
                <w:szCs w:val="18"/>
              </w:rPr>
              <w:lastRenderedPageBreak/>
              <w:t>8</w:t>
            </w:r>
          </w:p>
        </w:tc>
        <w:tc>
          <w:tcPr>
            <w:tcW w:w="1324" w:type="pct"/>
            <w:shd w:val="clear" w:color="auto" w:fill="auto"/>
            <w:vAlign w:val="center"/>
          </w:tcPr>
          <w:p w14:paraId="68A9ADDF" w14:textId="77777777" w:rsidR="000E68F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The literary contribution of Robert Frost: characteristics of his poetry-</w:t>
            </w:r>
            <w:proofErr w:type="spellStart"/>
            <w:r>
              <w:rPr>
                <w:color w:val="000000" w:themeColor="text1"/>
              </w:rPr>
              <w:t>Analysing</w:t>
            </w:r>
            <w:proofErr w:type="spellEnd"/>
            <w:r>
              <w:rPr>
                <w:color w:val="000000" w:themeColor="text1"/>
              </w:rPr>
              <w:t xml:space="preserve"> selected poems</w:t>
            </w:r>
          </w:p>
        </w:tc>
        <w:tc>
          <w:tcPr>
            <w:tcW w:w="1332" w:type="pct"/>
            <w:shd w:val="clear" w:color="auto" w:fill="auto"/>
            <w:vAlign w:val="center"/>
          </w:tcPr>
          <w:p w14:paraId="5080445D" w14:textId="77777777" w:rsidR="000E68F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Gertrude Stein's contribution to the literature of the era: qualities of her literary production and representative examples</w:t>
            </w:r>
          </w:p>
        </w:tc>
        <w:tc>
          <w:tcPr>
            <w:tcW w:w="921" w:type="pct"/>
          </w:tcPr>
          <w:p w14:paraId="63CB8364" w14:textId="77777777" w:rsidR="000E68FA" w:rsidRPr="00FB335A" w:rsidRDefault="000B7D0A" w:rsidP="000E68FA">
            <w:pPr>
              <w:pStyle w:val="ps1numbered"/>
              <w:numPr>
                <w:ilvl w:val="0"/>
                <w:numId w:val="0"/>
              </w:numPr>
              <w:spacing w:line="240" w:lineRule="auto"/>
              <w:jc w:val="center"/>
              <w:rPr>
                <w:rFonts w:asciiTheme="majorBidi" w:hAnsiTheme="majorBidi" w:cstheme="majorBidi"/>
                <w:sz w:val="22"/>
                <w:szCs w:val="22"/>
                <w:lang w:bidi="ar-JO"/>
              </w:rPr>
            </w:pPr>
            <w:r>
              <w:rPr>
                <w:color w:val="000000" w:themeColor="text1"/>
              </w:rPr>
              <w:t>Gertrude Stein's contribution to the literature of the era: qualities of her literary production and representative examples</w:t>
            </w:r>
          </w:p>
        </w:tc>
        <w:tc>
          <w:tcPr>
            <w:tcW w:w="431" w:type="pct"/>
            <w:vAlign w:val="center"/>
          </w:tcPr>
          <w:p w14:paraId="117C8AD8"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lang w:bidi="ar-JO"/>
              </w:rPr>
              <w:t>B1</w:t>
            </w:r>
          </w:p>
        </w:tc>
        <w:tc>
          <w:tcPr>
            <w:tcW w:w="302" w:type="pct"/>
            <w:vAlign w:val="center"/>
          </w:tcPr>
          <w:p w14:paraId="71E72914"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4</w:t>
            </w:r>
          </w:p>
        </w:tc>
        <w:tc>
          <w:tcPr>
            <w:tcW w:w="347" w:type="pct"/>
            <w:vAlign w:val="center"/>
          </w:tcPr>
          <w:p w14:paraId="4C1FCF56" w14:textId="77777777" w:rsidR="000E68FA" w:rsidRPr="00FB335A" w:rsidRDefault="000E68F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rPr>
              <w:t>S</w:t>
            </w:r>
          </w:p>
        </w:tc>
      </w:tr>
      <w:tr w:rsidR="000B7D0A" w14:paraId="13C7C527" w14:textId="77777777" w:rsidTr="00A25A5A">
        <w:trPr>
          <w:trHeight w:val="308"/>
          <w:jc w:val="center"/>
        </w:trPr>
        <w:tc>
          <w:tcPr>
            <w:tcW w:w="343" w:type="pct"/>
            <w:vAlign w:val="center"/>
          </w:tcPr>
          <w:p w14:paraId="7A85C1CB" w14:textId="77777777" w:rsidR="000B7D0A" w:rsidRPr="001A7B38" w:rsidRDefault="000B7D0A" w:rsidP="000E68FA">
            <w:pPr>
              <w:pStyle w:val="BodyText"/>
              <w:ind w:right="32"/>
              <w:jc w:val="center"/>
              <w:rPr>
                <w:rFonts w:asciiTheme="minorBidi" w:hAnsiTheme="minorBidi" w:cstheme="minorBidi"/>
                <w:sz w:val="18"/>
                <w:szCs w:val="18"/>
              </w:rPr>
            </w:pPr>
            <w:r w:rsidRPr="001A7B38">
              <w:rPr>
                <w:rFonts w:asciiTheme="minorBidi" w:hAnsiTheme="minorBidi" w:cstheme="minorBidi"/>
                <w:sz w:val="18"/>
                <w:szCs w:val="18"/>
              </w:rPr>
              <w:t>9</w:t>
            </w:r>
          </w:p>
        </w:tc>
        <w:tc>
          <w:tcPr>
            <w:tcW w:w="1324" w:type="pct"/>
            <w:shd w:val="clear" w:color="auto" w:fill="auto"/>
            <w:vAlign w:val="center"/>
          </w:tcPr>
          <w:p w14:paraId="786882A7"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The writers of the lost generation: the Twenties, the jazz age, and other related concepts of the period</w:t>
            </w:r>
          </w:p>
        </w:tc>
        <w:tc>
          <w:tcPr>
            <w:tcW w:w="1332" w:type="pct"/>
            <w:shd w:val="clear" w:color="auto" w:fill="auto"/>
            <w:vAlign w:val="center"/>
          </w:tcPr>
          <w:p w14:paraId="5C692EE3"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The writers of the lost generation: the Twenties, the jazz age, and other related concepts of the period</w:t>
            </w:r>
          </w:p>
        </w:tc>
        <w:tc>
          <w:tcPr>
            <w:tcW w:w="921" w:type="pct"/>
          </w:tcPr>
          <w:p w14:paraId="4A389BCC" w14:textId="77777777" w:rsidR="000B7D0A" w:rsidRPr="00717D18" w:rsidRDefault="000B7D0A" w:rsidP="00BC1286">
            <w:pPr>
              <w:pStyle w:val="BodyText"/>
              <w:ind w:right="32"/>
              <w:rPr>
                <w:rFonts w:ascii="Times New Roman" w:hAnsi="Times New Roman"/>
                <w:color w:val="000000" w:themeColor="text1"/>
                <w:sz w:val="20"/>
                <w:szCs w:val="20"/>
              </w:rPr>
            </w:pPr>
            <w:r>
              <w:rPr>
                <w:rFonts w:ascii="Times New Roman" w:hAnsi="Times New Roman"/>
                <w:color w:val="000000" w:themeColor="text1"/>
                <w:sz w:val="20"/>
                <w:szCs w:val="20"/>
              </w:rPr>
              <w:t xml:space="preserve">The fiction of F. Scott Fitzgerald; an evaluation of Fitzgerald's </w:t>
            </w:r>
            <w:r w:rsidRPr="009C0B40">
              <w:rPr>
                <w:rFonts w:ascii="Times New Roman" w:hAnsi="Times New Roman"/>
                <w:i/>
                <w:iCs/>
                <w:color w:val="000000" w:themeColor="text1"/>
                <w:sz w:val="20"/>
                <w:szCs w:val="20"/>
              </w:rPr>
              <w:t>The Great Gatsby</w:t>
            </w:r>
            <w:r>
              <w:rPr>
                <w:rFonts w:ascii="Times New Roman" w:hAnsi="Times New Roman"/>
                <w:color w:val="000000" w:themeColor="text1"/>
                <w:sz w:val="20"/>
                <w:szCs w:val="20"/>
              </w:rPr>
              <w:t>; The fiction of Ernest Hemingway</w:t>
            </w:r>
          </w:p>
        </w:tc>
        <w:tc>
          <w:tcPr>
            <w:tcW w:w="431" w:type="pct"/>
            <w:vAlign w:val="center"/>
          </w:tcPr>
          <w:p w14:paraId="78BDB912" w14:textId="77777777" w:rsidR="000B7D0A" w:rsidRPr="00FB335A" w:rsidRDefault="00A25A5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lang w:bidi="ar-JO"/>
              </w:rPr>
              <w:t>D1</w:t>
            </w:r>
          </w:p>
        </w:tc>
        <w:tc>
          <w:tcPr>
            <w:tcW w:w="302" w:type="pct"/>
            <w:vAlign w:val="center"/>
          </w:tcPr>
          <w:p w14:paraId="2171F12F"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5</w:t>
            </w:r>
          </w:p>
        </w:tc>
        <w:tc>
          <w:tcPr>
            <w:tcW w:w="347" w:type="pct"/>
            <w:vAlign w:val="center"/>
          </w:tcPr>
          <w:p w14:paraId="2B3E657A"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C</w:t>
            </w:r>
          </w:p>
        </w:tc>
      </w:tr>
      <w:tr w:rsidR="000B7D0A" w14:paraId="1E12D2E8" w14:textId="77777777" w:rsidTr="00A25A5A">
        <w:trPr>
          <w:trHeight w:val="308"/>
          <w:jc w:val="center"/>
        </w:trPr>
        <w:tc>
          <w:tcPr>
            <w:tcW w:w="343" w:type="pct"/>
            <w:vAlign w:val="center"/>
          </w:tcPr>
          <w:p w14:paraId="71E315BF" w14:textId="77777777" w:rsidR="000B7D0A" w:rsidRPr="001A7B38" w:rsidRDefault="000B7D0A" w:rsidP="000E68FA">
            <w:pPr>
              <w:pStyle w:val="BodyText"/>
              <w:ind w:right="32"/>
              <w:jc w:val="center"/>
              <w:rPr>
                <w:rFonts w:asciiTheme="minorBidi" w:hAnsiTheme="minorBidi" w:cstheme="minorBidi"/>
                <w:sz w:val="18"/>
                <w:szCs w:val="18"/>
              </w:rPr>
            </w:pPr>
            <w:r>
              <w:rPr>
                <w:rFonts w:asciiTheme="minorBidi" w:hAnsiTheme="minorBidi" w:cstheme="minorBidi"/>
                <w:sz w:val="18"/>
                <w:szCs w:val="18"/>
              </w:rPr>
              <w:t>10</w:t>
            </w:r>
          </w:p>
        </w:tc>
        <w:tc>
          <w:tcPr>
            <w:tcW w:w="1324" w:type="pct"/>
            <w:shd w:val="clear" w:color="auto" w:fill="auto"/>
            <w:vAlign w:val="center"/>
          </w:tcPr>
          <w:p w14:paraId="2FC64383"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The new spirit of the Thirties; the influence of the Great Depression; the work of John Steinbeck</w:t>
            </w:r>
          </w:p>
        </w:tc>
        <w:tc>
          <w:tcPr>
            <w:tcW w:w="1332" w:type="pct"/>
            <w:shd w:val="clear" w:color="auto" w:fill="auto"/>
            <w:vAlign w:val="center"/>
          </w:tcPr>
          <w:p w14:paraId="6418CDA2"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The new spirit of the Thirties; the influence of the Great Depression; the work of John Steinbeck</w:t>
            </w:r>
          </w:p>
        </w:tc>
        <w:tc>
          <w:tcPr>
            <w:tcW w:w="921" w:type="pct"/>
          </w:tcPr>
          <w:p w14:paraId="26959FE9"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lang w:bidi="ar-JO"/>
              </w:rPr>
            </w:pPr>
            <w:r>
              <w:rPr>
                <w:color w:val="000000" w:themeColor="text1"/>
              </w:rPr>
              <w:t>The Forties and the Fifties in 20</w:t>
            </w:r>
            <w:r w:rsidRPr="009C0B40">
              <w:rPr>
                <w:color w:val="000000" w:themeColor="text1"/>
                <w:vertAlign w:val="superscript"/>
              </w:rPr>
              <w:t>th</w:t>
            </w:r>
            <w:r>
              <w:rPr>
                <w:color w:val="000000" w:themeColor="text1"/>
              </w:rPr>
              <w:t>-century American literature; the influence of World War II; the fiction of Eudora Welty; the importance of Beat literature</w:t>
            </w:r>
          </w:p>
        </w:tc>
        <w:tc>
          <w:tcPr>
            <w:tcW w:w="431" w:type="pct"/>
            <w:vAlign w:val="center"/>
          </w:tcPr>
          <w:p w14:paraId="5524823D"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lang w:bidi="ar-JO"/>
              </w:rPr>
              <w:t>C1</w:t>
            </w:r>
          </w:p>
        </w:tc>
        <w:tc>
          <w:tcPr>
            <w:tcW w:w="302" w:type="pct"/>
            <w:vAlign w:val="center"/>
          </w:tcPr>
          <w:p w14:paraId="74A53AC5"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5</w:t>
            </w:r>
          </w:p>
        </w:tc>
        <w:tc>
          <w:tcPr>
            <w:tcW w:w="347" w:type="pct"/>
            <w:vAlign w:val="center"/>
          </w:tcPr>
          <w:p w14:paraId="01CC84E4"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rPr>
              <w:t>C</w:t>
            </w:r>
          </w:p>
        </w:tc>
      </w:tr>
      <w:tr w:rsidR="000B7D0A" w14:paraId="1383BF0B" w14:textId="77777777" w:rsidTr="00A25A5A">
        <w:trPr>
          <w:trHeight w:val="308"/>
          <w:jc w:val="center"/>
        </w:trPr>
        <w:tc>
          <w:tcPr>
            <w:tcW w:w="343" w:type="pct"/>
            <w:vAlign w:val="center"/>
          </w:tcPr>
          <w:p w14:paraId="5331CAFA" w14:textId="77777777" w:rsidR="000B7D0A" w:rsidRPr="001A7B38" w:rsidRDefault="000B7D0A" w:rsidP="000E68FA">
            <w:pPr>
              <w:pStyle w:val="BodyText"/>
              <w:ind w:right="32"/>
              <w:jc w:val="center"/>
              <w:rPr>
                <w:rFonts w:asciiTheme="minorBidi" w:hAnsiTheme="minorBidi" w:cstheme="minorBidi"/>
                <w:sz w:val="18"/>
                <w:szCs w:val="18"/>
              </w:rPr>
            </w:pPr>
            <w:r>
              <w:rPr>
                <w:rFonts w:asciiTheme="minorBidi" w:hAnsiTheme="minorBidi" w:cstheme="minorBidi"/>
                <w:sz w:val="18"/>
                <w:szCs w:val="18"/>
              </w:rPr>
              <w:t>11</w:t>
            </w:r>
          </w:p>
        </w:tc>
        <w:tc>
          <w:tcPr>
            <w:tcW w:w="1324" w:type="pct"/>
            <w:shd w:val="clear" w:color="auto" w:fill="auto"/>
            <w:vAlign w:val="center"/>
          </w:tcPr>
          <w:p w14:paraId="3844A83F"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The cultural changes of the Sixties; new values entered American life in the Seventies; the spirit of experimentation; John Barth</w:t>
            </w:r>
          </w:p>
        </w:tc>
        <w:tc>
          <w:tcPr>
            <w:tcW w:w="1332" w:type="pct"/>
            <w:shd w:val="clear" w:color="auto" w:fill="auto"/>
            <w:vAlign w:val="center"/>
          </w:tcPr>
          <w:p w14:paraId="3CF7410B"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The cultural changes of the Sixties; new values entered American life in the Seventies; the spirit of experimentation; John Barth</w:t>
            </w:r>
          </w:p>
        </w:tc>
        <w:tc>
          <w:tcPr>
            <w:tcW w:w="921" w:type="pct"/>
          </w:tcPr>
          <w:p w14:paraId="748719C3"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lang w:bidi="ar-JO"/>
              </w:rPr>
            </w:pPr>
            <w:r>
              <w:rPr>
                <w:color w:val="000000" w:themeColor="text1"/>
              </w:rPr>
              <w:t>The cultural changes of the Sixties; new values entered American life in the Seventies; the spirit of experimentation; John Barth</w:t>
            </w:r>
          </w:p>
        </w:tc>
        <w:tc>
          <w:tcPr>
            <w:tcW w:w="431" w:type="pct"/>
            <w:vAlign w:val="center"/>
          </w:tcPr>
          <w:p w14:paraId="7DF434B7" w14:textId="77777777" w:rsidR="000B7D0A" w:rsidRPr="00FB335A" w:rsidRDefault="00A25A5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lang w:bidi="ar-JO"/>
              </w:rPr>
              <w:t>B1</w:t>
            </w:r>
          </w:p>
        </w:tc>
        <w:tc>
          <w:tcPr>
            <w:tcW w:w="302" w:type="pct"/>
            <w:vAlign w:val="center"/>
          </w:tcPr>
          <w:p w14:paraId="1C973975"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5</w:t>
            </w:r>
          </w:p>
        </w:tc>
        <w:tc>
          <w:tcPr>
            <w:tcW w:w="347" w:type="pct"/>
            <w:vAlign w:val="center"/>
          </w:tcPr>
          <w:p w14:paraId="70840369"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C</w:t>
            </w:r>
          </w:p>
        </w:tc>
      </w:tr>
      <w:tr w:rsidR="000B7D0A" w14:paraId="64DF842F" w14:textId="77777777" w:rsidTr="00A25A5A">
        <w:trPr>
          <w:trHeight w:val="308"/>
          <w:jc w:val="center"/>
        </w:trPr>
        <w:tc>
          <w:tcPr>
            <w:tcW w:w="343" w:type="pct"/>
            <w:vAlign w:val="center"/>
          </w:tcPr>
          <w:p w14:paraId="4044D20D" w14:textId="77777777" w:rsidR="000B7D0A" w:rsidRPr="001A7B38" w:rsidRDefault="000B7D0A" w:rsidP="000E68FA">
            <w:pPr>
              <w:pStyle w:val="BodyText"/>
              <w:ind w:right="32"/>
              <w:jc w:val="center"/>
              <w:rPr>
                <w:rFonts w:asciiTheme="minorBidi" w:hAnsiTheme="minorBidi" w:cstheme="minorBidi"/>
                <w:sz w:val="18"/>
                <w:szCs w:val="18"/>
              </w:rPr>
            </w:pPr>
            <w:r>
              <w:rPr>
                <w:rFonts w:asciiTheme="minorBidi" w:hAnsiTheme="minorBidi" w:cstheme="minorBidi"/>
                <w:sz w:val="18"/>
                <w:szCs w:val="18"/>
              </w:rPr>
              <w:t>12</w:t>
            </w:r>
          </w:p>
        </w:tc>
        <w:tc>
          <w:tcPr>
            <w:tcW w:w="1324" w:type="pct"/>
            <w:shd w:val="clear" w:color="auto" w:fill="auto"/>
            <w:vAlign w:val="center"/>
          </w:tcPr>
          <w:p w14:paraId="2B3B1A62"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The influence of Sylvia Plath; the appearance and development of multiculturalism in American literature; ethnic literature</w:t>
            </w:r>
          </w:p>
        </w:tc>
        <w:tc>
          <w:tcPr>
            <w:tcW w:w="1332" w:type="pct"/>
            <w:shd w:val="clear" w:color="auto" w:fill="auto"/>
            <w:vAlign w:val="center"/>
          </w:tcPr>
          <w:p w14:paraId="156FFD64"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The influence of Sylvia Plath; the appearance and development of multiculturalism in American literature; ethnic literature</w:t>
            </w:r>
          </w:p>
        </w:tc>
        <w:tc>
          <w:tcPr>
            <w:tcW w:w="921" w:type="pct"/>
          </w:tcPr>
          <w:p w14:paraId="0458AC5D"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lang w:bidi="ar-JO"/>
              </w:rPr>
            </w:pPr>
            <w:r>
              <w:rPr>
                <w:color w:val="000000" w:themeColor="text1"/>
              </w:rPr>
              <w:t>The influence of Sylvia Plath; the appearance and development of multiculturalism in American literature; ethnic literature</w:t>
            </w:r>
          </w:p>
        </w:tc>
        <w:tc>
          <w:tcPr>
            <w:tcW w:w="431" w:type="pct"/>
            <w:vAlign w:val="center"/>
          </w:tcPr>
          <w:p w14:paraId="58D926C1" w14:textId="77777777" w:rsidR="000B7D0A" w:rsidRPr="00FB335A" w:rsidRDefault="00A25A5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lang w:bidi="ar-JO"/>
              </w:rPr>
              <w:t>A1</w:t>
            </w:r>
          </w:p>
        </w:tc>
        <w:tc>
          <w:tcPr>
            <w:tcW w:w="302" w:type="pct"/>
            <w:vAlign w:val="center"/>
          </w:tcPr>
          <w:p w14:paraId="1DB09215"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lang w:bidi="ar-JO"/>
              </w:rPr>
              <w:t>6</w:t>
            </w:r>
          </w:p>
        </w:tc>
        <w:tc>
          <w:tcPr>
            <w:tcW w:w="347" w:type="pct"/>
            <w:vAlign w:val="center"/>
          </w:tcPr>
          <w:p w14:paraId="19E0EC8C"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rPr>
              <w:t>C</w:t>
            </w:r>
          </w:p>
        </w:tc>
      </w:tr>
      <w:tr w:rsidR="000B7D0A" w14:paraId="2EC20AFB" w14:textId="77777777" w:rsidTr="00A25A5A">
        <w:trPr>
          <w:trHeight w:val="308"/>
          <w:jc w:val="center"/>
        </w:trPr>
        <w:tc>
          <w:tcPr>
            <w:tcW w:w="343" w:type="pct"/>
            <w:vAlign w:val="center"/>
          </w:tcPr>
          <w:p w14:paraId="6DDEEA4B" w14:textId="77777777" w:rsidR="000B7D0A" w:rsidRPr="001A7B38" w:rsidRDefault="000B7D0A" w:rsidP="000E68FA">
            <w:pPr>
              <w:pStyle w:val="BodyText"/>
              <w:ind w:right="32"/>
              <w:jc w:val="center"/>
              <w:rPr>
                <w:rFonts w:asciiTheme="minorBidi" w:hAnsiTheme="minorBidi" w:cstheme="minorBidi"/>
                <w:sz w:val="18"/>
                <w:szCs w:val="18"/>
              </w:rPr>
            </w:pPr>
            <w:r>
              <w:rPr>
                <w:rFonts w:asciiTheme="minorBidi" w:hAnsiTheme="minorBidi" w:cstheme="minorBidi"/>
                <w:sz w:val="18"/>
                <w:szCs w:val="18"/>
              </w:rPr>
              <w:t>13</w:t>
            </w:r>
          </w:p>
        </w:tc>
        <w:tc>
          <w:tcPr>
            <w:tcW w:w="1324" w:type="pct"/>
            <w:shd w:val="clear" w:color="auto" w:fill="auto"/>
            <w:vAlign w:val="center"/>
          </w:tcPr>
          <w:p w14:paraId="1BCF3CAE"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African-American literature: Langston Hughes; Leroi Jones</w:t>
            </w:r>
          </w:p>
        </w:tc>
        <w:tc>
          <w:tcPr>
            <w:tcW w:w="1332" w:type="pct"/>
            <w:shd w:val="clear" w:color="auto" w:fill="auto"/>
            <w:vAlign w:val="center"/>
          </w:tcPr>
          <w:p w14:paraId="78579562"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African-American literature: Langston Hughes; Leroi Jones</w:t>
            </w:r>
          </w:p>
        </w:tc>
        <w:tc>
          <w:tcPr>
            <w:tcW w:w="921" w:type="pct"/>
          </w:tcPr>
          <w:p w14:paraId="530AB6F4"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lang w:bidi="ar-JO"/>
              </w:rPr>
            </w:pPr>
            <w:r>
              <w:rPr>
                <w:color w:val="000000" w:themeColor="text1"/>
              </w:rPr>
              <w:t>African-American literature: Langston Hughes; Leroi Jones</w:t>
            </w:r>
          </w:p>
        </w:tc>
        <w:tc>
          <w:tcPr>
            <w:tcW w:w="431" w:type="pct"/>
            <w:vAlign w:val="center"/>
          </w:tcPr>
          <w:p w14:paraId="5D198D46"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lang w:bidi="ar-JO"/>
              </w:rPr>
              <w:t>D1</w:t>
            </w:r>
          </w:p>
        </w:tc>
        <w:tc>
          <w:tcPr>
            <w:tcW w:w="302" w:type="pct"/>
            <w:vAlign w:val="center"/>
          </w:tcPr>
          <w:p w14:paraId="384DA014"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lang w:bidi="ar-JO"/>
              </w:rPr>
              <w:t>3</w:t>
            </w:r>
          </w:p>
        </w:tc>
        <w:tc>
          <w:tcPr>
            <w:tcW w:w="347" w:type="pct"/>
            <w:vAlign w:val="center"/>
          </w:tcPr>
          <w:p w14:paraId="1502FD74"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S</w:t>
            </w:r>
          </w:p>
        </w:tc>
      </w:tr>
      <w:tr w:rsidR="000B7D0A" w14:paraId="5FB5122C" w14:textId="77777777" w:rsidTr="00A25A5A">
        <w:trPr>
          <w:trHeight w:val="308"/>
          <w:jc w:val="center"/>
        </w:trPr>
        <w:tc>
          <w:tcPr>
            <w:tcW w:w="343" w:type="pct"/>
            <w:vAlign w:val="center"/>
          </w:tcPr>
          <w:p w14:paraId="652C0FBB" w14:textId="77777777" w:rsidR="000B7D0A" w:rsidRPr="001A7B38" w:rsidRDefault="000B7D0A" w:rsidP="000E68FA">
            <w:pPr>
              <w:pStyle w:val="BodyText"/>
              <w:ind w:right="32"/>
              <w:jc w:val="center"/>
              <w:rPr>
                <w:rFonts w:asciiTheme="minorBidi" w:hAnsiTheme="minorBidi" w:cstheme="minorBidi"/>
                <w:sz w:val="18"/>
                <w:szCs w:val="18"/>
              </w:rPr>
            </w:pPr>
            <w:r>
              <w:rPr>
                <w:rFonts w:asciiTheme="minorBidi" w:hAnsiTheme="minorBidi" w:cstheme="minorBidi"/>
                <w:sz w:val="18"/>
                <w:szCs w:val="18"/>
              </w:rPr>
              <w:t>14</w:t>
            </w:r>
          </w:p>
        </w:tc>
        <w:tc>
          <w:tcPr>
            <w:tcW w:w="1324" w:type="pct"/>
            <w:shd w:val="clear" w:color="auto" w:fill="auto"/>
            <w:vAlign w:val="center"/>
          </w:tcPr>
          <w:p w14:paraId="66645CE3"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American drama as a literary genre to develop and flourish in the 20</w:t>
            </w:r>
            <w:r w:rsidRPr="00A77618">
              <w:rPr>
                <w:color w:val="000000" w:themeColor="text1"/>
                <w:vertAlign w:val="superscript"/>
              </w:rPr>
              <w:t>th</w:t>
            </w:r>
            <w:r>
              <w:rPr>
                <w:color w:val="000000" w:themeColor="text1"/>
              </w:rPr>
              <w:t xml:space="preserve"> century: its representative and most prominent dramatists; Eugene O'Neill's drama</w:t>
            </w:r>
          </w:p>
        </w:tc>
        <w:tc>
          <w:tcPr>
            <w:tcW w:w="1332" w:type="pct"/>
            <w:shd w:val="clear" w:color="auto" w:fill="auto"/>
            <w:vAlign w:val="center"/>
          </w:tcPr>
          <w:p w14:paraId="334C5625" w14:textId="77777777" w:rsidR="000B7D0A" w:rsidRPr="00FB335A" w:rsidRDefault="000B7D0A" w:rsidP="000E68FA">
            <w:pPr>
              <w:pStyle w:val="ps1numbered"/>
              <w:numPr>
                <w:ilvl w:val="0"/>
                <w:numId w:val="0"/>
              </w:numPr>
              <w:jc w:val="center"/>
              <w:rPr>
                <w:rFonts w:asciiTheme="majorBidi" w:hAnsiTheme="majorBidi" w:cstheme="majorBidi"/>
                <w:sz w:val="22"/>
                <w:szCs w:val="22"/>
              </w:rPr>
            </w:pPr>
            <w:r>
              <w:rPr>
                <w:color w:val="000000" w:themeColor="text1"/>
              </w:rPr>
              <w:t>American drama as a literary genre to develop and flourish in the 20</w:t>
            </w:r>
            <w:r w:rsidRPr="00A77618">
              <w:rPr>
                <w:color w:val="000000" w:themeColor="text1"/>
                <w:vertAlign w:val="superscript"/>
              </w:rPr>
              <w:t>th</w:t>
            </w:r>
            <w:r>
              <w:rPr>
                <w:color w:val="000000" w:themeColor="text1"/>
              </w:rPr>
              <w:t xml:space="preserve"> century: its representative and most prominent dramatists; Eugene O'Neill's drama</w:t>
            </w:r>
          </w:p>
        </w:tc>
        <w:tc>
          <w:tcPr>
            <w:tcW w:w="921" w:type="pct"/>
          </w:tcPr>
          <w:p w14:paraId="12918F94"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lang w:bidi="ar-JO"/>
              </w:rPr>
            </w:pPr>
            <w:r>
              <w:rPr>
                <w:color w:val="000000" w:themeColor="text1"/>
              </w:rPr>
              <w:t>American drama as a literary genre to develop and flourish in the 20</w:t>
            </w:r>
            <w:r w:rsidRPr="00A77618">
              <w:rPr>
                <w:color w:val="000000" w:themeColor="text1"/>
                <w:vertAlign w:val="superscript"/>
              </w:rPr>
              <w:t>th</w:t>
            </w:r>
            <w:r>
              <w:rPr>
                <w:color w:val="000000" w:themeColor="text1"/>
              </w:rPr>
              <w:t xml:space="preserve"> century: its representative and most prominent dramatists; Eugene O'Neill's drama</w:t>
            </w:r>
          </w:p>
        </w:tc>
        <w:tc>
          <w:tcPr>
            <w:tcW w:w="431" w:type="pct"/>
            <w:vAlign w:val="center"/>
          </w:tcPr>
          <w:p w14:paraId="753DD4D6" w14:textId="77777777" w:rsidR="000B7D0A" w:rsidRPr="00FB335A" w:rsidRDefault="00A25A5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lang w:bidi="ar-JO"/>
              </w:rPr>
              <w:t>C1</w:t>
            </w:r>
          </w:p>
        </w:tc>
        <w:tc>
          <w:tcPr>
            <w:tcW w:w="302" w:type="pct"/>
            <w:vAlign w:val="center"/>
          </w:tcPr>
          <w:p w14:paraId="601B1F29"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tl/>
              </w:rPr>
            </w:pPr>
            <w:r>
              <w:rPr>
                <w:rFonts w:asciiTheme="majorBidi" w:hAnsiTheme="majorBidi" w:cstheme="majorBidi"/>
                <w:sz w:val="22"/>
                <w:szCs w:val="22"/>
                <w:lang w:bidi="ar-JO"/>
              </w:rPr>
              <w:t>3</w:t>
            </w:r>
          </w:p>
        </w:tc>
        <w:tc>
          <w:tcPr>
            <w:tcW w:w="347" w:type="pct"/>
            <w:vAlign w:val="center"/>
          </w:tcPr>
          <w:p w14:paraId="0B8746D5"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r w:rsidRPr="00FB335A">
              <w:rPr>
                <w:rFonts w:asciiTheme="majorBidi" w:hAnsiTheme="majorBidi" w:cstheme="majorBidi"/>
                <w:sz w:val="22"/>
                <w:szCs w:val="22"/>
              </w:rPr>
              <w:t>S</w:t>
            </w:r>
          </w:p>
        </w:tc>
      </w:tr>
      <w:tr w:rsidR="000B7D0A" w14:paraId="2AB27681" w14:textId="77777777" w:rsidTr="00A25A5A">
        <w:trPr>
          <w:trHeight w:val="308"/>
          <w:jc w:val="center"/>
        </w:trPr>
        <w:tc>
          <w:tcPr>
            <w:tcW w:w="343" w:type="pct"/>
            <w:vAlign w:val="center"/>
          </w:tcPr>
          <w:p w14:paraId="4087160C" w14:textId="77777777" w:rsidR="000B7D0A" w:rsidRDefault="000B7D0A" w:rsidP="000E68FA">
            <w:pPr>
              <w:pStyle w:val="BodyText"/>
              <w:ind w:right="32"/>
              <w:jc w:val="center"/>
              <w:rPr>
                <w:rFonts w:asciiTheme="minorBidi" w:hAnsiTheme="minorBidi" w:cstheme="minorBidi"/>
                <w:sz w:val="18"/>
                <w:szCs w:val="18"/>
              </w:rPr>
            </w:pPr>
            <w:r>
              <w:rPr>
                <w:rFonts w:asciiTheme="minorBidi" w:hAnsiTheme="minorBidi" w:cstheme="minorBidi"/>
                <w:sz w:val="18"/>
                <w:szCs w:val="18"/>
              </w:rPr>
              <w:t>15</w:t>
            </w:r>
          </w:p>
        </w:tc>
        <w:tc>
          <w:tcPr>
            <w:tcW w:w="1324" w:type="pct"/>
            <w:shd w:val="clear" w:color="auto" w:fill="auto"/>
            <w:vAlign w:val="center"/>
          </w:tcPr>
          <w:p w14:paraId="1965B210" w14:textId="77777777" w:rsidR="000B7D0A" w:rsidRPr="00FB335A" w:rsidRDefault="00F178B9" w:rsidP="000E68FA">
            <w:pPr>
              <w:pStyle w:val="ps1numbered"/>
              <w:numPr>
                <w:ilvl w:val="0"/>
                <w:numId w:val="0"/>
              </w:numPr>
              <w:jc w:val="center"/>
              <w:rPr>
                <w:rFonts w:asciiTheme="majorBidi" w:hAnsiTheme="majorBidi" w:cstheme="majorBidi"/>
                <w:sz w:val="22"/>
                <w:szCs w:val="22"/>
              </w:rPr>
            </w:pPr>
            <w:r>
              <w:rPr>
                <w:color w:val="000000" w:themeColor="text1"/>
              </w:rPr>
              <w:t>Extensive revision, evaluation, and discussion</w:t>
            </w:r>
          </w:p>
        </w:tc>
        <w:tc>
          <w:tcPr>
            <w:tcW w:w="1332" w:type="pct"/>
            <w:shd w:val="clear" w:color="auto" w:fill="auto"/>
            <w:vAlign w:val="center"/>
          </w:tcPr>
          <w:p w14:paraId="6D6CD245" w14:textId="77777777" w:rsidR="000B7D0A" w:rsidRPr="00FB335A" w:rsidRDefault="00F178B9" w:rsidP="000E68FA">
            <w:pPr>
              <w:pStyle w:val="ps1numbered"/>
              <w:numPr>
                <w:ilvl w:val="0"/>
                <w:numId w:val="0"/>
              </w:numPr>
              <w:jc w:val="center"/>
              <w:rPr>
                <w:rFonts w:asciiTheme="majorBidi" w:hAnsiTheme="majorBidi" w:cstheme="majorBidi"/>
                <w:sz w:val="22"/>
                <w:szCs w:val="22"/>
              </w:rPr>
            </w:pPr>
            <w:r>
              <w:rPr>
                <w:color w:val="000000" w:themeColor="text1"/>
              </w:rPr>
              <w:t>Extensive revision, evaluation, and discussion</w:t>
            </w:r>
          </w:p>
        </w:tc>
        <w:tc>
          <w:tcPr>
            <w:tcW w:w="921" w:type="pct"/>
          </w:tcPr>
          <w:p w14:paraId="02CBA5B2" w14:textId="77777777" w:rsidR="000B7D0A" w:rsidRPr="00FB335A" w:rsidRDefault="00F178B9" w:rsidP="000E68FA">
            <w:pPr>
              <w:pStyle w:val="ps1numbered"/>
              <w:numPr>
                <w:ilvl w:val="0"/>
                <w:numId w:val="0"/>
              </w:numPr>
              <w:spacing w:line="240" w:lineRule="auto"/>
              <w:jc w:val="center"/>
              <w:rPr>
                <w:rFonts w:asciiTheme="majorBidi" w:hAnsiTheme="majorBidi" w:cstheme="majorBidi"/>
                <w:sz w:val="22"/>
                <w:szCs w:val="22"/>
              </w:rPr>
            </w:pPr>
            <w:r>
              <w:rPr>
                <w:color w:val="000000" w:themeColor="text1"/>
              </w:rPr>
              <w:t>Extensive revision, evaluation, and discussion</w:t>
            </w:r>
          </w:p>
        </w:tc>
        <w:tc>
          <w:tcPr>
            <w:tcW w:w="431" w:type="pct"/>
            <w:vAlign w:val="center"/>
          </w:tcPr>
          <w:p w14:paraId="59A03E42" w14:textId="77777777" w:rsidR="000B7D0A" w:rsidRPr="00FB335A" w:rsidRDefault="00A25A5A" w:rsidP="000E68FA">
            <w:pPr>
              <w:pStyle w:val="ps1numbered"/>
              <w:numPr>
                <w:ilvl w:val="0"/>
                <w:numId w:val="0"/>
              </w:numPr>
              <w:spacing w:line="240" w:lineRule="auto"/>
              <w:jc w:val="center"/>
              <w:rPr>
                <w:rFonts w:asciiTheme="majorBidi" w:hAnsiTheme="majorBidi" w:cstheme="majorBidi"/>
                <w:sz w:val="22"/>
                <w:szCs w:val="22"/>
              </w:rPr>
            </w:pPr>
            <w:r>
              <w:rPr>
                <w:rFonts w:asciiTheme="majorBidi" w:hAnsiTheme="majorBidi" w:cstheme="majorBidi"/>
                <w:sz w:val="22"/>
                <w:szCs w:val="22"/>
              </w:rPr>
              <w:t>B1</w:t>
            </w:r>
          </w:p>
        </w:tc>
        <w:tc>
          <w:tcPr>
            <w:tcW w:w="302" w:type="pct"/>
            <w:vAlign w:val="center"/>
          </w:tcPr>
          <w:p w14:paraId="73814457"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p>
        </w:tc>
        <w:tc>
          <w:tcPr>
            <w:tcW w:w="347" w:type="pct"/>
            <w:vAlign w:val="center"/>
          </w:tcPr>
          <w:p w14:paraId="4127B0B2" w14:textId="77777777" w:rsidR="000B7D0A" w:rsidRPr="00FB335A" w:rsidRDefault="000B7D0A" w:rsidP="000E68FA">
            <w:pPr>
              <w:pStyle w:val="ps1numbered"/>
              <w:numPr>
                <w:ilvl w:val="0"/>
                <w:numId w:val="0"/>
              </w:numPr>
              <w:spacing w:line="240" w:lineRule="auto"/>
              <w:jc w:val="center"/>
              <w:rPr>
                <w:rFonts w:asciiTheme="majorBidi" w:hAnsiTheme="majorBidi" w:cstheme="majorBidi"/>
                <w:sz w:val="22"/>
                <w:szCs w:val="22"/>
              </w:rPr>
            </w:pPr>
          </w:p>
        </w:tc>
      </w:tr>
    </w:tbl>
    <w:p w14:paraId="1B79048A" w14:textId="77777777" w:rsidR="00B56894" w:rsidRPr="00B32278" w:rsidRDefault="009E5872" w:rsidP="00F1283F">
      <w:pPr>
        <w:pStyle w:val="ps2"/>
        <w:spacing w:before="240" w:after="120" w:line="240" w:lineRule="auto"/>
        <w:rPr>
          <w:rFonts w:ascii="Cambria" w:hAnsi="Cambria"/>
          <w:sz w:val="24"/>
        </w:rPr>
      </w:pPr>
      <w:r w:rsidRPr="00B32278">
        <w:rPr>
          <w:rFonts w:ascii="Cambria" w:hAnsi="Cambria"/>
          <w:sz w:val="24"/>
        </w:rPr>
        <w:lastRenderedPageBreak/>
        <w:t>Teaching Methods and Assignments</w:t>
      </w:r>
      <w:r w:rsidR="006457F7" w:rsidRPr="00B32278">
        <w:rPr>
          <w:rFonts w:ascii="Cambria" w:hAnsi="Cambria"/>
          <w:sz w:val="24"/>
        </w:rPr>
        <w:t xml:space="preserve">: </w:t>
      </w:r>
    </w:p>
    <w:tbl>
      <w:tblPr>
        <w:tblW w:w="999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9990"/>
      </w:tblGrid>
      <w:tr w:rsidR="00B143AC" w:rsidRPr="00FC5969" w14:paraId="35826A12" w14:textId="77777777" w:rsidTr="00FB335A">
        <w:trPr>
          <w:trHeight w:val="1898"/>
        </w:trPr>
        <w:tc>
          <w:tcPr>
            <w:tcW w:w="9990" w:type="dxa"/>
          </w:tcPr>
          <w:p w14:paraId="0CAFD52A" w14:textId="77777777" w:rsidR="00B143AC" w:rsidRPr="00BA34C9" w:rsidRDefault="00B143AC" w:rsidP="00141E95">
            <w:pPr>
              <w:pStyle w:val="ps1Char"/>
            </w:pPr>
            <w:r w:rsidRPr="00BA34C9">
              <w:t xml:space="preserve">Development of </w:t>
            </w:r>
            <w:r w:rsidR="009E5872" w:rsidRPr="00BA34C9">
              <w:t xml:space="preserve">ILOs </w:t>
            </w:r>
            <w:r w:rsidRPr="00BA34C9">
              <w:t>is promoted through the following teaching and learning methods:</w:t>
            </w:r>
          </w:p>
          <w:p w14:paraId="5091541E" w14:textId="77777777" w:rsidR="004516DA" w:rsidRDefault="00533A35" w:rsidP="00141E95">
            <w:pPr>
              <w:pStyle w:val="ps1Char"/>
              <w:numPr>
                <w:ilvl w:val="1"/>
                <w:numId w:val="24"/>
              </w:numPr>
            </w:pPr>
            <w:r>
              <w:t>Interactive videos</w:t>
            </w:r>
          </w:p>
          <w:p w14:paraId="7254F503" w14:textId="77777777" w:rsidR="007C0E2B" w:rsidRPr="00C523D4" w:rsidRDefault="008D5EF0" w:rsidP="00141E95">
            <w:pPr>
              <w:pStyle w:val="ps1Char"/>
              <w:numPr>
                <w:ilvl w:val="1"/>
                <w:numId w:val="24"/>
              </w:numPr>
            </w:pPr>
            <w:r w:rsidRPr="00C523D4">
              <w:t xml:space="preserve">Practice </w:t>
            </w:r>
            <w:r w:rsidR="007C0E2B" w:rsidRPr="00C523D4">
              <w:t>Labs</w:t>
            </w:r>
          </w:p>
          <w:p w14:paraId="4048666E" w14:textId="77777777" w:rsidR="008D5EF0" w:rsidRPr="00C523D4" w:rsidRDefault="008D5EF0" w:rsidP="00141E95">
            <w:pPr>
              <w:pStyle w:val="ps1Char"/>
              <w:numPr>
                <w:ilvl w:val="1"/>
                <w:numId w:val="24"/>
              </w:numPr>
            </w:pPr>
            <w:r w:rsidRPr="00C523D4">
              <w:t>Discussion Forums</w:t>
            </w:r>
          </w:p>
          <w:p w14:paraId="348E6AFE" w14:textId="77777777" w:rsidR="008D5EF0" w:rsidRPr="00543573" w:rsidRDefault="008D5EF0" w:rsidP="00141E95">
            <w:pPr>
              <w:pStyle w:val="ps1Char"/>
              <w:numPr>
                <w:ilvl w:val="1"/>
                <w:numId w:val="24"/>
              </w:numPr>
            </w:pPr>
            <w:r w:rsidRPr="00C523D4">
              <w:t>Quizzes</w:t>
            </w:r>
          </w:p>
          <w:p w14:paraId="56AB74BA" w14:textId="77777777" w:rsidR="00543573" w:rsidRDefault="00543573" w:rsidP="00141E95">
            <w:pPr>
              <w:pStyle w:val="ps1Char"/>
              <w:numPr>
                <w:ilvl w:val="1"/>
                <w:numId w:val="24"/>
              </w:numPr>
            </w:pPr>
            <w:r>
              <w:t xml:space="preserve">Other Interactive online </w:t>
            </w:r>
            <w:r w:rsidR="003D27BD">
              <w:t>activities</w:t>
            </w:r>
          </w:p>
          <w:p w14:paraId="0AA9F757" w14:textId="77777777" w:rsidR="003D27BD" w:rsidRPr="00BA34C9" w:rsidRDefault="003D27BD" w:rsidP="00141E95">
            <w:pPr>
              <w:pStyle w:val="ps1Char"/>
              <w:numPr>
                <w:ilvl w:val="1"/>
                <w:numId w:val="24"/>
              </w:numPr>
            </w:pPr>
            <w:r>
              <w:t xml:space="preserve">Reports </w:t>
            </w:r>
          </w:p>
        </w:tc>
      </w:tr>
    </w:tbl>
    <w:p w14:paraId="672C077C" w14:textId="77777777" w:rsidR="00297376" w:rsidRPr="00724942" w:rsidRDefault="00297376" w:rsidP="00FB335A">
      <w:pPr>
        <w:pStyle w:val="ps2"/>
        <w:spacing w:before="0" w:after="0" w:line="240" w:lineRule="auto"/>
        <w:rPr>
          <w:rFonts w:ascii="Cambria" w:hAnsi="Cambria"/>
          <w:sz w:val="12"/>
          <w:szCs w:val="12"/>
        </w:rPr>
      </w:pPr>
    </w:p>
    <w:p w14:paraId="1F27FCCF" w14:textId="77777777" w:rsidR="00FB335A" w:rsidRPr="00724942" w:rsidRDefault="00FB335A" w:rsidP="00FB335A">
      <w:pPr>
        <w:pStyle w:val="ps2"/>
        <w:spacing w:before="0" w:after="0" w:line="240" w:lineRule="auto"/>
        <w:rPr>
          <w:rFonts w:ascii="Cambria" w:hAnsi="Cambria"/>
          <w:sz w:val="2"/>
          <w:szCs w:val="2"/>
        </w:rPr>
      </w:pPr>
    </w:p>
    <w:p w14:paraId="5C1A6617" w14:textId="77777777" w:rsidR="00B143AC" w:rsidRPr="00B32278" w:rsidRDefault="00556B3F" w:rsidP="00FB335A">
      <w:pPr>
        <w:pStyle w:val="ps2"/>
        <w:spacing w:before="0" w:after="0" w:line="240" w:lineRule="auto"/>
        <w:rPr>
          <w:rFonts w:ascii="Cambria" w:hAnsi="Cambria"/>
          <w:sz w:val="24"/>
        </w:rPr>
      </w:pPr>
      <w:r w:rsidRPr="00B32278">
        <w:rPr>
          <w:rFonts w:ascii="Cambria" w:hAnsi="Cambria"/>
          <w:sz w:val="24"/>
        </w:rPr>
        <w:t>Course Policies</w:t>
      </w:r>
      <w:r w:rsidR="0033559A" w:rsidRPr="00B32278">
        <w:rPr>
          <w:rFonts w:ascii="Cambria" w:hAnsi="Cambria"/>
          <w:sz w:val="24"/>
        </w:rPr>
        <w:t>:</w:t>
      </w:r>
    </w:p>
    <w:tbl>
      <w:tblPr>
        <w:tblW w:w="10008" w:type="dxa"/>
        <w:tblInd w:w="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10008"/>
      </w:tblGrid>
      <w:tr w:rsidR="00B143AC" w:rsidRPr="00FC5969" w14:paraId="362EEEA6" w14:textId="77777777" w:rsidTr="002346F7">
        <w:tc>
          <w:tcPr>
            <w:tcW w:w="10008" w:type="dxa"/>
          </w:tcPr>
          <w:p w14:paraId="7BCB78D6" w14:textId="77777777" w:rsidR="00E03049" w:rsidRPr="009316C4" w:rsidRDefault="00556B3F" w:rsidP="00FB335A">
            <w:pPr>
              <w:rPr>
                <w:rFonts w:ascii="Cambria" w:hAnsi="Cambria" w:cs="Arial"/>
                <w:bCs/>
                <w:color w:val="000000"/>
                <w:szCs w:val="20"/>
              </w:rPr>
            </w:pPr>
            <w:r w:rsidRPr="009316C4">
              <w:rPr>
                <w:rFonts w:ascii="Cambria" w:hAnsi="Cambria" w:cs="Arial"/>
                <w:bCs/>
                <w:color w:val="000000"/>
                <w:szCs w:val="20"/>
              </w:rPr>
              <w:t>A- Attendance policies:</w:t>
            </w:r>
          </w:p>
          <w:p w14:paraId="47E7ACF1" w14:textId="77777777" w:rsidR="00B143AC" w:rsidRPr="009316C4" w:rsidRDefault="00B461DD" w:rsidP="00FB335A">
            <w:pPr>
              <w:rPr>
                <w:rFonts w:ascii="Cambria" w:hAnsi="Cambria" w:cs="Arial"/>
                <w:bCs/>
                <w:color w:val="000000"/>
                <w:szCs w:val="20"/>
              </w:rPr>
            </w:pPr>
            <w:r>
              <w:rPr>
                <w:rFonts w:ascii="Cambria" w:hAnsi="Cambria" w:cs="Arial"/>
                <w:bCs/>
                <w:color w:val="000000"/>
                <w:szCs w:val="20"/>
              </w:rPr>
              <w:t xml:space="preserve">The maximum allowed </w:t>
            </w:r>
            <w:r w:rsidR="004D2BE3">
              <w:rPr>
                <w:rFonts w:ascii="Cambria" w:hAnsi="Cambria" w:cs="Arial"/>
                <w:bCs/>
                <w:color w:val="000000"/>
                <w:szCs w:val="20"/>
              </w:rPr>
              <w:t>absences</w:t>
            </w:r>
            <w:r>
              <w:rPr>
                <w:rFonts w:ascii="Cambria" w:hAnsi="Cambria" w:cs="Arial"/>
                <w:bCs/>
                <w:color w:val="000000"/>
                <w:szCs w:val="20"/>
              </w:rPr>
              <w:t xml:space="preserve"> is </w:t>
            </w:r>
            <w:r w:rsidR="00DF1E20" w:rsidRPr="009316C4">
              <w:rPr>
                <w:rFonts w:ascii="Cambria" w:hAnsi="Cambria" w:cs="Arial"/>
                <w:bCs/>
                <w:color w:val="000000"/>
                <w:szCs w:val="20"/>
              </w:rPr>
              <w:t xml:space="preserve">15% of </w:t>
            </w:r>
            <w:r>
              <w:rPr>
                <w:rFonts w:ascii="Cambria" w:hAnsi="Cambria" w:cs="Arial"/>
                <w:bCs/>
                <w:color w:val="000000"/>
                <w:szCs w:val="20"/>
              </w:rPr>
              <w:t>the lecture</w:t>
            </w:r>
            <w:r w:rsidR="004D2BE3">
              <w:rPr>
                <w:rFonts w:ascii="Cambria" w:hAnsi="Cambria" w:cs="Arial"/>
                <w:bCs/>
                <w:color w:val="000000"/>
                <w:szCs w:val="20"/>
              </w:rPr>
              <w:t>s</w:t>
            </w:r>
            <w:r>
              <w:rPr>
                <w:rFonts w:ascii="Cambria" w:hAnsi="Cambria" w:cs="Arial"/>
                <w:bCs/>
                <w:color w:val="000000"/>
                <w:szCs w:val="20"/>
              </w:rPr>
              <w:t>.</w:t>
            </w:r>
          </w:p>
          <w:p w14:paraId="1DE2757D" w14:textId="77777777" w:rsidR="009E6C5C" w:rsidRPr="009316C4" w:rsidRDefault="00556B3F" w:rsidP="00FB335A">
            <w:pPr>
              <w:rPr>
                <w:rStyle w:val="hps"/>
                <w:rFonts w:ascii="Cambria" w:hAnsi="Cambria"/>
                <w:bCs/>
                <w:color w:val="000000"/>
                <w:szCs w:val="20"/>
              </w:rPr>
            </w:pPr>
            <w:r w:rsidRPr="009316C4">
              <w:rPr>
                <w:rFonts w:ascii="Cambria" w:hAnsi="Cambria" w:cs="Arial"/>
                <w:bCs/>
                <w:color w:val="000000"/>
                <w:szCs w:val="20"/>
              </w:rPr>
              <w:t xml:space="preserve">B- </w:t>
            </w:r>
            <w:r w:rsidRPr="009316C4">
              <w:rPr>
                <w:rStyle w:val="hps"/>
                <w:rFonts w:ascii="Cambria" w:hAnsi="Cambria"/>
                <w:bCs/>
                <w:color w:val="000000"/>
                <w:szCs w:val="20"/>
              </w:rPr>
              <w:t xml:space="preserve">Absences </w:t>
            </w:r>
            <w:proofErr w:type="spellStart"/>
            <w:r w:rsidRPr="009316C4">
              <w:rPr>
                <w:rStyle w:val="hps"/>
                <w:rFonts w:ascii="Cambria" w:hAnsi="Cambria"/>
                <w:bCs/>
                <w:color w:val="000000"/>
                <w:szCs w:val="20"/>
              </w:rPr>
              <w:t>fromexams</w:t>
            </w:r>
            <w:proofErr w:type="spellEnd"/>
            <w:r w:rsidRPr="009316C4">
              <w:rPr>
                <w:rStyle w:val="hps"/>
                <w:rFonts w:ascii="Cambria" w:hAnsi="Cambria"/>
                <w:bCs/>
                <w:color w:val="000000"/>
                <w:szCs w:val="20"/>
              </w:rPr>
              <w:t xml:space="preserve"> </w:t>
            </w:r>
            <w:proofErr w:type="spellStart"/>
            <w:r w:rsidRPr="009316C4">
              <w:rPr>
                <w:rStyle w:val="hps"/>
                <w:rFonts w:ascii="Cambria" w:hAnsi="Cambria"/>
                <w:bCs/>
                <w:color w:val="000000"/>
                <w:szCs w:val="20"/>
              </w:rPr>
              <w:t>andhandingin</w:t>
            </w:r>
            <w:proofErr w:type="spellEnd"/>
            <w:r w:rsidR="004D2BE3">
              <w:rPr>
                <w:rStyle w:val="hps"/>
                <w:rFonts w:ascii="Cambria" w:hAnsi="Cambria"/>
                <w:bCs/>
                <w:color w:val="000000"/>
                <w:szCs w:val="20"/>
              </w:rPr>
              <w:t xml:space="preserve"> </w:t>
            </w:r>
            <w:proofErr w:type="spellStart"/>
            <w:r w:rsidR="004D2BE3">
              <w:rPr>
                <w:rStyle w:val="hps"/>
                <w:rFonts w:ascii="Cambria" w:hAnsi="Cambria"/>
                <w:bCs/>
                <w:color w:val="000000"/>
                <w:szCs w:val="20"/>
              </w:rPr>
              <w:t>assignment</w:t>
            </w:r>
            <w:r w:rsidR="004D2BE3" w:rsidRPr="009316C4">
              <w:rPr>
                <w:rStyle w:val="hps"/>
                <w:rFonts w:ascii="Cambria" w:hAnsi="Cambria"/>
                <w:bCs/>
                <w:color w:val="000000"/>
                <w:szCs w:val="20"/>
              </w:rPr>
              <w:t>son</w:t>
            </w:r>
            <w:proofErr w:type="spellEnd"/>
            <w:r w:rsidRPr="009316C4">
              <w:rPr>
                <w:rStyle w:val="hps"/>
                <w:rFonts w:ascii="Cambria" w:hAnsi="Cambria"/>
                <w:bCs/>
                <w:color w:val="000000"/>
                <w:szCs w:val="20"/>
              </w:rPr>
              <w:t xml:space="preserve"> time:</w:t>
            </w:r>
          </w:p>
          <w:p w14:paraId="13C21162" w14:textId="77777777" w:rsidR="00556B3F" w:rsidRPr="009316C4" w:rsidRDefault="007C0E2B" w:rsidP="00FB335A">
            <w:pPr>
              <w:rPr>
                <w:rStyle w:val="hps"/>
                <w:rFonts w:ascii="Cambria" w:hAnsi="Cambria"/>
                <w:bCs/>
                <w:color w:val="000000"/>
                <w:szCs w:val="20"/>
              </w:rPr>
            </w:pPr>
            <w:r>
              <w:rPr>
                <w:rStyle w:val="hps"/>
                <w:rFonts w:ascii="Cambria" w:hAnsi="Cambria"/>
                <w:bCs/>
                <w:color w:val="000000"/>
                <w:szCs w:val="20"/>
              </w:rPr>
              <w:t>Midterm</w:t>
            </w:r>
            <w:r w:rsidR="00B461DD">
              <w:rPr>
                <w:rStyle w:val="hps"/>
                <w:rFonts w:ascii="Cambria" w:hAnsi="Cambria"/>
                <w:bCs/>
                <w:color w:val="000000"/>
                <w:szCs w:val="20"/>
              </w:rPr>
              <w:t xml:space="preserve"> exam </w:t>
            </w:r>
            <w:r w:rsidR="00DF1E20" w:rsidRPr="009316C4">
              <w:rPr>
                <w:rStyle w:val="hps"/>
                <w:rFonts w:ascii="Cambria" w:hAnsi="Cambria"/>
                <w:bCs/>
                <w:color w:val="000000"/>
                <w:szCs w:val="20"/>
              </w:rPr>
              <w:t>can</w:t>
            </w:r>
            <w:r w:rsidR="00426A22">
              <w:rPr>
                <w:rStyle w:val="hps"/>
                <w:rFonts w:ascii="Cambria" w:hAnsi="Cambria"/>
                <w:bCs/>
                <w:color w:val="000000"/>
                <w:szCs w:val="20"/>
              </w:rPr>
              <w:t xml:space="preserve"> be</w:t>
            </w:r>
            <w:r w:rsidR="00DF1E20" w:rsidRPr="009316C4">
              <w:rPr>
                <w:rStyle w:val="hps"/>
                <w:rFonts w:ascii="Cambria" w:hAnsi="Cambria"/>
                <w:bCs/>
                <w:color w:val="000000"/>
                <w:szCs w:val="20"/>
              </w:rPr>
              <w:t xml:space="preserve"> retake</w:t>
            </w:r>
            <w:r w:rsidR="00426A22">
              <w:rPr>
                <w:rStyle w:val="hps"/>
                <w:rFonts w:ascii="Cambria" w:hAnsi="Cambria"/>
                <w:bCs/>
                <w:color w:val="000000"/>
                <w:szCs w:val="20"/>
              </w:rPr>
              <w:t>n</w:t>
            </w:r>
            <w:r w:rsidR="00DF1E20" w:rsidRPr="009316C4">
              <w:rPr>
                <w:rStyle w:val="hps"/>
                <w:rFonts w:ascii="Cambria" w:hAnsi="Cambria"/>
                <w:bCs/>
                <w:color w:val="000000"/>
                <w:szCs w:val="20"/>
              </w:rPr>
              <w:t xml:space="preserve"> based on approval of excuse </w:t>
            </w:r>
            <w:r w:rsidR="00426A22">
              <w:rPr>
                <w:rStyle w:val="hps"/>
                <w:rFonts w:ascii="Cambria" w:hAnsi="Cambria"/>
                <w:bCs/>
                <w:color w:val="000000"/>
                <w:szCs w:val="20"/>
              </w:rPr>
              <w:t>by the instructor</w:t>
            </w:r>
            <w:r w:rsidR="00B461DD">
              <w:rPr>
                <w:rStyle w:val="hps"/>
                <w:rFonts w:ascii="Cambria" w:hAnsi="Cambria"/>
                <w:bCs/>
                <w:color w:val="000000"/>
                <w:szCs w:val="20"/>
              </w:rPr>
              <w:t>'s discretion</w:t>
            </w:r>
            <w:r w:rsidR="00426A22">
              <w:rPr>
                <w:rStyle w:val="hps"/>
                <w:rFonts w:ascii="Cambria" w:hAnsi="Cambria"/>
                <w:bCs/>
                <w:color w:val="000000"/>
                <w:szCs w:val="20"/>
              </w:rPr>
              <w:t>.</w:t>
            </w:r>
          </w:p>
          <w:p w14:paraId="17218F55" w14:textId="77777777" w:rsidR="00DF1E20" w:rsidRPr="009316C4" w:rsidRDefault="00DF1E20" w:rsidP="00FB335A">
            <w:pPr>
              <w:rPr>
                <w:rStyle w:val="hps"/>
                <w:rFonts w:ascii="Cambria" w:hAnsi="Cambria"/>
                <w:bCs/>
                <w:color w:val="000000"/>
                <w:szCs w:val="20"/>
              </w:rPr>
            </w:pPr>
            <w:r w:rsidRPr="009316C4">
              <w:rPr>
                <w:rStyle w:val="hps"/>
                <w:rFonts w:ascii="Cambria" w:hAnsi="Cambria"/>
                <w:bCs/>
                <w:color w:val="000000"/>
                <w:szCs w:val="20"/>
              </w:rPr>
              <w:t xml:space="preserve">Not handing assignment on time will </w:t>
            </w:r>
            <w:r w:rsidR="004D2BE3">
              <w:rPr>
                <w:rStyle w:val="hps"/>
                <w:rFonts w:ascii="Cambria" w:hAnsi="Cambria"/>
                <w:bCs/>
                <w:color w:val="000000"/>
                <w:szCs w:val="20"/>
              </w:rPr>
              <w:t>incur penalties</w:t>
            </w:r>
            <w:r w:rsidR="00426A22">
              <w:rPr>
                <w:rStyle w:val="hps"/>
                <w:rFonts w:ascii="Cambria" w:hAnsi="Cambria"/>
                <w:bCs/>
                <w:color w:val="000000"/>
                <w:szCs w:val="20"/>
              </w:rPr>
              <w:t>.</w:t>
            </w:r>
          </w:p>
          <w:p w14:paraId="7D84623A" w14:textId="77777777" w:rsidR="007643B7" w:rsidRPr="009316C4" w:rsidRDefault="00556B3F" w:rsidP="00FB335A">
            <w:pPr>
              <w:rPr>
                <w:rStyle w:val="hps"/>
                <w:rFonts w:ascii="Cambria" w:hAnsi="Cambria"/>
                <w:bCs/>
                <w:color w:val="000000"/>
                <w:szCs w:val="20"/>
              </w:rPr>
            </w:pPr>
            <w:r w:rsidRPr="009316C4">
              <w:rPr>
                <w:rStyle w:val="hps"/>
                <w:rFonts w:ascii="Cambria" w:hAnsi="Cambria"/>
                <w:bCs/>
                <w:color w:val="000000"/>
                <w:szCs w:val="20"/>
              </w:rPr>
              <w:t xml:space="preserve">C- </w:t>
            </w:r>
            <w:r w:rsidR="00B461DD">
              <w:rPr>
                <w:rStyle w:val="hps"/>
                <w:rFonts w:ascii="Cambria" w:hAnsi="Cambria"/>
                <w:bCs/>
                <w:color w:val="000000"/>
                <w:szCs w:val="20"/>
              </w:rPr>
              <w:t xml:space="preserve">Academic </w:t>
            </w:r>
            <w:r w:rsidRPr="009316C4">
              <w:rPr>
                <w:rStyle w:val="hps"/>
                <w:rFonts w:ascii="Cambria" w:hAnsi="Cambria"/>
                <w:bCs/>
                <w:color w:val="000000"/>
                <w:szCs w:val="20"/>
              </w:rPr>
              <w:t xml:space="preserve">Health and </w:t>
            </w:r>
            <w:proofErr w:type="spellStart"/>
            <w:r w:rsidRPr="009316C4">
              <w:rPr>
                <w:rStyle w:val="hps"/>
                <w:rFonts w:ascii="Cambria" w:hAnsi="Cambria"/>
                <w:bCs/>
                <w:color w:val="000000"/>
                <w:szCs w:val="20"/>
              </w:rPr>
              <w:t>safetyprocedures</w:t>
            </w:r>
            <w:proofErr w:type="spellEnd"/>
          </w:p>
          <w:p w14:paraId="5AB94DAB" w14:textId="77777777" w:rsidR="00E03049" w:rsidRPr="009316C4" w:rsidRDefault="007643B7" w:rsidP="00FB335A">
            <w:pPr>
              <w:rPr>
                <w:rStyle w:val="hps"/>
                <w:rFonts w:ascii="Cambria" w:hAnsi="Cambria"/>
                <w:bCs/>
                <w:color w:val="000000"/>
                <w:szCs w:val="20"/>
              </w:rPr>
            </w:pPr>
            <w:r w:rsidRPr="009316C4">
              <w:rPr>
                <w:rStyle w:val="hps"/>
                <w:rFonts w:ascii="Cambria" w:hAnsi="Cambria"/>
                <w:bCs/>
                <w:color w:val="000000"/>
                <w:szCs w:val="20"/>
              </w:rPr>
              <w:t>D- Honesty policy regarding cheating, plagiarism</w:t>
            </w:r>
            <w:r w:rsidR="00B461DD">
              <w:rPr>
                <w:rStyle w:val="hps"/>
                <w:rFonts w:ascii="Cambria" w:hAnsi="Cambria"/>
                <w:bCs/>
                <w:color w:val="000000"/>
                <w:szCs w:val="20"/>
              </w:rPr>
              <w:t xml:space="preserve">, and </w:t>
            </w:r>
            <w:r w:rsidR="001F2545" w:rsidRPr="009316C4">
              <w:rPr>
                <w:rStyle w:val="hps"/>
                <w:rFonts w:ascii="Cambria" w:hAnsi="Cambria"/>
                <w:bCs/>
                <w:color w:val="000000"/>
                <w:szCs w:val="20"/>
              </w:rPr>
              <w:t>misbehaviour</w:t>
            </w:r>
            <w:r w:rsidRPr="009316C4">
              <w:rPr>
                <w:rStyle w:val="hps"/>
                <w:rFonts w:ascii="Cambria" w:hAnsi="Cambria"/>
                <w:bCs/>
                <w:color w:val="000000"/>
                <w:szCs w:val="20"/>
              </w:rPr>
              <w:t>:</w:t>
            </w:r>
          </w:p>
          <w:p w14:paraId="11E58A0B" w14:textId="77777777" w:rsidR="007643B7" w:rsidRPr="009316C4" w:rsidRDefault="00E03049" w:rsidP="00FB335A">
            <w:pPr>
              <w:rPr>
                <w:rStyle w:val="hps"/>
                <w:rFonts w:ascii="Cambria" w:hAnsi="Cambria"/>
                <w:bCs/>
                <w:color w:val="000000"/>
                <w:szCs w:val="20"/>
              </w:rPr>
            </w:pPr>
            <w:r w:rsidRPr="009316C4">
              <w:rPr>
                <w:rStyle w:val="hps"/>
                <w:rFonts w:ascii="Cambria" w:hAnsi="Cambria"/>
                <w:bCs/>
                <w:color w:val="000000"/>
                <w:szCs w:val="20"/>
              </w:rPr>
              <w:t xml:space="preserve">               C</w:t>
            </w:r>
            <w:r w:rsidR="00DF1E20" w:rsidRPr="009316C4">
              <w:rPr>
                <w:rStyle w:val="hps"/>
                <w:rFonts w:ascii="Cambria" w:hAnsi="Cambria"/>
                <w:bCs/>
                <w:color w:val="000000"/>
                <w:szCs w:val="20"/>
              </w:rPr>
              <w:t xml:space="preserve">heating, plagiarism, </w:t>
            </w:r>
            <w:proofErr w:type="spellStart"/>
            <w:r w:rsidR="001F2545" w:rsidRPr="009316C4">
              <w:rPr>
                <w:rStyle w:val="hps"/>
                <w:rFonts w:ascii="Cambria" w:hAnsi="Cambria"/>
                <w:bCs/>
                <w:color w:val="000000"/>
                <w:szCs w:val="20"/>
              </w:rPr>
              <w:t>misbehaviour</w:t>
            </w:r>
            <w:r w:rsidR="00426A22">
              <w:rPr>
                <w:rStyle w:val="hps"/>
                <w:rFonts w:ascii="Cambria" w:hAnsi="Cambria"/>
                <w:bCs/>
                <w:color w:val="000000"/>
                <w:szCs w:val="20"/>
              </w:rPr>
              <w:t>will</w:t>
            </w:r>
            <w:proofErr w:type="spellEnd"/>
            <w:r w:rsidR="00DF1E20" w:rsidRPr="009316C4">
              <w:rPr>
                <w:rStyle w:val="hps"/>
                <w:rFonts w:ascii="Cambria" w:hAnsi="Cambria"/>
                <w:bCs/>
                <w:color w:val="000000"/>
                <w:szCs w:val="20"/>
              </w:rPr>
              <w:t xml:space="preserve"> result in zero grade</w:t>
            </w:r>
            <w:r w:rsidR="00426A22">
              <w:rPr>
                <w:rStyle w:val="hps"/>
                <w:rFonts w:ascii="Cambria" w:hAnsi="Cambria"/>
                <w:bCs/>
                <w:color w:val="000000"/>
                <w:szCs w:val="20"/>
              </w:rPr>
              <w:t xml:space="preserve"> and further disciplinary actions</w:t>
            </w:r>
            <w:r w:rsidR="004D2BE3">
              <w:rPr>
                <w:rStyle w:val="hps"/>
                <w:rFonts w:ascii="Cambria" w:hAnsi="Cambria"/>
                <w:bCs/>
                <w:color w:val="000000"/>
                <w:szCs w:val="20"/>
              </w:rPr>
              <w:t xml:space="preserve"> may</w:t>
            </w:r>
            <w:r w:rsidR="00426A22">
              <w:rPr>
                <w:rStyle w:val="hps"/>
                <w:rFonts w:ascii="Cambria" w:hAnsi="Cambria"/>
                <w:bCs/>
                <w:color w:val="000000"/>
                <w:szCs w:val="20"/>
              </w:rPr>
              <w:t xml:space="preserve"> be taken.</w:t>
            </w:r>
          </w:p>
          <w:p w14:paraId="2DED7135" w14:textId="77777777" w:rsidR="00E03049" w:rsidRPr="009316C4" w:rsidRDefault="007643B7" w:rsidP="00FB335A">
            <w:pPr>
              <w:rPr>
                <w:rStyle w:val="hps"/>
                <w:rFonts w:ascii="Cambria" w:hAnsi="Cambria"/>
                <w:bCs/>
                <w:color w:val="000000"/>
                <w:szCs w:val="20"/>
              </w:rPr>
            </w:pPr>
            <w:r w:rsidRPr="009316C4">
              <w:rPr>
                <w:rStyle w:val="hps"/>
                <w:rFonts w:ascii="Cambria" w:hAnsi="Cambria"/>
                <w:bCs/>
                <w:color w:val="000000"/>
                <w:szCs w:val="20"/>
              </w:rPr>
              <w:t>E- Grading policy:</w:t>
            </w:r>
          </w:p>
          <w:p w14:paraId="091CD45A" w14:textId="77777777" w:rsidR="00997FE9" w:rsidRDefault="00DF1E20" w:rsidP="00FB335A">
            <w:pPr>
              <w:numPr>
                <w:ilvl w:val="0"/>
                <w:numId w:val="18"/>
              </w:numPr>
              <w:rPr>
                <w:rStyle w:val="hps"/>
                <w:rFonts w:ascii="Cambria" w:hAnsi="Cambria"/>
                <w:bCs/>
                <w:color w:val="000000"/>
                <w:szCs w:val="20"/>
              </w:rPr>
            </w:pPr>
            <w:r w:rsidRPr="009316C4">
              <w:rPr>
                <w:rStyle w:val="hps"/>
                <w:rFonts w:ascii="Cambria" w:hAnsi="Cambria"/>
                <w:bCs/>
                <w:color w:val="000000"/>
                <w:szCs w:val="20"/>
              </w:rPr>
              <w:t xml:space="preserve">All homework </w:t>
            </w:r>
            <w:proofErr w:type="spellStart"/>
            <w:r w:rsidR="00426A22" w:rsidRPr="009316C4">
              <w:rPr>
                <w:rStyle w:val="hps"/>
                <w:rFonts w:ascii="Cambria" w:hAnsi="Cambria"/>
                <w:bCs/>
                <w:color w:val="000000"/>
                <w:szCs w:val="20"/>
              </w:rPr>
              <w:t>is</w:t>
            </w:r>
            <w:r w:rsidR="00426A22">
              <w:rPr>
                <w:rStyle w:val="hps"/>
                <w:rFonts w:ascii="Cambria" w:hAnsi="Cambria"/>
                <w:bCs/>
                <w:color w:val="000000"/>
                <w:szCs w:val="20"/>
              </w:rPr>
              <w:t>to</w:t>
            </w:r>
            <w:proofErr w:type="spellEnd"/>
            <w:r w:rsidR="00426A22">
              <w:rPr>
                <w:rStyle w:val="hps"/>
                <w:rFonts w:ascii="Cambria" w:hAnsi="Cambria"/>
                <w:bCs/>
                <w:color w:val="000000"/>
                <w:szCs w:val="20"/>
              </w:rPr>
              <w:t xml:space="preserve"> be </w:t>
            </w:r>
            <w:r w:rsidRPr="009316C4">
              <w:rPr>
                <w:rStyle w:val="hps"/>
                <w:rFonts w:ascii="Cambria" w:hAnsi="Cambria"/>
                <w:bCs/>
                <w:color w:val="000000"/>
                <w:szCs w:val="20"/>
              </w:rPr>
              <w:t xml:space="preserve">posted </w:t>
            </w:r>
            <w:r w:rsidR="00426A22" w:rsidRPr="009316C4">
              <w:rPr>
                <w:rStyle w:val="hps"/>
                <w:rFonts w:ascii="Cambria" w:hAnsi="Cambria"/>
                <w:bCs/>
                <w:color w:val="000000"/>
                <w:szCs w:val="20"/>
              </w:rPr>
              <w:t>online</w:t>
            </w:r>
            <w:r w:rsidR="00426A22">
              <w:rPr>
                <w:rStyle w:val="hps"/>
                <w:rFonts w:ascii="Cambria" w:hAnsi="Cambria"/>
                <w:bCs/>
                <w:color w:val="000000"/>
                <w:szCs w:val="20"/>
              </w:rPr>
              <w:t xml:space="preserve"> through the e-learning system.</w:t>
            </w:r>
          </w:p>
          <w:p w14:paraId="320B28DC" w14:textId="77777777" w:rsidR="00426A22" w:rsidRDefault="00426A22" w:rsidP="00FB335A">
            <w:pPr>
              <w:numPr>
                <w:ilvl w:val="0"/>
                <w:numId w:val="18"/>
              </w:numPr>
              <w:rPr>
                <w:rStyle w:val="hps"/>
                <w:rFonts w:ascii="Cambria" w:hAnsi="Cambria"/>
                <w:bCs/>
                <w:color w:val="000000"/>
                <w:szCs w:val="20"/>
              </w:rPr>
            </w:pPr>
            <w:r>
              <w:rPr>
                <w:rStyle w:val="hps"/>
                <w:rFonts w:ascii="Cambria" w:hAnsi="Cambria"/>
                <w:bCs/>
                <w:color w:val="000000"/>
                <w:szCs w:val="20"/>
              </w:rPr>
              <w:t>Exams will be marked within 72 hours and the marked exam papers will be handed to the students.</w:t>
            </w:r>
          </w:p>
          <w:p w14:paraId="712B412F" w14:textId="77777777" w:rsidR="00D4089F" w:rsidRDefault="002548C9" w:rsidP="00FB335A">
            <w:pPr>
              <w:numPr>
                <w:ilvl w:val="0"/>
                <w:numId w:val="18"/>
              </w:numPr>
              <w:rPr>
                <w:rStyle w:val="hps"/>
                <w:rFonts w:ascii="Cambria" w:hAnsi="Cambria"/>
                <w:bCs/>
                <w:color w:val="000000"/>
                <w:szCs w:val="20"/>
              </w:rPr>
            </w:pPr>
            <w:r>
              <w:rPr>
                <w:rStyle w:val="hps"/>
                <w:rFonts w:ascii="Cambria" w:hAnsi="Cambria"/>
                <w:bCs/>
                <w:color w:val="000000"/>
                <w:szCs w:val="20"/>
              </w:rPr>
              <w:t>Online Activities</w:t>
            </w:r>
            <w:r w:rsidR="00F31051">
              <w:rPr>
                <w:rStyle w:val="hps"/>
                <w:rFonts w:ascii="Cambria" w:hAnsi="Cambria"/>
                <w:bCs/>
                <w:color w:val="000000"/>
                <w:szCs w:val="20"/>
              </w:rPr>
              <w:t xml:space="preserve"> (Course Videos, Practice labs, Discussion Forums, Quizzes)</w:t>
            </w:r>
            <w:r w:rsidR="00686387">
              <w:rPr>
                <w:rStyle w:val="hps"/>
                <w:rFonts w:ascii="Cambria" w:hAnsi="Cambria"/>
                <w:b/>
                <w:color w:val="000000"/>
                <w:szCs w:val="20"/>
              </w:rPr>
              <w:t>30</w:t>
            </w:r>
            <w:r w:rsidR="00D4089F" w:rsidRPr="00543573">
              <w:rPr>
                <w:rStyle w:val="hps"/>
                <w:rFonts w:ascii="Cambria" w:hAnsi="Cambria"/>
                <w:b/>
                <w:color w:val="000000"/>
                <w:szCs w:val="20"/>
              </w:rPr>
              <w:t>%</w:t>
            </w:r>
          </w:p>
          <w:p w14:paraId="237089EF" w14:textId="77777777" w:rsidR="00D4089F" w:rsidRDefault="00035740" w:rsidP="00FB335A">
            <w:pPr>
              <w:numPr>
                <w:ilvl w:val="0"/>
                <w:numId w:val="18"/>
              </w:numPr>
              <w:rPr>
                <w:rStyle w:val="hps"/>
                <w:rFonts w:ascii="Cambria" w:hAnsi="Cambria"/>
                <w:bCs/>
                <w:color w:val="000000"/>
                <w:szCs w:val="20"/>
              </w:rPr>
            </w:pPr>
            <w:r>
              <w:rPr>
                <w:rStyle w:val="hps"/>
                <w:rFonts w:ascii="Cambria" w:hAnsi="Cambria"/>
                <w:bCs/>
                <w:color w:val="000000"/>
                <w:szCs w:val="20"/>
                <w:lang w:val="en-US"/>
              </w:rPr>
              <w:t>Midterm</w:t>
            </w:r>
            <w:r w:rsidR="00686387">
              <w:rPr>
                <w:rStyle w:val="hps"/>
                <w:rFonts w:ascii="Cambria" w:hAnsi="Cambria"/>
                <w:b/>
                <w:color w:val="000000"/>
                <w:szCs w:val="20"/>
              </w:rPr>
              <w:t>20</w:t>
            </w:r>
            <w:r w:rsidR="00D4089F" w:rsidRPr="005679D9">
              <w:rPr>
                <w:rStyle w:val="hps"/>
                <w:rFonts w:ascii="Cambria" w:hAnsi="Cambria"/>
                <w:b/>
                <w:color w:val="000000"/>
                <w:szCs w:val="20"/>
              </w:rPr>
              <w:t>%</w:t>
            </w:r>
          </w:p>
          <w:p w14:paraId="2F6851FE" w14:textId="77777777" w:rsidR="00D4089F" w:rsidRPr="009316C4" w:rsidRDefault="00D4089F" w:rsidP="00FB335A">
            <w:pPr>
              <w:numPr>
                <w:ilvl w:val="0"/>
                <w:numId w:val="18"/>
              </w:numPr>
              <w:rPr>
                <w:rStyle w:val="hps"/>
                <w:rFonts w:ascii="Cambria" w:hAnsi="Cambria"/>
                <w:bCs/>
                <w:color w:val="000000"/>
                <w:szCs w:val="20"/>
              </w:rPr>
            </w:pPr>
            <w:r>
              <w:rPr>
                <w:rStyle w:val="hps"/>
                <w:rFonts w:ascii="Cambria" w:hAnsi="Cambria"/>
                <w:bCs/>
                <w:color w:val="000000"/>
                <w:szCs w:val="20"/>
              </w:rPr>
              <w:t xml:space="preserve">Final Exam </w:t>
            </w:r>
            <w:r w:rsidR="00686387">
              <w:rPr>
                <w:rStyle w:val="hps"/>
                <w:rFonts w:ascii="Cambria" w:hAnsi="Cambria"/>
                <w:b/>
                <w:color w:val="000000"/>
                <w:szCs w:val="20"/>
              </w:rPr>
              <w:t>50</w:t>
            </w:r>
            <w:r w:rsidRPr="005679D9">
              <w:rPr>
                <w:rStyle w:val="hps"/>
                <w:rFonts w:ascii="Cambria" w:hAnsi="Cambria"/>
                <w:b/>
                <w:color w:val="000000"/>
                <w:szCs w:val="20"/>
              </w:rPr>
              <w:t>%</w:t>
            </w:r>
          </w:p>
          <w:p w14:paraId="501E51A4" w14:textId="77777777" w:rsidR="002346F7" w:rsidRPr="00FA1A9E" w:rsidRDefault="00997FE9" w:rsidP="00FB335A">
            <w:pPr>
              <w:rPr>
                <w:rFonts w:ascii="Cambria" w:hAnsi="Cambria" w:cs="Arial"/>
                <w:bCs/>
                <w:color w:val="000000"/>
                <w:szCs w:val="20"/>
              </w:rPr>
            </w:pPr>
            <w:r w:rsidRPr="009316C4">
              <w:rPr>
                <w:rFonts w:ascii="Cambria" w:hAnsi="Cambria" w:cs="Arial"/>
                <w:bCs/>
                <w:color w:val="000000"/>
                <w:szCs w:val="20"/>
              </w:rPr>
              <w:t xml:space="preserve">F- Available university services that support achievement in the </w:t>
            </w:r>
            <w:proofErr w:type="spellStart"/>
            <w:proofErr w:type="gramStart"/>
            <w:r w:rsidRPr="009316C4">
              <w:rPr>
                <w:rFonts w:ascii="Cambria" w:hAnsi="Cambria" w:cs="Arial"/>
                <w:bCs/>
                <w:color w:val="000000"/>
                <w:szCs w:val="20"/>
              </w:rPr>
              <w:t>course:</w:t>
            </w:r>
            <w:r w:rsidR="00FA1A9E" w:rsidRPr="00FA1A9E">
              <w:rPr>
                <w:rFonts w:ascii="Cambria" w:hAnsi="Cambria" w:cs="Arial"/>
                <w:b/>
                <w:color w:val="000000"/>
                <w:szCs w:val="20"/>
              </w:rPr>
              <w:t>E</w:t>
            </w:r>
            <w:proofErr w:type="gramEnd"/>
            <w:r w:rsidR="00FA1A9E" w:rsidRPr="00FA1A9E">
              <w:rPr>
                <w:rFonts w:ascii="Cambria" w:hAnsi="Cambria" w:cs="Arial"/>
                <w:b/>
                <w:color w:val="000000"/>
                <w:szCs w:val="20"/>
              </w:rPr>
              <w:t>-Learning</w:t>
            </w:r>
            <w:proofErr w:type="spellEnd"/>
            <w:r w:rsidR="00FA1A9E" w:rsidRPr="00FA1A9E">
              <w:rPr>
                <w:rFonts w:ascii="Cambria" w:hAnsi="Cambria" w:cs="Arial"/>
                <w:b/>
                <w:color w:val="000000"/>
                <w:szCs w:val="20"/>
              </w:rPr>
              <w:t xml:space="preserve"> </w:t>
            </w:r>
            <w:r w:rsidR="00814135">
              <w:rPr>
                <w:rFonts w:ascii="Cambria" w:hAnsi="Cambria" w:cs="Arial"/>
                <w:b/>
                <w:color w:val="000000"/>
                <w:szCs w:val="20"/>
              </w:rPr>
              <w:t>Platform</w:t>
            </w:r>
            <w:r w:rsidR="00FA1A9E" w:rsidRPr="00FA1A9E">
              <w:rPr>
                <w:rFonts w:ascii="Cambria" w:hAnsi="Cambria" w:cs="Arial"/>
                <w:b/>
                <w:color w:val="000000"/>
                <w:szCs w:val="20"/>
              </w:rPr>
              <w:t xml:space="preserve">, </w:t>
            </w:r>
            <w:r w:rsidR="00DF1E20" w:rsidRPr="00FA1A9E">
              <w:rPr>
                <w:rFonts w:ascii="Cambria" w:hAnsi="Cambria" w:cs="Arial"/>
                <w:b/>
                <w:color w:val="000000"/>
                <w:szCs w:val="20"/>
              </w:rPr>
              <w:t>Labs</w:t>
            </w:r>
            <w:r w:rsidR="00426A22" w:rsidRPr="00FA1A9E">
              <w:rPr>
                <w:rFonts w:ascii="Cambria" w:hAnsi="Cambria" w:cs="Arial"/>
                <w:b/>
                <w:color w:val="000000"/>
                <w:szCs w:val="20"/>
              </w:rPr>
              <w:t>, Library</w:t>
            </w:r>
            <w:r w:rsidR="00426A22">
              <w:rPr>
                <w:rFonts w:ascii="Cambria" w:hAnsi="Cambria" w:cs="Arial"/>
                <w:b/>
                <w:color w:val="000000"/>
                <w:szCs w:val="20"/>
              </w:rPr>
              <w:t>.</w:t>
            </w:r>
          </w:p>
        </w:tc>
      </w:tr>
    </w:tbl>
    <w:p w14:paraId="418629A0" w14:textId="77777777" w:rsidR="00B143AC" w:rsidRPr="00B32278" w:rsidRDefault="00D77409" w:rsidP="00B32278">
      <w:pPr>
        <w:pStyle w:val="ps2"/>
        <w:spacing w:before="240" w:after="120" w:line="240" w:lineRule="auto"/>
        <w:rPr>
          <w:rFonts w:ascii="Cambria" w:hAnsi="Cambria"/>
          <w:sz w:val="24"/>
        </w:rPr>
      </w:pPr>
      <w:r w:rsidRPr="00B32278">
        <w:rPr>
          <w:rFonts w:ascii="Cambria" w:hAnsi="Cambria"/>
          <w:sz w:val="24"/>
        </w:rPr>
        <w:t>Required equipment:</w:t>
      </w:r>
    </w:p>
    <w:tbl>
      <w:tblPr>
        <w:tblW w:w="10008" w:type="dxa"/>
        <w:tblInd w:w="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10008"/>
      </w:tblGrid>
      <w:tr w:rsidR="00B143AC" w:rsidRPr="005D521A" w14:paraId="4C592B48" w14:textId="77777777" w:rsidTr="004D2BE3">
        <w:trPr>
          <w:trHeight w:val="333"/>
        </w:trPr>
        <w:tc>
          <w:tcPr>
            <w:tcW w:w="10008" w:type="dxa"/>
            <w:tcBorders>
              <w:bottom w:val="single" w:sz="4" w:space="0" w:color="auto"/>
            </w:tcBorders>
          </w:tcPr>
          <w:p w14:paraId="52F7B85D" w14:textId="77777777" w:rsidR="00373319" w:rsidRDefault="00373319" w:rsidP="00373319">
            <w:pPr>
              <w:pStyle w:val="Header"/>
              <w:numPr>
                <w:ilvl w:val="0"/>
                <w:numId w:val="25"/>
              </w:numPr>
              <w:tabs>
                <w:tab w:val="clear" w:pos="4153"/>
                <w:tab w:val="clear" w:pos="8306"/>
              </w:tabs>
              <w:spacing w:after="100" w:afterAutospacing="1"/>
              <w:rPr>
                <w:rFonts w:ascii="Cambria" w:hAnsi="Cambria" w:cs="Arial"/>
                <w:b/>
                <w:sz w:val="22"/>
                <w:szCs w:val="22"/>
              </w:rPr>
            </w:pPr>
            <w:r>
              <w:rPr>
                <w:rFonts w:ascii="Cambria" w:hAnsi="Cambria" w:cs="Arial"/>
                <w:b/>
                <w:sz w:val="22"/>
                <w:szCs w:val="22"/>
              </w:rPr>
              <w:t>PC / Laptop with webcam and mic</w:t>
            </w:r>
          </w:p>
          <w:p w14:paraId="0468AE71" w14:textId="77777777" w:rsidR="003D27BD" w:rsidRDefault="00373319" w:rsidP="003D27BD">
            <w:pPr>
              <w:pStyle w:val="Header"/>
              <w:numPr>
                <w:ilvl w:val="0"/>
                <w:numId w:val="25"/>
              </w:numPr>
              <w:tabs>
                <w:tab w:val="clear" w:pos="4153"/>
                <w:tab w:val="clear" w:pos="8306"/>
              </w:tabs>
              <w:spacing w:after="100" w:afterAutospacing="1"/>
              <w:rPr>
                <w:rFonts w:ascii="Cambria" w:hAnsi="Cambria" w:cs="Arial"/>
                <w:b/>
                <w:sz w:val="22"/>
                <w:szCs w:val="22"/>
              </w:rPr>
            </w:pPr>
            <w:r>
              <w:rPr>
                <w:rFonts w:ascii="Cambria" w:hAnsi="Cambria" w:cs="Arial"/>
                <w:b/>
                <w:sz w:val="22"/>
                <w:szCs w:val="22"/>
              </w:rPr>
              <w:t xml:space="preserve">Internet Connection </w:t>
            </w:r>
          </w:p>
          <w:p w14:paraId="3EF8D2AF" w14:textId="77777777" w:rsidR="00373319" w:rsidRPr="003D27BD" w:rsidRDefault="00373319" w:rsidP="003D27BD">
            <w:pPr>
              <w:pStyle w:val="Header"/>
              <w:numPr>
                <w:ilvl w:val="0"/>
                <w:numId w:val="25"/>
              </w:numPr>
              <w:tabs>
                <w:tab w:val="clear" w:pos="4153"/>
                <w:tab w:val="clear" w:pos="8306"/>
              </w:tabs>
              <w:spacing w:after="100" w:afterAutospacing="1"/>
              <w:rPr>
                <w:rStyle w:val="Hyperlink"/>
                <w:rFonts w:ascii="Cambria" w:hAnsi="Cambria"/>
                <w:b/>
                <w:color w:val="auto"/>
                <w:sz w:val="22"/>
                <w:szCs w:val="22"/>
                <w:u w:val="none"/>
              </w:rPr>
            </w:pPr>
            <w:r w:rsidRPr="003D27BD">
              <w:rPr>
                <w:rFonts w:ascii="Cambria" w:hAnsi="Cambria" w:cs="Arial"/>
                <w:b/>
                <w:sz w:val="22"/>
                <w:szCs w:val="22"/>
              </w:rPr>
              <w:t xml:space="preserve">Access to the IU E-Learning Platform at: </w:t>
            </w:r>
            <w:hyperlink r:id="rId14" w:history="1">
              <w:r w:rsidRPr="003D27BD">
                <w:rPr>
                  <w:rStyle w:val="Hyperlink"/>
                  <w:rFonts w:ascii="Cambria" w:hAnsi="Cambria"/>
                  <w:b/>
                  <w:sz w:val="22"/>
                  <w:szCs w:val="22"/>
                </w:rPr>
                <w:t>https://elearn.iu.edu.jo/</w:t>
              </w:r>
            </w:hyperlink>
          </w:p>
          <w:p w14:paraId="6AB74ECD" w14:textId="77777777" w:rsidR="003D27BD" w:rsidRPr="003D27BD" w:rsidRDefault="003D27BD" w:rsidP="003D27BD">
            <w:pPr>
              <w:pStyle w:val="Header"/>
              <w:numPr>
                <w:ilvl w:val="0"/>
                <w:numId w:val="25"/>
              </w:numPr>
              <w:tabs>
                <w:tab w:val="clear" w:pos="4153"/>
                <w:tab w:val="clear" w:pos="8306"/>
              </w:tabs>
              <w:spacing w:after="100" w:afterAutospacing="1"/>
              <w:rPr>
                <w:rStyle w:val="Hyperlink"/>
                <w:rFonts w:ascii="Cambria" w:hAnsi="Cambria"/>
                <w:b/>
                <w:bCs/>
                <w:i/>
                <w:iCs/>
                <w:color w:val="auto"/>
                <w:sz w:val="22"/>
                <w:szCs w:val="22"/>
                <w:u w:val="none"/>
              </w:rPr>
            </w:pPr>
            <w:r w:rsidRPr="003D27BD">
              <w:rPr>
                <w:b/>
                <w:bCs/>
              </w:rPr>
              <w:t>E</w:t>
            </w:r>
            <w:r w:rsidRPr="003D27BD">
              <w:rPr>
                <w:b/>
                <w:bCs/>
                <w:i/>
                <w:iCs/>
              </w:rPr>
              <w:t>-</w:t>
            </w:r>
            <w:r w:rsidRPr="003D27BD">
              <w:rPr>
                <w:rStyle w:val="Hyperlink"/>
                <w:rFonts w:ascii="Cambria" w:hAnsi="Cambria"/>
                <w:b/>
                <w:bCs/>
                <w:color w:val="auto"/>
                <w:sz w:val="22"/>
                <w:szCs w:val="22"/>
                <w:u w:val="none"/>
              </w:rPr>
              <w:t>learning plan</w:t>
            </w:r>
          </w:p>
          <w:p w14:paraId="1556F667" w14:textId="77777777" w:rsidR="003D27BD" w:rsidRPr="00EA7774" w:rsidRDefault="005D521A" w:rsidP="003D27BD">
            <w:pPr>
              <w:pStyle w:val="Header"/>
              <w:numPr>
                <w:ilvl w:val="0"/>
                <w:numId w:val="25"/>
              </w:numPr>
              <w:tabs>
                <w:tab w:val="clear" w:pos="4153"/>
                <w:tab w:val="clear" w:pos="8306"/>
              </w:tabs>
              <w:spacing w:after="100" w:afterAutospacing="1"/>
              <w:rPr>
                <w:rStyle w:val="Hyperlink"/>
                <w:rFonts w:ascii="Cambria" w:hAnsi="Cambria"/>
                <w:b/>
                <w:bCs/>
                <w:color w:val="auto"/>
                <w:sz w:val="22"/>
                <w:szCs w:val="22"/>
                <w:u w:val="none"/>
              </w:rPr>
            </w:pPr>
            <w:r w:rsidRPr="00EA7774">
              <w:rPr>
                <w:rStyle w:val="Hyperlink"/>
                <w:rFonts w:ascii="Cambria" w:hAnsi="Cambria"/>
                <w:b/>
                <w:bCs/>
                <w:color w:val="auto"/>
                <w:sz w:val="22"/>
                <w:szCs w:val="22"/>
                <w:u w:val="none"/>
              </w:rPr>
              <w:t xml:space="preserve">Satisfaction questionnaires for online and face-to-face learning </w:t>
            </w:r>
          </w:p>
          <w:p w14:paraId="44377E6C" w14:textId="77777777" w:rsidR="005D521A" w:rsidRPr="00EA7774" w:rsidRDefault="005D521A" w:rsidP="003D27BD">
            <w:pPr>
              <w:pStyle w:val="Header"/>
              <w:numPr>
                <w:ilvl w:val="0"/>
                <w:numId w:val="25"/>
              </w:numPr>
              <w:tabs>
                <w:tab w:val="clear" w:pos="4153"/>
                <w:tab w:val="clear" w:pos="8306"/>
              </w:tabs>
              <w:spacing w:after="100" w:afterAutospacing="1"/>
              <w:rPr>
                <w:rStyle w:val="Hyperlink"/>
                <w:rFonts w:ascii="Cambria" w:hAnsi="Cambria"/>
                <w:b/>
                <w:bCs/>
                <w:color w:val="auto"/>
                <w:sz w:val="22"/>
                <w:szCs w:val="22"/>
                <w:u w:val="none"/>
              </w:rPr>
            </w:pPr>
            <w:r w:rsidRPr="00EA7774">
              <w:rPr>
                <w:rStyle w:val="Hyperlink"/>
                <w:rFonts w:ascii="Cambria" w:hAnsi="Cambria"/>
                <w:b/>
                <w:bCs/>
                <w:color w:val="auto"/>
                <w:sz w:val="22"/>
                <w:szCs w:val="22"/>
                <w:u w:val="none"/>
              </w:rPr>
              <w:t xml:space="preserve">Software for e-learning </w:t>
            </w:r>
          </w:p>
          <w:p w14:paraId="1FF9C722" w14:textId="77777777" w:rsidR="00523FFA" w:rsidRPr="005D521A" w:rsidRDefault="005D521A" w:rsidP="00FB335A">
            <w:pPr>
              <w:pStyle w:val="Header"/>
              <w:numPr>
                <w:ilvl w:val="0"/>
                <w:numId w:val="25"/>
              </w:numPr>
              <w:tabs>
                <w:tab w:val="clear" w:pos="4153"/>
                <w:tab w:val="clear" w:pos="8306"/>
              </w:tabs>
              <w:rPr>
                <w:rFonts w:ascii="Cambria" w:hAnsi="Cambria" w:cs="Arial"/>
                <w:sz w:val="22"/>
                <w:szCs w:val="22"/>
              </w:rPr>
            </w:pPr>
            <w:r w:rsidRPr="00EA7774">
              <w:rPr>
                <w:rStyle w:val="Hyperlink"/>
                <w:rFonts w:ascii="Cambria" w:hAnsi="Cambria"/>
                <w:b/>
                <w:bCs/>
                <w:color w:val="auto"/>
                <w:sz w:val="22"/>
                <w:szCs w:val="22"/>
                <w:u w:val="none"/>
              </w:rPr>
              <w:t>Training</w:t>
            </w:r>
          </w:p>
        </w:tc>
      </w:tr>
    </w:tbl>
    <w:p w14:paraId="13DE5162" w14:textId="77777777" w:rsidR="00473D5B" w:rsidRPr="00473D5B" w:rsidRDefault="00473D5B" w:rsidP="00B461DD">
      <w:pPr>
        <w:pStyle w:val="ps2"/>
        <w:spacing w:before="240" w:after="120" w:line="240" w:lineRule="auto"/>
        <w:rPr>
          <w:rFonts w:ascii="Cambria" w:hAnsi="Cambria"/>
          <w:sz w:val="24"/>
        </w:rPr>
      </w:pPr>
      <w:r w:rsidRPr="00473D5B">
        <w:rPr>
          <w:rFonts w:ascii="Cambria" w:hAnsi="Cambria"/>
          <w:sz w:val="24"/>
        </w:rPr>
        <w:t xml:space="preserve">Assessment </w:t>
      </w:r>
      <w:proofErr w:type="spellStart"/>
      <w:r w:rsidR="00B461DD">
        <w:rPr>
          <w:rFonts w:ascii="Cambria" w:hAnsi="Cambria"/>
          <w:sz w:val="24"/>
        </w:rPr>
        <w:t>Toolsimplemented</w:t>
      </w:r>
      <w:proofErr w:type="spellEnd"/>
      <w:r w:rsidR="00B461DD">
        <w:rPr>
          <w:rFonts w:ascii="Cambria" w:hAnsi="Cambria"/>
          <w:sz w:val="24"/>
        </w:rPr>
        <w:t xml:space="preserve"> in the course</w:t>
      </w:r>
      <w:r w:rsidRPr="00473D5B">
        <w:rPr>
          <w:rFonts w:ascii="Cambria" w:hAnsi="Cambria"/>
          <w:sz w:val="24"/>
        </w:rPr>
        <w:t>:</w:t>
      </w:r>
    </w:p>
    <w:tbl>
      <w:tblPr>
        <w:tblW w:w="4947" w:type="pct"/>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775"/>
      </w:tblGrid>
      <w:tr w:rsidR="00473D5B" w:rsidRPr="0026519C" w14:paraId="0501F7CD" w14:textId="77777777" w:rsidTr="001B0E21">
        <w:trPr>
          <w:trHeight w:val="567"/>
        </w:trPr>
        <w:tc>
          <w:tcPr>
            <w:tcW w:w="9998" w:type="dxa"/>
            <w:tcBorders>
              <w:bottom w:val="single" w:sz="4" w:space="0" w:color="auto"/>
            </w:tcBorders>
            <w:shd w:val="clear" w:color="auto" w:fill="auto"/>
            <w:vAlign w:val="center"/>
          </w:tcPr>
          <w:p w14:paraId="52E4E97A" w14:textId="77777777" w:rsidR="00473D5B" w:rsidRDefault="00CD1D55" w:rsidP="005D521A">
            <w:pPr>
              <w:pStyle w:val="Bullets"/>
              <w:numPr>
                <w:ilvl w:val="0"/>
                <w:numId w:val="29"/>
              </w:numPr>
              <w:pBdr>
                <w:top w:val="none" w:sz="0" w:space="0" w:color="auto"/>
                <w:left w:val="none" w:sz="0" w:space="0" w:color="auto"/>
                <w:bottom w:val="none" w:sz="0" w:space="0" w:color="auto"/>
                <w:right w:val="none" w:sz="0" w:space="0" w:color="auto"/>
              </w:pBdr>
              <w:tabs>
                <w:tab w:val="left" w:pos="360"/>
              </w:tabs>
              <w:spacing w:before="40" w:after="40" w:line="240" w:lineRule="auto"/>
              <w:rPr>
                <w:sz w:val="24"/>
                <w:szCs w:val="24"/>
              </w:rPr>
            </w:pPr>
            <w:r>
              <w:rPr>
                <w:sz w:val="24"/>
                <w:szCs w:val="24"/>
              </w:rPr>
              <w:t xml:space="preserve">Final Exam </w:t>
            </w:r>
          </w:p>
          <w:p w14:paraId="32DDD519" w14:textId="77777777" w:rsidR="00C523D4" w:rsidRDefault="00C523D4" w:rsidP="005D521A">
            <w:pPr>
              <w:pStyle w:val="Bullets"/>
              <w:numPr>
                <w:ilvl w:val="0"/>
                <w:numId w:val="29"/>
              </w:numPr>
              <w:pBdr>
                <w:top w:val="none" w:sz="0" w:space="0" w:color="auto"/>
                <w:left w:val="none" w:sz="0" w:space="0" w:color="auto"/>
                <w:bottom w:val="none" w:sz="0" w:space="0" w:color="auto"/>
                <w:right w:val="none" w:sz="0" w:space="0" w:color="auto"/>
              </w:pBdr>
              <w:tabs>
                <w:tab w:val="left" w:pos="360"/>
              </w:tabs>
              <w:spacing w:before="40" w:after="40" w:line="240" w:lineRule="auto"/>
              <w:rPr>
                <w:sz w:val="24"/>
                <w:szCs w:val="24"/>
              </w:rPr>
            </w:pPr>
            <w:r>
              <w:rPr>
                <w:sz w:val="24"/>
                <w:szCs w:val="24"/>
              </w:rPr>
              <w:t xml:space="preserve">Midterm Exam </w:t>
            </w:r>
          </w:p>
          <w:p w14:paraId="0344E984" w14:textId="77777777" w:rsidR="00473D5B" w:rsidRDefault="009E3364" w:rsidP="005D521A">
            <w:pPr>
              <w:pStyle w:val="Bullets"/>
              <w:numPr>
                <w:ilvl w:val="0"/>
                <w:numId w:val="29"/>
              </w:numPr>
              <w:pBdr>
                <w:top w:val="none" w:sz="0" w:space="0" w:color="auto"/>
                <w:left w:val="none" w:sz="0" w:space="0" w:color="auto"/>
                <w:bottom w:val="none" w:sz="0" w:space="0" w:color="auto"/>
                <w:right w:val="none" w:sz="0" w:space="0" w:color="auto"/>
              </w:pBdr>
              <w:tabs>
                <w:tab w:val="left" w:pos="360"/>
              </w:tabs>
              <w:spacing w:before="40" w:after="40" w:line="240" w:lineRule="auto"/>
              <w:rPr>
                <w:sz w:val="24"/>
                <w:szCs w:val="24"/>
              </w:rPr>
            </w:pPr>
            <w:r>
              <w:rPr>
                <w:sz w:val="24"/>
                <w:szCs w:val="24"/>
              </w:rPr>
              <w:t>Quizzes</w:t>
            </w:r>
          </w:p>
          <w:p w14:paraId="05BF20BC" w14:textId="77777777" w:rsidR="005D521A" w:rsidRPr="00BA34C9" w:rsidRDefault="005D521A" w:rsidP="005D521A">
            <w:pPr>
              <w:pStyle w:val="Bullets"/>
              <w:numPr>
                <w:ilvl w:val="0"/>
                <w:numId w:val="29"/>
              </w:numPr>
              <w:pBdr>
                <w:top w:val="none" w:sz="0" w:space="0" w:color="auto"/>
                <w:left w:val="none" w:sz="0" w:space="0" w:color="auto"/>
                <w:bottom w:val="none" w:sz="0" w:space="0" w:color="auto"/>
                <w:right w:val="none" w:sz="0" w:space="0" w:color="auto"/>
              </w:pBdr>
              <w:tabs>
                <w:tab w:val="left" w:pos="360"/>
              </w:tabs>
              <w:spacing w:before="40" w:after="40" w:line="240" w:lineRule="auto"/>
              <w:rPr>
                <w:sz w:val="24"/>
                <w:szCs w:val="24"/>
              </w:rPr>
            </w:pPr>
            <w:r>
              <w:rPr>
                <w:sz w:val="24"/>
                <w:szCs w:val="24"/>
              </w:rPr>
              <w:t>Homework</w:t>
            </w:r>
          </w:p>
          <w:p w14:paraId="10576D1F" w14:textId="77777777" w:rsidR="005D521A" w:rsidRPr="00AB5E29" w:rsidRDefault="00C523D4" w:rsidP="00AB5E29">
            <w:pPr>
              <w:pStyle w:val="Bullets"/>
              <w:numPr>
                <w:ilvl w:val="0"/>
                <w:numId w:val="29"/>
              </w:numPr>
              <w:pBdr>
                <w:top w:val="none" w:sz="0" w:space="0" w:color="auto"/>
                <w:left w:val="none" w:sz="0" w:space="0" w:color="auto"/>
                <w:bottom w:val="none" w:sz="0" w:space="0" w:color="auto"/>
                <w:right w:val="none" w:sz="0" w:space="0" w:color="auto"/>
              </w:pBdr>
              <w:tabs>
                <w:tab w:val="left" w:pos="360"/>
              </w:tabs>
              <w:spacing w:before="40" w:after="40" w:line="240" w:lineRule="auto"/>
              <w:rPr>
                <w:sz w:val="24"/>
                <w:szCs w:val="24"/>
              </w:rPr>
            </w:pPr>
            <w:r>
              <w:rPr>
                <w:sz w:val="24"/>
                <w:szCs w:val="24"/>
              </w:rPr>
              <w:t>Discussion Forums</w:t>
            </w:r>
          </w:p>
        </w:tc>
      </w:tr>
    </w:tbl>
    <w:p w14:paraId="378C2AE2" w14:textId="77777777" w:rsidR="00CA5E96" w:rsidRPr="00B4140C" w:rsidRDefault="00CA5E96" w:rsidP="008A5694">
      <w:pPr>
        <w:pStyle w:val="Husam1"/>
        <w:spacing w:line="360" w:lineRule="auto"/>
        <w:rPr>
          <w:rFonts w:ascii="Cambria" w:eastAsia="Times New Roman" w:hAnsi="Cambria" w:cs="Arial"/>
          <w:sz w:val="16"/>
          <w:szCs w:val="16"/>
          <w:lang w:eastAsia="en-US"/>
        </w:rPr>
      </w:pPr>
    </w:p>
    <w:p w14:paraId="1755F32A" w14:textId="77777777" w:rsidR="00B32278" w:rsidRPr="00473D5B" w:rsidRDefault="00B32278" w:rsidP="00B15B27">
      <w:pPr>
        <w:pStyle w:val="Husam1"/>
        <w:keepNext w:val="0"/>
        <w:spacing w:line="360" w:lineRule="auto"/>
        <w:rPr>
          <w:rFonts w:ascii="Cambria" w:eastAsia="Times New Roman" w:hAnsi="Cambria" w:cs="Arial"/>
          <w:sz w:val="24"/>
          <w:szCs w:val="24"/>
          <w:lang w:eastAsia="en-US"/>
        </w:rPr>
      </w:pPr>
      <w:r w:rsidRPr="00473D5B">
        <w:rPr>
          <w:rFonts w:ascii="Cambria" w:eastAsia="Times New Roman" w:hAnsi="Cambria" w:cs="Arial"/>
          <w:sz w:val="24"/>
          <w:szCs w:val="24"/>
          <w:lang w:eastAsia="en-US"/>
        </w:rPr>
        <w:t>Responsible Persons and their Signatures:</w:t>
      </w:r>
    </w:p>
    <w:tbl>
      <w:tblPr>
        <w:tblW w:w="49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0"/>
        <w:gridCol w:w="4482"/>
        <w:gridCol w:w="1545"/>
        <w:gridCol w:w="2283"/>
      </w:tblGrid>
      <w:tr w:rsidR="00B32278" w:rsidRPr="00FB335A" w14:paraId="55DE7468" w14:textId="77777777" w:rsidTr="00B4140C">
        <w:trPr>
          <w:trHeight w:val="566"/>
        </w:trPr>
        <w:tc>
          <w:tcPr>
            <w:tcW w:w="1540" w:type="dxa"/>
            <w:tcBorders>
              <w:bottom w:val="single" w:sz="4" w:space="0" w:color="auto"/>
            </w:tcBorders>
            <w:shd w:val="clear" w:color="auto" w:fill="F2F2F2"/>
            <w:vAlign w:val="center"/>
          </w:tcPr>
          <w:p w14:paraId="575E3FF7" w14:textId="77777777" w:rsidR="00B32278" w:rsidRPr="00FB335A" w:rsidRDefault="00473D5B" w:rsidP="001B0E21">
            <w:pPr>
              <w:ind w:left="-57"/>
              <w:rPr>
                <w:rFonts w:ascii="Times New Roman" w:hAnsi="Times New Roman"/>
                <w:b/>
                <w:bCs/>
                <w:sz w:val="18"/>
                <w:szCs w:val="22"/>
              </w:rPr>
            </w:pPr>
            <w:r w:rsidRPr="00FB335A">
              <w:rPr>
                <w:rFonts w:ascii="Times New Roman" w:hAnsi="Times New Roman"/>
                <w:b/>
                <w:bCs/>
                <w:sz w:val="18"/>
                <w:szCs w:val="22"/>
              </w:rPr>
              <w:t xml:space="preserve">Course </w:t>
            </w:r>
          </w:p>
          <w:p w14:paraId="55C8B8ED" w14:textId="77777777" w:rsidR="00473D5B" w:rsidRPr="00FB335A" w:rsidRDefault="008B5E97" w:rsidP="001B0E21">
            <w:pPr>
              <w:ind w:left="-57"/>
              <w:rPr>
                <w:rFonts w:ascii="Times New Roman" w:hAnsi="Times New Roman"/>
                <w:b/>
                <w:bCs/>
                <w:sz w:val="18"/>
                <w:szCs w:val="22"/>
              </w:rPr>
            </w:pPr>
            <w:r w:rsidRPr="00FB335A">
              <w:rPr>
                <w:rFonts w:ascii="Times New Roman" w:hAnsi="Times New Roman"/>
                <w:b/>
                <w:bCs/>
                <w:sz w:val="18"/>
                <w:szCs w:val="22"/>
              </w:rPr>
              <w:t>C</w:t>
            </w:r>
            <w:r w:rsidR="00473D5B" w:rsidRPr="00FB335A">
              <w:rPr>
                <w:rFonts w:ascii="Times New Roman" w:hAnsi="Times New Roman"/>
                <w:b/>
                <w:bCs/>
                <w:sz w:val="18"/>
                <w:szCs w:val="22"/>
              </w:rPr>
              <w:t>oordinator</w:t>
            </w:r>
          </w:p>
        </w:tc>
        <w:tc>
          <w:tcPr>
            <w:tcW w:w="4482" w:type="dxa"/>
            <w:tcBorders>
              <w:bottom w:val="single" w:sz="4" w:space="0" w:color="auto"/>
            </w:tcBorders>
            <w:shd w:val="clear" w:color="auto" w:fill="auto"/>
            <w:vAlign w:val="center"/>
          </w:tcPr>
          <w:p w14:paraId="106B3FE8" w14:textId="77777777" w:rsidR="00B32278" w:rsidRPr="00FB335A" w:rsidRDefault="00F178B9" w:rsidP="001B0E21">
            <w:pPr>
              <w:rPr>
                <w:rFonts w:ascii="Times New Roman" w:hAnsi="Times New Roman"/>
                <w:b/>
                <w:bCs/>
                <w:color w:val="0033CC"/>
                <w:sz w:val="24"/>
                <w:szCs w:val="32"/>
                <w:lang w:val="en-US"/>
              </w:rPr>
            </w:pPr>
            <w:r>
              <w:rPr>
                <w:rFonts w:ascii="Times New Roman" w:hAnsi="Times New Roman"/>
                <w:b/>
                <w:bCs/>
                <w:color w:val="0033CC"/>
                <w:sz w:val="24"/>
                <w:szCs w:val="32"/>
                <w:lang w:val="en-US"/>
              </w:rPr>
              <w:t>MajedAbdulkarim</w:t>
            </w:r>
          </w:p>
        </w:tc>
        <w:tc>
          <w:tcPr>
            <w:tcW w:w="1545" w:type="dxa"/>
            <w:shd w:val="clear" w:color="auto" w:fill="F2F2F2"/>
            <w:vAlign w:val="center"/>
          </w:tcPr>
          <w:p w14:paraId="7D7F58A8" w14:textId="77777777" w:rsidR="00B32278" w:rsidRPr="00FB335A" w:rsidRDefault="00B32278" w:rsidP="00FB335A">
            <w:pPr>
              <w:ind w:left="-113"/>
              <w:rPr>
                <w:rFonts w:ascii="Times New Roman" w:hAnsi="Times New Roman"/>
                <w:b/>
                <w:bCs/>
                <w:sz w:val="18"/>
                <w:szCs w:val="22"/>
              </w:rPr>
            </w:pPr>
            <w:r w:rsidRPr="00FB335A">
              <w:rPr>
                <w:rFonts w:ascii="Times New Roman" w:hAnsi="Times New Roman"/>
                <w:b/>
                <w:bCs/>
                <w:sz w:val="18"/>
                <w:szCs w:val="22"/>
              </w:rPr>
              <w:t>Completed Date</w:t>
            </w:r>
          </w:p>
        </w:tc>
        <w:tc>
          <w:tcPr>
            <w:tcW w:w="2283" w:type="dxa"/>
            <w:tcBorders>
              <w:top w:val="single" w:sz="4" w:space="0" w:color="auto"/>
              <w:bottom w:val="single" w:sz="4" w:space="0" w:color="auto"/>
              <w:right w:val="single" w:sz="4" w:space="0" w:color="auto"/>
            </w:tcBorders>
            <w:shd w:val="clear" w:color="auto" w:fill="auto"/>
            <w:vAlign w:val="center"/>
          </w:tcPr>
          <w:p w14:paraId="197919C6" w14:textId="77777777" w:rsidR="00B32278" w:rsidRPr="00031910" w:rsidRDefault="00234A10" w:rsidP="003847BA">
            <w:pPr>
              <w:jc w:val="center"/>
              <w:rPr>
                <w:rFonts w:ascii="Times New Roman" w:hAnsi="Times New Roman"/>
                <w:b/>
                <w:bCs/>
                <w:color w:val="0033CC"/>
                <w:sz w:val="18"/>
                <w:szCs w:val="22"/>
                <w:u w:color="0000FF"/>
                <w:lang w:val="en-US"/>
              </w:rPr>
            </w:pPr>
            <w:r>
              <w:rPr>
                <w:rFonts w:ascii="Times New Roman" w:hAnsi="Times New Roman"/>
                <w:b/>
                <w:bCs/>
                <w:color w:val="0033CC"/>
                <w:sz w:val="18"/>
                <w:szCs w:val="22"/>
                <w:u w:color="0000FF"/>
                <w:lang w:val="en-US"/>
              </w:rPr>
              <w:t>15-11/2022</w:t>
            </w:r>
          </w:p>
        </w:tc>
      </w:tr>
      <w:tr w:rsidR="000C4F56" w:rsidRPr="00FB335A" w14:paraId="2728E667" w14:textId="77777777" w:rsidTr="00FB335A">
        <w:trPr>
          <w:trHeight w:val="215"/>
        </w:trPr>
        <w:tc>
          <w:tcPr>
            <w:tcW w:w="1540" w:type="dxa"/>
            <w:tcBorders>
              <w:left w:val="nil"/>
              <w:bottom w:val="nil"/>
              <w:right w:val="nil"/>
            </w:tcBorders>
            <w:shd w:val="clear" w:color="auto" w:fill="FFFFFF"/>
            <w:vAlign w:val="center"/>
          </w:tcPr>
          <w:p w14:paraId="52248B74" w14:textId="77777777" w:rsidR="000C4F56" w:rsidRPr="00FB335A" w:rsidRDefault="000C4F56" w:rsidP="000C4F56">
            <w:pPr>
              <w:ind w:left="-57"/>
              <w:jc w:val="right"/>
              <w:rPr>
                <w:rFonts w:ascii="Times New Roman" w:hAnsi="Times New Roman"/>
                <w:b/>
                <w:bCs/>
                <w:sz w:val="18"/>
                <w:szCs w:val="22"/>
              </w:rPr>
            </w:pPr>
          </w:p>
        </w:tc>
        <w:tc>
          <w:tcPr>
            <w:tcW w:w="4482" w:type="dxa"/>
            <w:tcBorders>
              <w:left w:val="nil"/>
              <w:bottom w:val="nil"/>
            </w:tcBorders>
            <w:shd w:val="clear" w:color="auto" w:fill="auto"/>
            <w:vAlign w:val="center"/>
          </w:tcPr>
          <w:p w14:paraId="5F06BA87" w14:textId="77777777" w:rsidR="000C4F56" w:rsidRPr="00FB335A" w:rsidRDefault="000C4F56" w:rsidP="000C4F56">
            <w:pPr>
              <w:rPr>
                <w:rFonts w:ascii="Times New Roman" w:hAnsi="Times New Roman"/>
                <w:b/>
                <w:bCs/>
                <w:color w:val="0033CC"/>
                <w:sz w:val="18"/>
                <w:szCs w:val="22"/>
              </w:rPr>
            </w:pPr>
          </w:p>
        </w:tc>
        <w:tc>
          <w:tcPr>
            <w:tcW w:w="1545" w:type="dxa"/>
            <w:shd w:val="clear" w:color="auto" w:fill="F2F2F2"/>
            <w:vAlign w:val="center"/>
          </w:tcPr>
          <w:p w14:paraId="202EC1A2" w14:textId="77777777" w:rsidR="000C4F56" w:rsidRPr="00FB335A" w:rsidRDefault="000C4F56" w:rsidP="000C4F56">
            <w:pPr>
              <w:ind w:left="-113"/>
              <w:rPr>
                <w:rFonts w:ascii="Times New Roman" w:hAnsi="Times New Roman"/>
                <w:b/>
                <w:bCs/>
                <w:sz w:val="18"/>
                <w:szCs w:val="22"/>
              </w:rPr>
            </w:pPr>
            <w:r w:rsidRPr="00FB335A">
              <w:rPr>
                <w:rFonts w:ascii="Times New Roman" w:hAnsi="Times New Roman"/>
                <w:b/>
                <w:bCs/>
                <w:sz w:val="18"/>
                <w:szCs w:val="22"/>
              </w:rPr>
              <w:t xml:space="preserve"> Signature</w:t>
            </w:r>
          </w:p>
        </w:tc>
        <w:tc>
          <w:tcPr>
            <w:tcW w:w="2283" w:type="dxa"/>
            <w:tcBorders>
              <w:right w:val="single" w:sz="4" w:space="0" w:color="auto"/>
            </w:tcBorders>
            <w:shd w:val="clear" w:color="auto" w:fill="auto"/>
            <w:vAlign w:val="center"/>
          </w:tcPr>
          <w:p w14:paraId="3CC72F9B" w14:textId="77777777" w:rsidR="002548C9" w:rsidRPr="00FB335A" w:rsidRDefault="002548C9" w:rsidP="002548C9">
            <w:pPr>
              <w:rPr>
                <w:rFonts w:ascii="Times New Roman" w:hAnsi="Times New Roman"/>
                <w:color w:val="0033CC"/>
                <w:sz w:val="18"/>
                <w:szCs w:val="22"/>
                <w:u w:color="0000FF"/>
              </w:rPr>
            </w:pPr>
          </w:p>
          <w:p w14:paraId="407A1949" w14:textId="77777777" w:rsidR="00B4140C" w:rsidRPr="00FB335A" w:rsidRDefault="00B4140C" w:rsidP="002548C9">
            <w:pPr>
              <w:rPr>
                <w:rFonts w:ascii="Times New Roman" w:hAnsi="Times New Roman"/>
                <w:sz w:val="18"/>
                <w:szCs w:val="22"/>
              </w:rPr>
            </w:pPr>
          </w:p>
        </w:tc>
      </w:tr>
    </w:tbl>
    <w:p w14:paraId="671BD1EF" w14:textId="77777777" w:rsidR="00B32278" w:rsidRPr="00FB335A" w:rsidRDefault="00B32278" w:rsidP="00B32278">
      <w:pPr>
        <w:jc w:val="both"/>
        <w:rPr>
          <w:rFonts w:ascii="Times New Roman" w:hAnsi="Times New Roman"/>
          <w:sz w:val="12"/>
          <w:szCs w:val="12"/>
          <w:lang w:bidi="ar-JO"/>
        </w:rPr>
      </w:pPr>
    </w:p>
    <w:tbl>
      <w:tblPr>
        <w:tblW w:w="49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7"/>
        <w:gridCol w:w="4475"/>
        <w:gridCol w:w="1549"/>
        <w:gridCol w:w="2279"/>
      </w:tblGrid>
      <w:tr w:rsidR="003847BA" w:rsidRPr="00FB335A" w14:paraId="40B626C0" w14:textId="77777777" w:rsidTr="003847BA">
        <w:trPr>
          <w:trHeight w:val="530"/>
        </w:trPr>
        <w:tc>
          <w:tcPr>
            <w:tcW w:w="1575" w:type="dxa"/>
            <w:tcBorders>
              <w:bottom w:val="single" w:sz="4" w:space="0" w:color="auto"/>
            </w:tcBorders>
            <w:shd w:val="clear" w:color="auto" w:fill="F2F2F2"/>
            <w:vAlign w:val="center"/>
          </w:tcPr>
          <w:p w14:paraId="3151B9D5" w14:textId="77777777" w:rsidR="003847BA" w:rsidRPr="00FB335A" w:rsidRDefault="003847BA" w:rsidP="003847BA">
            <w:pPr>
              <w:ind w:left="-57"/>
              <w:rPr>
                <w:rFonts w:ascii="Times New Roman" w:hAnsi="Times New Roman"/>
                <w:b/>
                <w:bCs/>
                <w:sz w:val="18"/>
                <w:szCs w:val="22"/>
              </w:rPr>
            </w:pPr>
            <w:r w:rsidRPr="00FB335A">
              <w:rPr>
                <w:rFonts w:ascii="Times New Roman" w:hAnsi="Times New Roman"/>
                <w:b/>
                <w:bCs/>
                <w:sz w:val="18"/>
                <w:szCs w:val="22"/>
              </w:rPr>
              <w:t xml:space="preserve">Received by </w:t>
            </w:r>
            <w:r w:rsidRPr="00FB335A">
              <w:rPr>
                <w:rFonts w:ascii="Times New Roman" w:hAnsi="Times New Roman"/>
                <w:sz w:val="14"/>
                <w:szCs w:val="14"/>
              </w:rPr>
              <w:t>(Department Head)</w:t>
            </w:r>
          </w:p>
        </w:tc>
        <w:tc>
          <w:tcPr>
            <w:tcW w:w="4585" w:type="dxa"/>
            <w:tcBorders>
              <w:bottom w:val="single" w:sz="4" w:space="0" w:color="auto"/>
            </w:tcBorders>
            <w:shd w:val="clear" w:color="auto" w:fill="auto"/>
            <w:vAlign w:val="center"/>
          </w:tcPr>
          <w:p w14:paraId="2752EB75" w14:textId="77777777" w:rsidR="003847BA" w:rsidRPr="00FB335A" w:rsidRDefault="003847BA" w:rsidP="003847BA">
            <w:pPr>
              <w:rPr>
                <w:rFonts w:ascii="Times New Roman" w:hAnsi="Times New Roman"/>
                <w:b/>
                <w:bCs/>
                <w:color w:val="0033CC"/>
                <w:sz w:val="18"/>
                <w:szCs w:val="22"/>
              </w:rPr>
            </w:pPr>
            <w:r w:rsidRPr="00FB335A">
              <w:rPr>
                <w:rFonts w:ascii="Times New Roman" w:hAnsi="Times New Roman"/>
                <w:b/>
                <w:bCs/>
                <w:color w:val="0033CC"/>
                <w:sz w:val="24"/>
                <w:szCs w:val="32"/>
                <w:lang w:val="en-US"/>
              </w:rPr>
              <w:t xml:space="preserve">Dr. </w:t>
            </w:r>
            <w:proofErr w:type="spellStart"/>
            <w:r w:rsidRPr="00FB335A">
              <w:rPr>
                <w:rFonts w:ascii="Times New Roman" w:hAnsi="Times New Roman"/>
                <w:b/>
                <w:bCs/>
                <w:color w:val="0033CC"/>
                <w:sz w:val="24"/>
                <w:szCs w:val="32"/>
                <w:lang w:val="en-US"/>
              </w:rPr>
              <w:t>IsamTa’amnah</w:t>
            </w:r>
            <w:proofErr w:type="spellEnd"/>
          </w:p>
        </w:tc>
        <w:tc>
          <w:tcPr>
            <w:tcW w:w="1577" w:type="dxa"/>
            <w:shd w:val="clear" w:color="auto" w:fill="F2F2F2"/>
            <w:vAlign w:val="center"/>
          </w:tcPr>
          <w:p w14:paraId="331FC17E" w14:textId="77777777" w:rsidR="003847BA" w:rsidRPr="00FB335A" w:rsidRDefault="003847BA" w:rsidP="003847BA">
            <w:pPr>
              <w:ind w:left="-113"/>
              <w:rPr>
                <w:rFonts w:ascii="Times New Roman" w:hAnsi="Times New Roman"/>
                <w:b/>
                <w:bCs/>
                <w:sz w:val="18"/>
                <w:szCs w:val="22"/>
              </w:rPr>
            </w:pPr>
            <w:r w:rsidRPr="00FB335A">
              <w:rPr>
                <w:rFonts w:ascii="Times New Roman" w:hAnsi="Times New Roman"/>
                <w:b/>
                <w:bCs/>
                <w:sz w:val="18"/>
                <w:szCs w:val="22"/>
              </w:rPr>
              <w:t>Received Date</w:t>
            </w:r>
          </w:p>
        </w:tc>
        <w:tc>
          <w:tcPr>
            <w:tcW w:w="2339" w:type="dxa"/>
            <w:tcBorders>
              <w:top w:val="single" w:sz="4" w:space="0" w:color="auto"/>
              <w:bottom w:val="single" w:sz="4" w:space="0" w:color="auto"/>
              <w:right w:val="single" w:sz="4" w:space="0" w:color="auto"/>
            </w:tcBorders>
            <w:shd w:val="clear" w:color="auto" w:fill="auto"/>
            <w:vAlign w:val="center"/>
          </w:tcPr>
          <w:p w14:paraId="644EDE61" w14:textId="77777777" w:rsidR="003847BA" w:rsidRPr="00031910" w:rsidRDefault="00234A10" w:rsidP="003847BA">
            <w:pPr>
              <w:jc w:val="center"/>
              <w:rPr>
                <w:rFonts w:ascii="Times New Roman" w:hAnsi="Times New Roman"/>
                <w:b/>
                <w:bCs/>
                <w:color w:val="0033CC"/>
                <w:sz w:val="18"/>
                <w:szCs w:val="22"/>
                <w:u w:color="0000FF"/>
                <w:lang w:val="en-US"/>
              </w:rPr>
            </w:pPr>
            <w:r>
              <w:rPr>
                <w:rFonts w:ascii="Times New Roman" w:hAnsi="Times New Roman"/>
                <w:b/>
                <w:bCs/>
                <w:color w:val="0033CC"/>
                <w:sz w:val="18"/>
                <w:szCs w:val="22"/>
                <w:u w:color="0000FF"/>
                <w:lang w:val="en-US"/>
              </w:rPr>
              <w:t>16-11/2022</w:t>
            </w:r>
          </w:p>
        </w:tc>
      </w:tr>
      <w:tr w:rsidR="003847BA" w:rsidRPr="00FB335A" w14:paraId="32548B79" w14:textId="77777777" w:rsidTr="003847BA">
        <w:trPr>
          <w:trHeight w:val="440"/>
        </w:trPr>
        <w:tc>
          <w:tcPr>
            <w:tcW w:w="1575" w:type="dxa"/>
            <w:tcBorders>
              <w:left w:val="nil"/>
              <w:bottom w:val="nil"/>
              <w:right w:val="nil"/>
            </w:tcBorders>
            <w:shd w:val="clear" w:color="auto" w:fill="FFFFFF"/>
            <w:vAlign w:val="center"/>
          </w:tcPr>
          <w:p w14:paraId="26F962BA" w14:textId="77777777" w:rsidR="003847BA" w:rsidRPr="00FB335A" w:rsidRDefault="003847BA" w:rsidP="003847BA">
            <w:pPr>
              <w:ind w:left="-57"/>
              <w:jc w:val="right"/>
              <w:rPr>
                <w:rFonts w:ascii="Times New Roman" w:hAnsi="Times New Roman"/>
                <w:b/>
                <w:bCs/>
                <w:sz w:val="18"/>
                <w:szCs w:val="22"/>
              </w:rPr>
            </w:pPr>
          </w:p>
        </w:tc>
        <w:tc>
          <w:tcPr>
            <w:tcW w:w="4585" w:type="dxa"/>
            <w:tcBorders>
              <w:left w:val="nil"/>
              <w:bottom w:val="nil"/>
            </w:tcBorders>
            <w:shd w:val="clear" w:color="auto" w:fill="auto"/>
            <w:vAlign w:val="center"/>
          </w:tcPr>
          <w:p w14:paraId="484D3E48" w14:textId="77777777" w:rsidR="003847BA" w:rsidRPr="00FB335A" w:rsidRDefault="003847BA" w:rsidP="003847BA">
            <w:pPr>
              <w:rPr>
                <w:rFonts w:ascii="Times New Roman" w:hAnsi="Times New Roman"/>
                <w:b/>
                <w:bCs/>
                <w:color w:val="0033CC"/>
                <w:sz w:val="18"/>
                <w:szCs w:val="22"/>
              </w:rPr>
            </w:pPr>
          </w:p>
        </w:tc>
        <w:tc>
          <w:tcPr>
            <w:tcW w:w="1577" w:type="dxa"/>
            <w:shd w:val="clear" w:color="auto" w:fill="F2F2F2"/>
            <w:vAlign w:val="center"/>
          </w:tcPr>
          <w:p w14:paraId="565B1949" w14:textId="77777777" w:rsidR="003847BA" w:rsidRPr="00FB335A" w:rsidRDefault="003847BA" w:rsidP="003847BA">
            <w:pPr>
              <w:ind w:left="-113"/>
              <w:rPr>
                <w:rFonts w:ascii="Times New Roman" w:hAnsi="Times New Roman"/>
                <w:b/>
                <w:bCs/>
                <w:sz w:val="18"/>
                <w:szCs w:val="22"/>
              </w:rPr>
            </w:pPr>
            <w:r w:rsidRPr="00FB335A">
              <w:rPr>
                <w:rFonts w:ascii="Times New Roman" w:hAnsi="Times New Roman"/>
                <w:b/>
                <w:bCs/>
                <w:sz w:val="18"/>
                <w:szCs w:val="22"/>
              </w:rPr>
              <w:t>Signature</w:t>
            </w:r>
          </w:p>
        </w:tc>
        <w:tc>
          <w:tcPr>
            <w:tcW w:w="2339" w:type="dxa"/>
            <w:tcBorders>
              <w:right w:val="single" w:sz="4" w:space="0" w:color="auto"/>
            </w:tcBorders>
            <w:shd w:val="clear" w:color="auto" w:fill="auto"/>
            <w:vAlign w:val="center"/>
          </w:tcPr>
          <w:p w14:paraId="7FE5EA25" w14:textId="77777777" w:rsidR="003847BA" w:rsidRPr="00FB335A" w:rsidRDefault="003847BA" w:rsidP="003847BA">
            <w:pPr>
              <w:rPr>
                <w:rFonts w:ascii="Times New Roman" w:hAnsi="Times New Roman"/>
                <w:color w:val="0033CC"/>
                <w:sz w:val="18"/>
                <w:szCs w:val="22"/>
                <w:u w:color="0000FF"/>
              </w:rPr>
            </w:pPr>
          </w:p>
        </w:tc>
      </w:tr>
    </w:tbl>
    <w:p w14:paraId="70776883" w14:textId="77777777" w:rsidR="00B32278" w:rsidRPr="00B32278" w:rsidRDefault="00B32278" w:rsidP="00B32278">
      <w:pPr>
        <w:jc w:val="both"/>
        <w:rPr>
          <w:rFonts w:ascii="Times New Roman" w:hAnsi="Times New Roman"/>
          <w:sz w:val="2"/>
          <w:szCs w:val="2"/>
          <w:lang w:bidi="ar-JO"/>
        </w:rPr>
      </w:pPr>
    </w:p>
    <w:p w14:paraId="2FF15557" w14:textId="77777777" w:rsidR="008B05EA" w:rsidRDefault="008B05EA" w:rsidP="00EC794D">
      <w:pPr>
        <w:pStyle w:val="Heading7"/>
        <w:rPr>
          <w:rFonts w:ascii="Cambria" w:hAnsi="Cambria" w:cs="Arial"/>
          <w:b/>
          <w:bCs/>
          <w:sz w:val="22"/>
          <w:szCs w:val="22"/>
          <w:u w:val="none"/>
        </w:rPr>
      </w:pPr>
    </w:p>
    <w:sectPr w:rsidR="008B05EA" w:rsidSect="00D4089F">
      <w:headerReference w:type="default" r:id="rId15"/>
      <w:footerReference w:type="default" r:id="rId16"/>
      <w:headerReference w:type="first" r:id="rId17"/>
      <w:type w:val="continuous"/>
      <w:pgSz w:w="11906" w:h="16838"/>
      <w:pgMar w:top="576" w:right="864" w:bottom="1440" w:left="864" w:header="720" w:footer="720" w:gutter="288"/>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B0CDED" w14:textId="77777777" w:rsidR="00890850" w:rsidRDefault="00890850">
      <w:r>
        <w:separator/>
      </w:r>
    </w:p>
  </w:endnote>
  <w:endnote w:type="continuationSeparator" w:id="0">
    <w:p w14:paraId="5BC263EC" w14:textId="77777777" w:rsidR="00890850" w:rsidRDefault="008908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ndalus">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30255" w14:textId="77777777" w:rsidR="00483421" w:rsidRDefault="00483421" w:rsidP="00282DDF">
    <w:pPr>
      <w:pStyle w:val="Footer"/>
      <w:rPr>
        <w:b/>
        <w:bCs/>
        <w:sz w:val="14"/>
        <w:szCs w:val="14"/>
      </w:rPr>
    </w:pPr>
    <w:r>
      <w:rPr>
        <w:noProof/>
        <w:lang w:val="en-US"/>
      </w:rPr>
      <w:drawing>
        <wp:anchor distT="0" distB="0" distL="114300" distR="114300" simplePos="0" relativeHeight="251658240" behindDoc="0" locked="0" layoutInCell="1" allowOverlap="1" wp14:anchorId="74EB572F" wp14:editId="037CA143">
          <wp:simplePos x="0" y="0"/>
          <wp:positionH relativeFrom="column">
            <wp:posOffset>-121285</wp:posOffset>
          </wp:positionH>
          <wp:positionV relativeFrom="paragraph">
            <wp:posOffset>7620</wp:posOffset>
          </wp:positionV>
          <wp:extent cx="525780" cy="390525"/>
          <wp:effectExtent l="0" t="0" r="7620" b="9525"/>
          <wp:wrapSquare wrapText="bothSides"/>
          <wp:docPr id="7" name="Picture 7" descr="Q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Q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5780" cy="390525"/>
                  </a:xfrm>
                  <a:prstGeom prst="rect">
                    <a:avLst/>
                  </a:prstGeom>
                  <a:noFill/>
                </pic:spPr>
              </pic:pic>
            </a:graphicData>
          </a:graphic>
        </wp:anchor>
      </w:drawing>
    </w:r>
    <w:r>
      <w:rPr>
        <w:b/>
        <w:bCs/>
        <w:sz w:val="14"/>
        <w:szCs w:val="14"/>
      </w:rPr>
      <w:t xml:space="preserve">D040_JNQF_Rev2                                                                                                                                                                       Page </w:t>
    </w:r>
    <w:r w:rsidR="00F7525C">
      <w:rPr>
        <w:b/>
        <w:bCs/>
        <w:sz w:val="14"/>
        <w:szCs w:val="14"/>
      </w:rPr>
      <w:fldChar w:fldCharType="begin"/>
    </w:r>
    <w:r>
      <w:rPr>
        <w:b/>
        <w:bCs/>
        <w:sz w:val="14"/>
        <w:szCs w:val="14"/>
      </w:rPr>
      <w:instrText xml:space="preserve"> PAGE </w:instrText>
    </w:r>
    <w:r w:rsidR="00F7525C">
      <w:rPr>
        <w:b/>
        <w:bCs/>
        <w:sz w:val="14"/>
        <w:szCs w:val="14"/>
      </w:rPr>
      <w:fldChar w:fldCharType="separate"/>
    </w:r>
    <w:r w:rsidR="00A25A5A">
      <w:rPr>
        <w:b/>
        <w:bCs/>
        <w:noProof/>
        <w:sz w:val="14"/>
        <w:szCs w:val="14"/>
      </w:rPr>
      <w:t>6</w:t>
    </w:r>
    <w:r w:rsidR="00F7525C">
      <w:rPr>
        <w:b/>
        <w:bCs/>
        <w:sz w:val="14"/>
        <w:szCs w:val="14"/>
      </w:rPr>
      <w:fldChar w:fldCharType="end"/>
    </w:r>
    <w:r>
      <w:rPr>
        <w:b/>
        <w:bCs/>
        <w:sz w:val="14"/>
        <w:szCs w:val="14"/>
      </w:rPr>
      <w:t xml:space="preserve"> of </w:t>
    </w:r>
    <w:r w:rsidR="00F7525C">
      <w:rPr>
        <w:b/>
        <w:bCs/>
        <w:sz w:val="14"/>
        <w:szCs w:val="14"/>
      </w:rPr>
      <w:fldChar w:fldCharType="begin"/>
    </w:r>
    <w:r>
      <w:rPr>
        <w:b/>
        <w:bCs/>
        <w:sz w:val="14"/>
        <w:szCs w:val="14"/>
      </w:rPr>
      <w:instrText xml:space="preserve"> NUMPAGES  </w:instrText>
    </w:r>
    <w:r w:rsidR="00F7525C">
      <w:rPr>
        <w:b/>
        <w:bCs/>
        <w:sz w:val="14"/>
        <w:szCs w:val="14"/>
      </w:rPr>
      <w:fldChar w:fldCharType="separate"/>
    </w:r>
    <w:r w:rsidR="00A25A5A">
      <w:rPr>
        <w:b/>
        <w:bCs/>
        <w:noProof/>
        <w:sz w:val="14"/>
        <w:szCs w:val="14"/>
      </w:rPr>
      <w:t>6</w:t>
    </w:r>
    <w:r w:rsidR="00F7525C">
      <w:rPr>
        <w:b/>
        <w:bCs/>
        <w:sz w:val="14"/>
        <w:szCs w:val="14"/>
      </w:rPr>
      <w:fldChar w:fldCharType="end"/>
    </w:r>
  </w:p>
  <w:p w14:paraId="650D5151" w14:textId="77777777" w:rsidR="00483421" w:rsidRDefault="00483421" w:rsidP="00564FAB">
    <w:pPr>
      <w:pStyle w:val="Footer"/>
      <w:rPr>
        <w:sz w:val="14"/>
        <w:szCs w:val="14"/>
      </w:rPr>
    </w:pPr>
    <w:r>
      <w:rPr>
        <w:b/>
        <w:bCs/>
        <w:sz w:val="14"/>
        <w:szCs w:val="14"/>
      </w:rPr>
      <w:t>Ref</w:t>
    </w:r>
    <w:r>
      <w:rPr>
        <w:sz w:val="14"/>
        <w:szCs w:val="14"/>
      </w:rPr>
      <w:t>: Deans Council (05) Decision No. (06)</w:t>
    </w:r>
    <w:r w:rsidRPr="003B6BB4">
      <w:rPr>
        <w:sz w:val="14"/>
        <w:szCs w:val="14"/>
      </w:rPr>
      <w:t xml:space="preserve"> Date</w:t>
    </w:r>
    <w:r>
      <w:rPr>
        <w:sz w:val="14"/>
        <w:szCs w:val="14"/>
      </w:rPr>
      <w:t>:  18/10/2021.</w:t>
    </w:r>
  </w:p>
  <w:p w14:paraId="4AF5737B" w14:textId="77777777" w:rsidR="00483421" w:rsidRDefault="00483421" w:rsidP="003B6BB4">
    <w:pPr>
      <w:pStyle w:val="Footer"/>
      <w:rPr>
        <w:sz w:val="14"/>
        <w:szCs w:val="14"/>
      </w:rPr>
    </w:pPr>
    <w:r w:rsidRPr="003B6BB4">
      <w:rPr>
        <w:sz w:val="14"/>
        <w:szCs w:val="14"/>
      </w:rPr>
      <w:t>Ref</w:t>
    </w:r>
    <w:r>
      <w:rPr>
        <w:sz w:val="14"/>
        <w:szCs w:val="14"/>
      </w:rPr>
      <w:t xml:space="preserve">: Quality Assurance Council Session (03) Decision No. (03) </w:t>
    </w:r>
    <w:r w:rsidRPr="003B6BB4">
      <w:rPr>
        <w:sz w:val="14"/>
        <w:szCs w:val="14"/>
      </w:rPr>
      <w:t>Date:05/10/2021.</w:t>
    </w:r>
  </w:p>
  <w:p w14:paraId="455C1478" w14:textId="77777777" w:rsidR="00483421" w:rsidRDefault="00483421" w:rsidP="003B6BB4">
    <w:pPr>
      <w:pStyle w:val="Footer"/>
      <w:rPr>
        <w:rStyle w:val="PageNumber"/>
        <w:rtl/>
      </w:rPr>
    </w:pPr>
    <w:r>
      <w:rPr>
        <w:rtl/>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644DFB" w14:textId="77777777" w:rsidR="00890850" w:rsidRDefault="00890850">
      <w:r>
        <w:separator/>
      </w:r>
    </w:p>
  </w:footnote>
  <w:footnote w:type="continuationSeparator" w:id="0">
    <w:p w14:paraId="1EE2F0A6" w14:textId="77777777" w:rsidR="00890850" w:rsidRDefault="008908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27295" w14:textId="77777777" w:rsidR="00483421" w:rsidRPr="001A39E2" w:rsidRDefault="00483421" w:rsidP="00A41DD0">
    <w:pPr>
      <w:pStyle w:val="Header"/>
      <w:pBdr>
        <w:bottom w:val="thickThinSmallGap" w:sz="24" w:space="1" w:color="622423"/>
      </w:pBdr>
      <w:jc w:val="center"/>
      <w:rPr>
        <w:rFonts w:ascii="Cambria" w:hAnsi="Cambria"/>
        <w:sz w:val="4"/>
        <w:szCs w:val="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900" w:type="dxa"/>
      <w:jc w:val="center"/>
      <w:tblBorders>
        <w:top w:val="none" w:sz="0" w:space="0" w:color="auto"/>
        <w:left w:val="none" w:sz="0" w:space="0" w:color="auto"/>
        <w:bottom w:val="threeDEmboss" w:sz="18"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084"/>
      <w:gridCol w:w="3192"/>
      <w:gridCol w:w="3624"/>
    </w:tblGrid>
    <w:tr w:rsidR="00483421" w14:paraId="5AB465C6" w14:textId="77777777" w:rsidTr="001A39E2">
      <w:trPr>
        <w:trHeight w:val="810"/>
        <w:jc w:val="center"/>
      </w:trPr>
      <w:tc>
        <w:tcPr>
          <w:tcW w:w="3084" w:type="dxa"/>
          <w:vAlign w:val="center"/>
        </w:tcPr>
        <w:p w14:paraId="63B3F7DE" w14:textId="77777777" w:rsidR="00483421" w:rsidRDefault="00483421" w:rsidP="007344B9">
          <w:pPr>
            <w:pStyle w:val="Header"/>
          </w:pPr>
        </w:p>
      </w:tc>
      <w:tc>
        <w:tcPr>
          <w:tcW w:w="3192" w:type="dxa"/>
          <w:vAlign w:val="center"/>
        </w:tcPr>
        <w:p w14:paraId="0A38E6AE" w14:textId="77777777" w:rsidR="00483421" w:rsidRDefault="00483421" w:rsidP="007344B9">
          <w:pPr>
            <w:pStyle w:val="Header"/>
            <w:jc w:val="center"/>
          </w:pPr>
          <w:r>
            <w:rPr>
              <w:noProof/>
              <w:lang w:val="en-US"/>
            </w:rPr>
            <w:drawing>
              <wp:inline distT="0" distB="0" distL="0" distR="0" wp14:anchorId="5F432C21" wp14:editId="2F00CEF2">
                <wp:extent cx="1889760" cy="617855"/>
                <wp:effectExtent l="19050" t="0" r="0" b="0"/>
                <wp:docPr id="2" name="Picture 1" descr="is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sra.jpg"/>
                        <pic:cNvPicPr/>
                      </pic:nvPicPr>
                      <pic:blipFill>
                        <a:blip r:embed="rId1"/>
                        <a:stretch>
                          <a:fillRect/>
                        </a:stretch>
                      </pic:blipFill>
                      <pic:spPr>
                        <a:xfrm>
                          <a:off x="0" y="0"/>
                          <a:ext cx="1889760" cy="617855"/>
                        </a:xfrm>
                        <a:prstGeom prst="rect">
                          <a:avLst/>
                        </a:prstGeom>
                      </pic:spPr>
                    </pic:pic>
                  </a:graphicData>
                </a:graphic>
              </wp:inline>
            </w:drawing>
          </w:r>
        </w:p>
      </w:tc>
      <w:tc>
        <w:tcPr>
          <w:tcW w:w="3624" w:type="dxa"/>
          <w:vAlign w:val="center"/>
        </w:tcPr>
        <w:p w14:paraId="43F64B52" w14:textId="77777777" w:rsidR="00483421" w:rsidRPr="00F07062" w:rsidRDefault="00483421" w:rsidP="00F07062">
          <w:pPr>
            <w:pStyle w:val="Header"/>
            <w:jc w:val="right"/>
            <w:rPr>
              <w:b/>
              <w:bCs/>
            </w:rPr>
          </w:pPr>
          <w:r w:rsidRPr="00F07062">
            <w:rPr>
              <w:b/>
              <w:bCs/>
              <w:noProof/>
              <w:sz w:val="22"/>
              <w:szCs w:val="28"/>
              <w:lang w:val="en-US"/>
            </w:rPr>
            <w:t>Faculty of</w:t>
          </w:r>
          <w:r>
            <w:rPr>
              <w:b/>
              <w:bCs/>
              <w:noProof/>
              <w:sz w:val="22"/>
              <w:szCs w:val="28"/>
              <w:lang w:val="en-US"/>
            </w:rPr>
            <w:t xml:space="preserve"> --------------     </w:t>
          </w:r>
        </w:p>
      </w:tc>
    </w:tr>
    <w:tr w:rsidR="00483421" w14:paraId="144AF0A4" w14:textId="77777777" w:rsidTr="004941F4">
      <w:trPr>
        <w:trHeight w:val="68"/>
        <w:jc w:val="center"/>
      </w:trPr>
      <w:tc>
        <w:tcPr>
          <w:tcW w:w="3084" w:type="dxa"/>
          <w:vAlign w:val="center"/>
        </w:tcPr>
        <w:p w14:paraId="55B146BA" w14:textId="77777777" w:rsidR="00483421" w:rsidRPr="00FE0134" w:rsidRDefault="00483421" w:rsidP="001A39E2">
          <w:pPr>
            <w:pStyle w:val="Header"/>
            <w:rPr>
              <w:rFonts w:asciiTheme="majorBidi" w:hAnsiTheme="majorBidi" w:cstheme="majorBidi"/>
              <w:b/>
              <w:bCs/>
              <w:sz w:val="18"/>
              <w:szCs w:val="18"/>
            </w:rPr>
          </w:pPr>
        </w:p>
      </w:tc>
      <w:tc>
        <w:tcPr>
          <w:tcW w:w="3192" w:type="dxa"/>
          <w:vAlign w:val="center"/>
        </w:tcPr>
        <w:p w14:paraId="0CF339B2" w14:textId="77777777" w:rsidR="00483421" w:rsidRPr="007147BB" w:rsidRDefault="00483421" w:rsidP="007344B9">
          <w:pPr>
            <w:pStyle w:val="Header"/>
            <w:jc w:val="center"/>
          </w:pPr>
        </w:p>
      </w:tc>
      <w:tc>
        <w:tcPr>
          <w:tcW w:w="3624" w:type="dxa"/>
          <w:vAlign w:val="center"/>
        </w:tcPr>
        <w:p w14:paraId="69F91942" w14:textId="77777777" w:rsidR="00483421" w:rsidRPr="007147BB" w:rsidRDefault="00483421" w:rsidP="007344B9">
          <w:pPr>
            <w:pStyle w:val="Header"/>
            <w:jc w:val="right"/>
          </w:pPr>
        </w:p>
      </w:tc>
    </w:tr>
  </w:tbl>
  <w:p w14:paraId="19FE7A21" w14:textId="77777777" w:rsidR="00483421" w:rsidRPr="001A39E2" w:rsidRDefault="00483421" w:rsidP="00E1761B">
    <w:pPr>
      <w:pStyle w:val="Header"/>
      <w:rPr>
        <w:sz w:val="8"/>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A29E8"/>
    <w:multiLevelType w:val="hybridMultilevel"/>
    <w:tmpl w:val="21AC15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C77084"/>
    <w:multiLevelType w:val="hybridMultilevel"/>
    <w:tmpl w:val="8FAEB3F0"/>
    <w:lvl w:ilvl="0" w:tplc="5DA28462">
      <w:start w:val="1"/>
      <w:numFmt w:val="bullet"/>
      <w:pStyle w:val="ps1bullet"/>
      <w:lvlText w:val=""/>
      <w:lvlJc w:val="left"/>
      <w:pPr>
        <w:tabs>
          <w:tab w:val="num" w:pos="288"/>
        </w:tabs>
        <w:ind w:left="288" w:hanging="288"/>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C750A5"/>
    <w:multiLevelType w:val="hybridMultilevel"/>
    <w:tmpl w:val="062E891A"/>
    <w:lvl w:ilvl="0" w:tplc="2D126B26">
      <w:start w:val="1"/>
      <w:numFmt w:val="upperLetter"/>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3268FE"/>
    <w:multiLevelType w:val="hybridMultilevel"/>
    <w:tmpl w:val="4338321A"/>
    <w:lvl w:ilvl="0" w:tplc="6CBE1446">
      <w:start w:val="1"/>
      <w:numFmt w:val="decimal"/>
      <w:lvlText w:val="%1."/>
      <w:lvlJc w:val="left"/>
      <w:pPr>
        <w:ind w:left="720" w:hanging="360"/>
      </w:pPr>
      <w:rPr>
        <w:rFonts w:hint="default"/>
        <w:color w:val="00206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9540EA"/>
    <w:multiLevelType w:val="hybridMultilevel"/>
    <w:tmpl w:val="08726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7E65E3"/>
    <w:multiLevelType w:val="hybridMultilevel"/>
    <w:tmpl w:val="0180DB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D7854"/>
    <w:multiLevelType w:val="hybridMultilevel"/>
    <w:tmpl w:val="67D24F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3C3B45"/>
    <w:multiLevelType w:val="hybridMultilevel"/>
    <w:tmpl w:val="2C484E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6944A4"/>
    <w:multiLevelType w:val="hybridMultilevel"/>
    <w:tmpl w:val="B2D635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B97005D"/>
    <w:multiLevelType w:val="hybridMultilevel"/>
    <w:tmpl w:val="479C95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CB564EA"/>
    <w:multiLevelType w:val="hybridMultilevel"/>
    <w:tmpl w:val="884A20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F57EBB"/>
    <w:multiLevelType w:val="hybridMultilevel"/>
    <w:tmpl w:val="6B087B80"/>
    <w:lvl w:ilvl="0" w:tplc="60924B3C">
      <w:start w:val="1"/>
      <w:numFmt w:val="low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2338C7"/>
    <w:multiLevelType w:val="hybridMultilevel"/>
    <w:tmpl w:val="B2D635FA"/>
    <w:lvl w:ilvl="0" w:tplc="0409000F">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2187889"/>
    <w:multiLevelType w:val="hybridMultilevel"/>
    <w:tmpl w:val="C07290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1E23A7"/>
    <w:multiLevelType w:val="hybridMultilevel"/>
    <w:tmpl w:val="4A3084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3F0EBC"/>
    <w:multiLevelType w:val="hybridMultilevel"/>
    <w:tmpl w:val="D2D4B580"/>
    <w:lvl w:ilvl="0" w:tplc="0409000F">
      <w:start w:val="1"/>
      <w:numFmt w:val="decimal"/>
      <w:lvlText w:val="%1."/>
      <w:lvlJc w:val="left"/>
      <w:pPr>
        <w:ind w:left="644"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53D7F66"/>
    <w:multiLevelType w:val="hybridMultilevel"/>
    <w:tmpl w:val="C90EA972"/>
    <w:lvl w:ilvl="0" w:tplc="F56248A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5BA3BA7"/>
    <w:multiLevelType w:val="hybridMultilevel"/>
    <w:tmpl w:val="8292C17A"/>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16D0135"/>
    <w:multiLevelType w:val="hybridMultilevel"/>
    <w:tmpl w:val="1B86432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6524942"/>
    <w:multiLevelType w:val="hybridMultilevel"/>
    <w:tmpl w:val="43D0F0A2"/>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6DC7ECB"/>
    <w:multiLevelType w:val="hybridMultilevel"/>
    <w:tmpl w:val="0C16203C"/>
    <w:lvl w:ilvl="0" w:tplc="87D2EB2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23F52A3"/>
    <w:multiLevelType w:val="hybridMultilevel"/>
    <w:tmpl w:val="F26A94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29B235B"/>
    <w:multiLevelType w:val="hybridMultilevel"/>
    <w:tmpl w:val="2BF0E2B2"/>
    <w:lvl w:ilvl="0" w:tplc="78E0A5C6">
      <w:start w:val="1"/>
      <w:numFmt w:val="bullet"/>
      <w:pStyle w:val="Bullets"/>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3C75F89"/>
    <w:multiLevelType w:val="hybridMultilevel"/>
    <w:tmpl w:val="854C199A"/>
    <w:lvl w:ilvl="0" w:tplc="08090001">
      <w:start w:val="1"/>
      <w:numFmt w:val="bullet"/>
      <w:lvlText w:val=""/>
      <w:lvlJc w:val="left"/>
      <w:pPr>
        <w:ind w:left="964" w:hanging="360"/>
      </w:pPr>
      <w:rPr>
        <w:rFonts w:ascii="Symbol" w:hAnsi="Symbol" w:hint="default"/>
      </w:rPr>
    </w:lvl>
    <w:lvl w:ilvl="1" w:tplc="08090003" w:tentative="1">
      <w:start w:val="1"/>
      <w:numFmt w:val="bullet"/>
      <w:lvlText w:val="o"/>
      <w:lvlJc w:val="left"/>
      <w:pPr>
        <w:ind w:left="1684" w:hanging="360"/>
      </w:pPr>
      <w:rPr>
        <w:rFonts w:ascii="Courier New" w:hAnsi="Courier New" w:cs="Courier New" w:hint="default"/>
      </w:rPr>
    </w:lvl>
    <w:lvl w:ilvl="2" w:tplc="08090005" w:tentative="1">
      <w:start w:val="1"/>
      <w:numFmt w:val="bullet"/>
      <w:lvlText w:val=""/>
      <w:lvlJc w:val="left"/>
      <w:pPr>
        <w:ind w:left="2404" w:hanging="360"/>
      </w:pPr>
      <w:rPr>
        <w:rFonts w:ascii="Wingdings" w:hAnsi="Wingdings" w:hint="default"/>
      </w:rPr>
    </w:lvl>
    <w:lvl w:ilvl="3" w:tplc="08090001" w:tentative="1">
      <w:start w:val="1"/>
      <w:numFmt w:val="bullet"/>
      <w:lvlText w:val=""/>
      <w:lvlJc w:val="left"/>
      <w:pPr>
        <w:ind w:left="3124" w:hanging="360"/>
      </w:pPr>
      <w:rPr>
        <w:rFonts w:ascii="Symbol" w:hAnsi="Symbol" w:hint="default"/>
      </w:rPr>
    </w:lvl>
    <w:lvl w:ilvl="4" w:tplc="08090003" w:tentative="1">
      <w:start w:val="1"/>
      <w:numFmt w:val="bullet"/>
      <w:lvlText w:val="o"/>
      <w:lvlJc w:val="left"/>
      <w:pPr>
        <w:ind w:left="3844" w:hanging="360"/>
      </w:pPr>
      <w:rPr>
        <w:rFonts w:ascii="Courier New" w:hAnsi="Courier New" w:cs="Courier New" w:hint="default"/>
      </w:rPr>
    </w:lvl>
    <w:lvl w:ilvl="5" w:tplc="08090005" w:tentative="1">
      <w:start w:val="1"/>
      <w:numFmt w:val="bullet"/>
      <w:lvlText w:val=""/>
      <w:lvlJc w:val="left"/>
      <w:pPr>
        <w:ind w:left="4564" w:hanging="360"/>
      </w:pPr>
      <w:rPr>
        <w:rFonts w:ascii="Wingdings" w:hAnsi="Wingdings" w:hint="default"/>
      </w:rPr>
    </w:lvl>
    <w:lvl w:ilvl="6" w:tplc="08090001" w:tentative="1">
      <w:start w:val="1"/>
      <w:numFmt w:val="bullet"/>
      <w:lvlText w:val=""/>
      <w:lvlJc w:val="left"/>
      <w:pPr>
        <w:ind w:left="5284" w:hanging="360"/>
      </w:pPr>
      <w:rPr>
        <w:rFonts w:ascii="Symbol" w:hAnsi="Symbol" w:hint="default"/>
      </w:rPr>
    </w:lvl>
    <w:lvl w:ilvl="7" w:tplc="08090003" w:tentative="1">
      <w:start w:val="1"/>
      <w:numFmt w:val="bullet"/>
      <w:lvlText w:val="o"/>
      <w:lvlJc w:val="left"/>
      <w:pPr>
        <w:ind w:left="6004" w:hanging="360"/>
      </w:pPr>
      <w:rPr>
        <w:rFonts w:ascii="Courier New" w:hAnsi="Courier New" w:cs="Courier New" w:hint="default"/>
      </w:rPr>
    </w:lvl>
    <w:lvl w:ilvl="8" w:tplc="08090005" w:tentative="1">
      <w:start w:val="1"/>
      <w:numFmt w:val="bullet"/>
      <w:lvlText w:val=""/>
      <w:lvlJc w:val="left"/>
      <w:pPr>
        <w:ind w:left="6724" w:hanging="360"/>
      </w:pPr>
      <w:rPr>
        <w:rFonts w:ascii="Wingdings" w:hAnsi="Wingdings" w:hint="default"/>
      </w:rPr>
    </w:lvl>
  </w:abstractNum>
  <w:abstractNum w:abstractNumId="24" w15:restartNumberingAfterBreak="0">
    <w:nsid w:val="74BB7E66"/>
    <w:multiLevelType w:val="hybridMultilevel"/>
    <w:tmpl w:val="DA6CF0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7CF0C06"/>
    <w:multiLevelType w:val="hybridMultilevel"/>
    <w:tmpl w:val="000C1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9D23686"/>
    <w:multiLevelType w:val="hybridMultilevel"/>
    <w:tmpl w:val="92A8DBF2"/>
    <w:lvl w:ilvl="0" w:tplc="28AEFD28">
      <w:start w:val="1"/>
      <w:numFmt w:val="decimal"/>
      <w:lvlText w:val="%1."/>
      <w:lvlJc w:val="left"/>
      <w:pPr>
        <w:ind w:left="720" w:hanging="360"/>
      </w:pPr>
      <w:rPr>
        <w:rFonts w:ascii="Cambria" w:hAnsi="Cambria" w:hint="default"/>
        <w:b w:val="0"/>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DA5792A"/>
    <w:multiLevelType w:val="hybridMultilevel"/>
    <w:tmpl w:val="6FACB5F6"/>
    <w:lvl w:ilvl="0" w:tplc="0B40144C">
      <w:start w:val="1"/>
      <w:numFmt w:val="decimal"/>
      <w:pStyle w:val="ps1numbered"/>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8" w15:restartNumberingAfterBreak="0">
    <w:nsid w:val="7E892C11"/>
    <w:multiLevelType w:val="hybridMultilevel"/>
    <w:tmpl w:val="743A31DA"/>
    <w:lvl w:ilvl="0" w:tplc="0409000F">
      <w:start w:val="1"/>
      <w:numFmt w:val="decimal"/>
      <w:lvlText w:val="%1."/>
      <w:lvlJc w:val="left"/>
      <w:pPr>
        <w:ind w:left="360" w:hanging="360"/>
      </w:pPr>
    </w:lvl>
    <w:lvl w:ilvl="1" w:tplc="04090019" w:tentative="1">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num w:numId="1" w16cid:durableId="79837220">
    <w:abstractNumId w:val="27"/>
  </w:num>
  <w:num w:numId="2" w16cid:durableId="106316729">
    <w:abstractNumId w:val="1"/>
  </w:num>
  <w:num w:numId="3" w16cid:durableId="444233906">
    <w:abstractNumId w:val="2"/>
  </w:num>
  <w:num w:numId="4" w16cid:durableId="1227181151">
    <w:abstractNumId w:val="6"/>
  </w:num>
  <w:num w:numId="5" w16cid:durableId="515926394">
    <w:abstractNumId w:val="14"/>
  </w:num>
  <w:num w:numId="6" w16cid:durableId="471599961">
    <w:abstractNumId w:val="8"/>
  </w:num>
  <w:num w:numId="7" w16cid:durableId="1472360447">
    <w:abstractNumId w:val="26"/>
  </w:num>
  <w:num w:numId="8" w16cid:durableId="1007102951">
    <w:abstractNumId w:val="5"/>
  </w:num>
  <w:num w:numId="9" w16cid:durableId="701396036">
    <w:abstractNumId w:val="9"/>
  </w:num>
  <w:num w:numId="10" w16cid:durableId="616763038">
    <w:abstractNumId w:val="3"/>
  </w:num>
  <w:num w:numId="11" w16cid:durableId="320885862">
    <w:abstractNumId w:val="0"/>
  </w:num>
  <w:num w:numId="12" w16cid:durableId="175965818">
    <w:abstractNumId w:val="27"/>
  </w:num>
  <w:num w:numId="13" w16cid:durableId="732696757">
    <w:abstractNumId w:val="13"/>
  </w:num>
  <w:num w:numId="14" w16cid:durableId="609625520">
    <w:abstractNumId w:val="12"/>
  </w:num>
  <w:num w:numId="15" w16cid:durableId="877859657">
    <w:abstractNumId w:val="18"/>
  </w:num>
  <w:num w:numId="16" w16cid:durableId="1673869434">
    <w:abstractNumId w:val="20"/>
  </w:num>
  <w:num w:numId="17" w16cid:durableId="761292835">
    <w:abstractNumId w:val="11"/>
  </w:num>
  <w:num w:numId="18" w16cid:durableId="630748224">
    <w:abstractNumId w:val="24"/>
  </w:num>
  <w:num w:numId="19" w16cid:durableId="755899882">
    <w:abstractNumId w:val="4"/>
  </w:num>
  <w:num w:numId="20" w16cid:durableId="1841582672">
    <w:abstractNumId w:val="7"/>
  </w:num>
  <w:num w:numId="21" w16cid:durableId="363139310">
    <w:abstractNumId w:val="16"/>
  </w:num>
  <w:num w:numId="22" w16cid:durableId="1701970356">
    <w:abstractNumId w:val="22"/>
  </w:num>
  <w:num w:numId="23" w16cid:durableId="233395028">
    <w:abstractNumId w:val="21"/>
  </w:num>
  <w:num w:numId="24" w16cid:durableId="820656712">
    <w:abstractNumId w:val="19"/>
  </w:num>
  <w:num w:numId="25" w16cid:durableId="738600652">
    <w:abstractNumId w:val="10"/>
  </w:num>
  <w:num w:numId="26" w16cid:durableId="541476802">
    <w:abstractNumId w:val="17"/>
  </w:num>
  <w:num w:numId="27" w16cid:durableId="973562683">
    <w:abstractNumId w:val="28"/>
  </w:num>
  <w:num w:numId="28" w16cid:durableId="46494190">
    <w:abstractNumId w:val="15"/>
  </w:num>
  <w:num w:numId="29" w16cid:durableId="1060251069">
    <w:abstractNumId w:val="23"/>
  </w:num>
  <w:num w:numId="30" w16cid:durableId="622419594">
    <w:abstractNumId w:val="27"/>
  </w:num>
  <w:num w:numId="31" w16cid:durableId="529492043">
    <w:abstractNumId w:val="27"/>
  </w:num>
  <w:num w:numId="32" w16cid:durableId="1728264336">
    <w:abstractNumId w:val="27"/>
  </w:num>
  <w:num w:numId="33" w16cid:durableId="164320078">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ExNDa0NDUytTS1NDBQ0lEKTi0uzszPAykwMqwFAOpaJJ0tAAAA"/>
  </w:docVars>
  <w:rsids>
    <w:rsidRoot w:val="00B016DA"/>
    <w:rsid w:val="00002735"/>
    <w:rsid w:val="00003D98"/>
    <w:rsid w:val="00004C72"/>
    <w:rsid w:val="000165F1"/>
    <w:rsid w:val="00016899"/>
    <w:rsid w:val="00017452"/>
    <w:rsid w:val="0002388B"/>
    <w:rsid w:val="00024133"/>
    <w:rsid w:val="00024732"/>
    <w:rsid w:val="00024A43"/>
    <w:rsid w:val="00031910"/>
    <w:rsid w:val="00035167"/>
    <w:rsid w:val="00035740"/>
    <w:rsid w:val="00047D5D"/>
    <w:rsid w:val="00065DAF"/>
    <w:rsid w:val="00067640"/>
    <w:rsid w:val="000700F3"/>
    <w:rsid w:val="00072AAF"/>
    <w:rsid w:val="00075A10"/>
    <w:rsid w:val="00084955"/>
    <w:rsid w:val="00087EA2"/>
    <w:rsid w:val="000A1FFF"/>
    <w:rsid w:val="000A62F6"/>
    <w:rsid w:val="000B3B9F"/>
    <w:rsid w:val="000B43B2"/>
    <w:rsid w:val="000B7D0A"/>
    <w:rsid w:val="000C17DB"/>
    <w:rsid w:val="000C27EE"/>
    <w:rsid w:val="000C47AB"/>
    <w:rsid w:val="000C4F56"/>
    <w:rsid w:val="000D04B2"/>
    <w:rsid w:val="000D42F2"/>
    <w:rsid w:val="000D4C52"/>
    <w:rsid w:val="000E10C1"/>
    <w:rsid w:val="000E39B1"/>
    <w:rsid w:val="000E68FA"/>
    <w:rsid w:val="000F0C62"/>
    <w:rsid w:val="000F3831"/>
    <w:rsid w:val="000F691C"/>
    <w:rsid w:val="000F6AE2"/>
    <w:rsid w:val="00100132"/>
    <w:rsid w:val="001128D9"/>
    <w:rsid w:val="00113ADE"/>
    <w:rsid w:val="001143B0"/>
    <w:rsid w:val="00121183"/>
    <w:rsid w:val="001218C4"/>
    <w:rsid w:val="0012294E"/>
    <w:rsid w:val="00125174"/>
    <w:rsid w:val="00127A25"/>
    <w:rsid w:val="00141E95"/>
    <w:rsid w:val="00143C2B"/>
    <w:rsid w:val="00150244"/>
    <w:rsid w:val="00150C7F"/>
    <w:rsid w:val="0015240D"/>
    <w:rsid w:val="001554E8"/>
    <w:rsid w:val="001569A0"/>
    <w:rsid w:val="00163E9F"/>
    <w:rsid w:val="00166503"/>
    <w:rsid w:val="00166736"/>
    <w:rsid w:val="001711B8"/>
    <w:rsid w:val="00172634"/>
    <w:rsid w:val="001731B3"/>
    <w:rsid w:val="00177B53"/>
    <w:rsid w:val="00177FDB"/>
    <w:rsid w:val="001834DD"/>
    <w:rsid w:val="0018521D"/>
    <w:rsid w:val="00186721"/>
    <w:rsid w:val="001876F5"/>
    <w:rsid w:val="00190B66"/>
    <w:rsid w:val="00192405"/>
    <w:rsid w:val="00192E05"/>
    <w:rsid w:val="00195031"/>
    <w:rsid w:val="001A39E2"/>
    <w:rsid w:val="001A7B38"/>
    <w:rsid w:val="001B0E21"/>
    <w:rsid w:val="001B5581"/>
    <w:rsid w:val="001B6D4A"/>
    <w:rsid w:val="001C4A3C"/>
    <w:rsid w:val="001C5385"/>
    <w:rsid w:val="001D095F"/>
    <w:rsid w:val="001D1BAE"/>
    <w:rsid w:val="001D1E9F"/>
    <w:rsid w:val="001D5714"/>
    <w:rsid w:val="001E1F32"/>
    <w:rsid w:val="001F2545"/>
    <w:rsid w:val="001F26BA"/>
    <w:rsid w:val="001F31EA"/>
    <w:rsid w:val="001F501E"/>
    <w:rsid w:val="00201381"/>
    <w:rsid w:val="00201A1C"/>
    <w:rsid w:val="002026E9"/>
    <w:rsid w:val="00202C53"/>
    <w:rsid w:val="00212CC6"/>
    <w:rsid w:val="0021452A"/>
    <w:rsid w:val="00221A16"/>
    <w:rsid w:val="002226E7"/>
    <w:rsid w:val="002313CC"/>
    <w:rsid w:val="002346F7"/>
    <w:rsid w:val="00234A10"/>
    <w:rsid w:val="00240622"/>
    <w:rsid w:val="002445EA"/>
    <w:rsid w:val="00250039"/>
    <w:rsid w:val="00251815"/>
    <w:rsid w:val="002548C9"/>
    <w:rsid w:val="00260CAA"/>
    <w:rsid w:val="00265283"/>
    <w:rsid w:val="002657EA"/>
    <w:rsid w:val="002659E8"/>
    <w:rsid w:val="00266E80"/>
    <w:rsid w:val="0027768B"/>
    <w:rsid w:val="0028102A"/>
    <w:rsid w:val="00282DDF"/>
    <w:rsid w:val="00291693"/>
    <w:rsid w:val="00297376"/>
    <w:rsid w:val="002A092A"/>
    <w:rsid w:val="002A12C2"/>
    <w:rsid w:val="002A703A"/>
    <w:rsid w:val="002A754A"/>
    <w:rsid w:val="002A79A5"/>
    <w:rsid w:val="002B133C"/>
    <w:rsid w:val="002B2F06"/>
    <w:rsid w:val="002B667B"/>
    <w:rsid w:val="002E659B"/>
    <w:rsid w:val="0030145C"/>
    <w:rsid w:val="003073B9"/>
    <w:rsid w:val="003076A2"/>
    <w:rsid w:val="00307D57"/>
    <w:rsid w:val="00310A24"/>
    <w:rsid w:val="00314838"/>
    <w:rsid w:val="00320BFA"/>
    <w:rsid w:val="00324345"/>
    <w:rsid w:val="003259AF"/>
    <w:rsid w:val="00333E33"/>
    <w:rsid w:val="00334B3E"/>
    <w:rsid w:val="0033559A"/>
    <w:rsid w:val="003411E7"/>
    <w:rsid w:val="0034234D"/>
    <w:rsid w:val="003650BE"/>
    <w:rsid w:val="0037234F"/>
    <w:rsid w:val="00373319"/>
    <w:rsid w:val="00373FBD"/>
    <w:rsid w:val="00374E3D"/>
    <w:rsid w:val="00377E42"/>
    <w:rsid w:val="003843EA"/>
    <w:rsid w:val="003845FF"/>
    <w:rsid w:val="003847BA"/>
    <w:rsid w:val="003A071D"/>
    <w:rsid w:val="003A09DA"/>
    <w:rsid w:val="003A7A5F"/>
    <w:rsid w:val="003B060E"/>
    <w:rsid w:val="003B360D"/>
    <w:rsid w:val="003B3EBB"/>
    <w:rsid w:val="003B64AF"/>
    <w:rsid w:val="003B6BB4"/>
    <w:rsid w:val="003C2151"/>
    <w:rsid w:val="003C2BD6"/>
    <w:rsid w:val="003D172F"/>
    <w:rsid w:val="003D266E"/>
    <w:rsid w:val="003D27BD"/>
    <w:rsid w:val="003E0315"/>
    <w:rsid w:val="003E08E7"/>
    <w:rsid w:val="003E1014"/>
    <w:rsid w:val="003E64FB"/>
    <w:rsid w:val="003F3EDD"/>
    <w:rsid w:val="003F41C1"/>
    <w:rsid w:val="0040165E"/>
    <w:rsid w:val="00417972"/>
    <w:rsid w:val="00417F05"/>
    <w:rsid w:val="004202C0"/>
    <w:rsid w:val="0042205B"/>
    <w:rsid w:val="004224B2"/>
    <w:rsid w:val="00422F8B"/>
    <w:rsid w:val="00426A22"/>
    <w:rsid w:val="00426C84"/>
    <w:rsid w:val="00432A66"/>
    <w:rsid w:val="00434F4E"/>
    <w:rsid w:val="00437ECB"/>
    <w:rsid w:val="004434B1"/>
    <w:rsid w:val="00443871"/>
    <w:rsid w:val="00444DFD"/>
    <w:rsid w:val="0045110D"/>
    <w:rsid w:val="004516DA"/>
    <w:rsid w:val="00453BFA"/>
    <w:rsid w:val="004639BF"/>
    <w:rsid w:val="00465C03"/>
    <w:rsid w:val="00465D27"/>
    <w:rsid w:val="00465D30"/>
    <w:rsid w:val="00473D5B"/>
    <w:rsid w:val="00475B70"/>
    <w:rsid w:val="00483421"/>
    <w:rsid w:val="00483C81"/>
    <w:rsid w:val="004941F4"/>
    <w:rsid w:val="004A1482"/>
    <w:rsid w:val="004A2839"/>
    <w:rsid w:val="004A707E"/>
    <w:rsid w:val="004B02B4"/>
    <w:rsid w:val="004B0563"/>
    <w:rsid w:val="004B08D7"/>
    <w:rsid w:val="004B7B18"/>
    <w:rsid w:val="004C2498"/>
    <w:rsid w:val="004C39CD"/>
    <w:rsid w:val="004D2BE3"/>
    <w:rsid w:val="004D56D9"/>
    <w:rsid w:val="004F493F"/>
    <w:rsid w:val="00514AEC"/>
    <w:rsid w:val="00515F59"/>
    <w:rsid w:val="00517FA0"/>
    <w:rsid w:val="00522295"/>
    <w:rsid w:val="00523FFA"/>
    <w:rsid w:val="00527334"/>
    <w:rsid w:val="005303D7"/>
    <w:rsid w:val="0053197A"/>
    <w:rsid w:val="00533A35"/>
    <w:rsid w:val="00543573"/>
    <w:rsid w:val="005454FA"/>
    <w:rsid w:val="005472E9"/>
    <w:rsid w:val="00556B3F"/>
    <w:rsid w:val="00564FAB"/>
    <w:rsid w:val="005679D9"/>
    <w:rsid w:val="0057292E"/>
    <w:rsid w:val="00572F9A"/>
    <w:rsid w:val="00583F44"/>
    <w:rsid w:val="00592640"/>
    <w:rsid w:val="00592B34"/>
    <w:rsid w:val="00597EAF"/>
    <w:rsid w:val="005A5532"/>
    <w:rsid w:val="005A7851"/>
    <w:rsid w:val="005B05A9"/>
    <w:rsid w:val="005B1749"/>
    <w:rsid w:val="005B31D9"/>
    <w:rsid w:val="005B3B00"/>
    <w:rsid w:val="005B5414"/>
    <w:rsid w:val="005B6976"/>
    <w:rsid w:val="005C3CE3"/>
    <w:rsid w:val="005D28F9"/>
    <w:rsid w:val="005D521A"/>
    <w:rsid w:val="005D521B"/>
    <w:rsid w:val="005D530D"/>
    <w:rsid w:val="005E0649"/>
    <w:rsid w:val="005E1CBF"/>
    <w:rsid w:val="005E3811"/>
    <w:rsid w:val="005F4309"/>
    <w:rsid w:val="00601FBD"/>
    <w:rsid w:val="00603896"/>
    <w:rsid w:val="006050B8"/>
    <w:rsid w:val="00612738"/>
    <w:rsid w:val="00613487"/>
    <w:rsid w:val="0061589F"/>
    <w:rsid w:val="00616DF2"/>
    <w:rsid w:val="00620096"/>
    <w:rsid w:val="0062385A"/>
    <w:rsid w:val="006259D2"/>
    <w:rsid w:val="00626D43"/>
    <w:rsid w:val="00627DDC"/>
    <w:rsid w:val="006335EB"/>
    <w:rsid w:val="006351A0"/>
    <w:rsid w:val="00635A07"/>
    <w:rsid w:val="00635F1E"/>
    <w:rsid w:val="00637B66"/>
    <w:rsid w:val="006457F7"/>
    <w:rsid w:val="0064628C"/>
    <w:rsid w:val="00650FA6"/>
    <w:rsid w:val="00666F28"/>
    <w:rsid w:val="006715EB"/>
    <w:rsid w:val="006717B9"/>
    <w:rsid w:val="00671D3D"/>
    <w:rsid w:val="006742A9"/>
    <w:rsid w:val="0067568D"/>
    <w:rsid w:val="00676685"/>
    <w:rsid w:val="00683A68"/>
    <w:rsid w:val="00686387"/>
    <w:rsid w:val="00693873"/>
    <w:rsid w:val="006A5EFA"/>
    <w:rsid w:val="006A71BA"/>
    <w:rsid w:val="006B022D"/>
    <w:rsid w:val="006B4DA5"/>
    <w:rsid w:val="006B52CD"/>
    <w:rsid w:val="006C050B"/>
    <w:rsid w:val="006C2C6F"/>
    <w:rsid w:val="006C4686"/>
    <w:rsid w:val="006D0B2F"/>
    <w:rsid w:val="006D1716"/>
    <w:rsid w:val="006D2AB2"/>
    <w:rsid w:val="006E0E69"/>
    <w:rsid w:val="006E1FA3"/>
    <w:rsid w:val="006E2DE8"/>
    <w:rsid w:val="006F1299"/>
    <w:rsid w:val="006F6307"/>
    <w:rsid w:val="006F70C6"/>
    <w:rsid w:val="007009A4"/>
    <w:rsid w:val="00700C7B"/>
    <w:rsid w:val="00705405"/>
    <w:rsid w:val="007068D3"/>
    <w:rsid w:val="007113E3"/>
    <w:rsid w:val="0071196D"/>
    <w:rsid w:val="00714D43"/>
    <w:rsid w:val="00715328"/>
    <w:rsid w:val="00716FC3"/>
    <w:rsid w:val="0072246E"/>
    <w:rsid w:val="00724942"/>
    <w:rsid w:val="007344B9"/>
    <w:rsid w:val="00740D8F"/>
    <w:rsid w:val="00741E48"/>
    <w:rsid w:val="007425BD"/>
    <w:rsid w:val="00745418"/>
    <w:rsid w:val="0075066C"/>
    <w:rsid w:val="00753DE0"/>
    <w:rsid w:val="0075627D"/>
    <w:rsid w:val="00761E80"/>
    <w:rsid w:val="00763C5A"/>
    <w:rsid w:val="007643B7"/>
    <w:rsid w:val="007652F9"/>
    <w:rsid w:val="00765F58"/>
    <w:rsid w:val="007747C7"/>
    <w:rsid w:val="00775228"/>
    <w:rsid w:val="007833ED"/>
    <w:rsid w:val="00792114"/>
    <w:rsid w:val="00794532"/>
    <w:rsid w:val="00794A30"/>
    <w:rsid w:val="007A2161"/>
    <w:rsid w:val="007A2BC7"/>
    <w:rsid w:val="007A567D"/>
    <w:rsid w:val="007B266D"/>
    <w:rsid w:val="007B31BF"/>
    <w:rsid w:val="007B344F"/>
    <w:rsid w:val="007C06D1"/>
    <w:rsid w:val="007C0E2B"/>
    <w:rsid w:val="007C3F90"/>
    <w:rsid w:val="007C6F62"/>
    <w:rsid w:val="007D0382"/>
    <w:rsid w:val="007D0D85"/>
    <w:rsid w:val="007D1E31"/>
    <w:rsid w:val="007D5C4F"/>
    <w:rsid w:val="007D6082"/>
    <w:rsid w:val="007D6B54"/>
    <w:rsid w:val="007D744E"/>
    <w:rsid w:val="007D76F3"/>
    <w:rsid w:val="007D7B50"/>
    <w:rsid w:val="007E0741"/>
    <w:rsid w:val="007E1350"/>
    <w:rsid w:val="007E4658"/>
    <w:rsid w:val="007F629D"/>
    <w:rsid w:val="007F725A"/>
    <w:rsid w:val="007F72A0"/>
    <w:rsid w:val="00800C80"/>
    <w:rsid w:val="008016F7"/>
    <w:rsid w:val="00804135"/>
    <w:rsid w:val="00814135"/>
    <w:rsid w:val="00817346"/>
    <w:rsid w:val="00824627"/>
    <w:rsid w:val="00826F46"/>
    <w:rsid w:val="00832227"/>
    <w:rsid w:val="00832EDA"/>
    <w:rsid w:val="00837576"/>
    <w:rsid w:val="00840524"/>
    <w:rsid w:val="00840FB4"/>
    <w:rsid w:val="008506DA"/>
    <w:rsid w:val="00852826"/>
    <w:rsid w:val="008612FD"/>
    <w:rsid w:val="00867DED"/>
    <w:rsid w:val="00877AE3"/>
    <w:rsid w:val="008833FE"/>
    <w:rsid w:val="00890850"/>
    <w:rsid w:val="00892F19"/>
    <w:rsid w:val="008931AC"/>
    <w:rsid w:val="008942C4"/>
    <w:rsid w:val="008A5694"/>
    <w:rsid w:val="008B05EA"/>
    <w:rsid w:val="008B5E97"/>
    <w:rsid w:val="008C2A1E"/>
    <w:rsid w:val="008C574B"/>
    <w:rsid w:val="008D1C05"/>
    <w:rsid w:val="008D502E"/>
    <w:rsid w:val="008D5EF0"/>
    <w:rsid w:val="008E33C5"/>
    <w:rsid w:val="008F2A28"/>
    <w:rsid w:val="008F2E5F"/>
    <w:rsid w:val="008F32BC"/>
    <w:rsid w:val="008F7791"/>
    <w:rsid w:val="00903CE6"/>
    <w:rsid w:val="00905EDF"/>
    <w:rsid w:val="00915D61"/>
    <w:rsid w:val="0091611D"/>
    <w:rsid w:val="00920768"/>
    <w:rsid w:val="00922384"/>
    <w:rsid w:val="009310E1"/>
    <w:rsid w:val="009316C4"/>
    <w:rsid w:val="00934132"/>
    <w:rsid w:val="00952734"/>
    <w:rsid w:val="00952F3B"/>
    <w:rsid w:val="00954DC4"/>
    <w:rsid w:val="00955553"/>
    <w:rsid w:val="00956EC6"/>
    <w:rsid w:val="0095727A"/>
    <w:rsid w:val="0096041B"/>
    <w:rsid w:val="00963C4F"/>
    <w:rsid w:val="00964EC7"/>
    <w:rsid w:val="00965D7E"/>
    <w:rsid w:val="00971950"/>
    <w:rsid w:val="00971E28"/>
    <w:rsid w:val="00973632"/>
    <w:rsid w:val="009777FC"/>
    <w:rsid w:val="00990C57"/>
    <w:rsid w:val="009919D2"/>
    <w:rsid w:val="0099241C"/>
    <w:rsid w:val="00997FE9"/>
    <w:rsid w:val="009A1DC9"/>
    <w:rsid w:val="009A550F"/>
    <w:rsid w:val="009A554C"/>
    <w:rsid w:val="009A7C82"/>
    <w:rsid w:val="009B1666"/>
    <w:rsid w:val="009B6777"/>
    <w:rsid w:val="009C6D3F"/>
    <w:rsid w:val="009D5A87"/>
    <w:rsid w:val="009E3364"/>
    <w:rsid w:val="009E5872"/>
    <w:rsid w:val="009E6C5C"/>
    <w:rsid w:val="009F02BC"/>
    <w:rsid w:val="009F02E9"/>
    <w:rsid w:val="009F38DA"/>
    <w:rsid w:val="009F7B84"/>
    <w:rsid w:val="00A01E24"/>
    <w:rsid w:val="00A1666C"/>
    <w:rsid w:val="00A2419F"/>
    <w:rsid w:val="00A25A5A"/>
    <w:rsid w:val="00A35CD2"/>
    <w:rsid w:val="00A40864"/>
    <w:rsid w:val="00A41DD0"/>
    <w:rsid w:val="00A42EC1"/>
    <w:rsid w:val="00A43982"/>
    <w:rsid w:val="00A44F3D"/>
    <w:rsid w:val="00A45946"/>
    <w:rsid w:val="00A462FD"/>
    <w:rsid w:val="00A52F55"/>
    <w:rsid w:val="00A57CC6"/>
    <w:rsid w:val="00A623BB"/>
    <w:rsid w:val="00A62B44"/>
    <w:rsid w:val="00A64B99"/>
    <w:rsid w:val="00A70675"/>
    <w:rsid w:val="00A756E4"/>
    <w:rsid w:val="00A76B27"/>
    <w:rsid w:val="00A90D1D"/>
    <w:rsid w:val="00A95E71"/>
    <w:rsid w:val="00AB3447"/>
    <w:rsid w:val="00AB5E29"/>
    <w:rsid w:val="00AC0260"/>
    <w:rsid w:val="00AD1543"/>
    <w:rsid w:val="00AD4FE0"/>
    <w:rsid w:val="00AE06A9"/>
    <w:rsid w:val="00AF1F63"/>
    <w:rsid w:val="00AF41D3"/>
    <w:rsid w:val="00AF4303"/>
    <w:rsid w:val="00AF556A"/>
    <w:rsid w:val="00AF5898"/>
    <w:rsid w:val="00AF66D9"/>
    <w:rsid w:val="00B016DA"/>
    <w:rsid w:val="00B04B7D"/>
    <w:rsid w:val="00B10A55"/>
    <w:rsid w:val="00B121AA"/>
    <w:rsid w:val="00B143AC"/>
    <w:rsid w:val="00B15B27"/>
    <w:rsid w:val="00B20ADE"/>
    <w:rsid w:val="00B20BF7"/>
    <w:rsid w:val="00B23A49"/>
    <w:rsid w:val="00B31168"/>
    <w:rsid w:val="00B32278"/>
    <w:rsid w:val="00B35E9A"/>
    <w:rsid w:val="00B369C3"/>
    <w:rsid w:val="00B4140C"/>
    <w:rsid w:val="00B43CB9"/>
    <w:rsid w:val="00B454E2"/>
    <w:rsid w:val="00B45831"/>
    <w:rsid w:val="00B461DD"/>
    <w:rsid w:val="00B46ABC"/>
    <w:rsid w:val="00B51B69"/>
    <w:rsid w:val="00B52B07"/>
    <w:rsid w:val="00B53C33"/>
    <w:rsid w:val="00B56894"/>
    <w:rsid w:val="00B57157"/>
    <w:rsid w:val="00B67534"/>
    <w:rsid w:val="00B73973"/>
    <w:rsid w:val="00B818EA"/>
    <w:rsid w:val="00B87030"/>
    <w:rsid w:val="00B91B1A"/>
    <w:rsid w:val="00BA0368"/>
    <w:rsid w:val="00BA34C9"/>
    <w:rsid w:val="00BA75AD"/>
    <w:rsid w:val="00BD46BF"/>
    <w:rsid w:val="00BE1562"/>
    <w:rsid w:val="00BF0966"/>
    <w:rsid w:val="00BF0CBC"/>
    <w:rsid w:val="00BF6974"/>
    <w:rsid w:val="00BF7BC2"/>
    <w:rsid w:val="00C06816"/>
    <w:rsid w:val="00C073B4"/>
    <w:rsid w:val="00C07DAA"/>
    <w:rsid w:val="00C13CE8"/>
    <w:rsid w:val="00C303C9"/>
    <w:rsid w:val="00C32ACE"/>
    <w:rsid w:val="00C40086"/>
    <w:rsid w:val="00C523D4"/>
    <w:rsid w:val="00C52E6A"/>
    <w:rsid w:val="00C6316F"/>
    <w:rsid w:val="00C65784"/>
    <w:rsid w:val="00C67D03"/>
    <w:rsid w:val="00C70DE0"/>
    <w:rsid w:val="00C75EF5"/>
    <w:rsid w:val="00C8024C"/>
    <w:rsid w:val="00C83771"/>
    <w:rsid w:val="00C87B41"/>
    <w:rsid w:val="00C91747"/>
    <w:rsid w:val="00CA4CE9"/>
    <w:rsid w:val="00CA5A23"/>
    <w:rsid w:val="00CA5E96"/>
    <w:rsid w:val="00CB5115"/>
    <w:rsid w:val="00CC4A48"/>
    <w:rsid w:val="00CC4F1F"/>
    <w:rsid w:val="00CC5A78"/>
    <w:rsid w:val="00CC6852"/>
    <w:rsid w:val="00CD0E7E"/>
    <w:rsid w:val="00CD1D55"/>
    <w:rsid w:val="00CD6B52"/>
    <w:rsid w:val="00CE0E5B"/>
    <w:rsid w:val="00CE7141"/>
    <w:rsid w:val="00CF4B5C"/>
    <w:rsid w:val="00D012E8"/>
    <w:rsid w:val="00D04E27"/>
    <w:rsid w:val="00D05C7C"/>
    <w:rsid w:val="00D11748"/>
    <w:rsid w:val="00D15734"/>
    <w:rsid w:val="00D15F67"/>
    <w:rsid w:val="00D206A9"/>
    <w:rsid w:val="00D21F16"/>
    <w:rsid w:val="00D22CDA"/>
    <w:rsid w:val="00D234D4"/>
    <w:rsid w:val="00D33B4A"/>
    <w:rsid w:val="00D4089F"/>
    <w:rsid w:val="00D44277"/>
    <w:rsid w:val="00D51BDA"/>
    <w:rsid w:val="00D560A8"/>
    <w:rsid w:val="00D64E98"/>
    <w:rsid w:val="00D65223"/>
    <w:rsid w:val="00D6536F"/>
    <w:rsid w:val="00D65D7E"/>
    <w:rsid w:val="00D66E33"/>
    <w:rsid w:val="00D67BEF"/>
    <w:rsid w:val="00D73DA5"/>
    <w:rsid w:val="00D75241"/>
    <w:rsid w:val="00D75D37"/>
    <w:rsid w:val="00D77409"/>
    <w:rsid w:val="00D806F9"/>
    <w:rsid w:val="00D928AB"/>
    <w:rsid w:val="00DA6135"/>
    <w:rsid w:val="00DB0C96"/>
    <w:rsid w:val="00DB2064"/>
    <w:rsid w:val="00DB4C66"/>
    <w:rsid w:val="00DB6081"/>
    <w:rsid w:val="00DB69C1"/>
    <w:rsid w:val="00DC1CD9"/>
    <w:rsid w:val="00DD25CD"/>
    <w:rsid w:val="00DD2F3B"/>
    <w:rsid w:val="00DD4723"/>
    <w:rsid w:val="00DD4F62"/>
    <w:rsid w:val="00DE0AF9"/>
    <w:rsid w:val="00DE4A5F"/>
    <w:rsid w:val="00DE7A29"/>
    <w:rsid w:val="00DE7E9A"/>
    <w:rsid w:val="00DF1E20"/>
    <w:rsid w:val="00DF600A"/>
    <w:rsid w:val="00DF613B"/>
    <w:rsid w:val="00E03049"/>
    <w:rsid w:val="00E07779"/>
    <w:rsid w:val="00E11A92"/>
    <w:rsid w:val="00E15C93"/>
    <w:rsid w:val="00E16D0F"/>
    <w:rsid w:val="00E1761B"/>
    <w:rsid w:val="00E27632"/>
    <w:rsid w:val="00E37080"/>
    <w:rsid w:val="00E40BA7"/>
    <w:rsid w:val="00E4235B"/>
    <w:rsid w:val="00E44AD6"/>
    <w:rsid w:val="00E47ABB"/>
    <w:rsid w:val="00E51FD5"/>
    <w:rsid w:val="00E5334D"/>
    <w:rsid w:val="00E546E1"/>
    <w:rsid w:val="00E55E19"/>
    <w:rsid w:val="00E60635"/>
    <w:rsid w:val="00E617B1"/>
    <w:rsid w:val="00E71897"/>
    <w:rsid w:val="00E73622"/>
    <w:rsid w:val="00E77EE6"/>
    <w:rsid w:val="00E82B0D"/>
    <w:rsid w:val="00E92F3E"/>
    <w:rsid w:val="00E95938"/>
    <w:rsid w:val="00E9695B"/>
    <w:rsid w:val="00EA4756"/>
    <w:rsid w:val="00EA7774"/>
    <w:rsid w:val="00EC0C0B"/>
    <w:rsid w:val="00EC2745"/>
    <w:rsid w:val="00EC2E93"/>
    <w:rsid w:val="00EC794D"/>
    <w:rsid w:val="00ED178B"/>
    <w:rsid w:val="00ED2147"/>
    <w:rsid w:val="00ED2558"/>
    <w:rsid w:val="00ED311A"/>
    <w:rsid w:val="00ED3429"/>
    <w:rsid w:val="00ED41FD"/>
    <w:rsid w:val="00EE0CDE"/>
    <w:rsid w:val="00EE6BEC"/>
    <w:rsid w:val="00EF1B7A"/>
    <w:rsid w:val="00F01095"/>
    <w:rsid w:val="00F04F94"/>
    <w:rsid w:val="00F06879"/>
    <w:rsid w:val="00F07062"/>
    <w:rsid w:val="00F1283F"/>
    <w:rsid w:val="00F159FF"/>
    <w:rsid w:val="00F178B9"/>
    <w:rsid w:val="00F248B9"/>
    <w:rsid w:val="00F24D05"/>
    <w:rsid w:val="00F31051"/>
    <w:rsid w:val="00F318D9"/>
    <w:rsid w:val="00F3691B"/>
    <w:rsid w:val="00F438C1"/>
    <w:rsid w:val="00F466B7"/>
    <w:rsid w:val="00F50625"/>
    <w:rsid w:val="00F51120"/>
    <w:rsid w:val="00F514AB"/>
    <w:rsid w:val="00F57F5A"/>
    <w:rsid w:val="00F60444"/>
    <w:rsid w:val="00F646B7"/>
    <w:rsid w:val="00F65973"/>
    <w:rsid w:val="00F7525C"/>
    <w:rsid w:val="00F91D33"/>
    <w:rsid w:val="00F94230"/>
    <w:rsid w:val="00FA1A9E"/>
    <w:rsid w:val="00FA2BFA"/>
    <w:rsid w:val="00FA6305"/>
    <w:rsid w:val="00FA76FD"/>
    <w:rsid w:val="00FB335A"/>
    <w:rsid w:val="00FB4BCE"/>
    <w:rsid w:val="00FC5969"/>
    <w:rsid w:val="00FC6C8A"/>
    <w:rsid w:val="00FD79BF"/>
    <w:rsid w:val="00FE3C8B"/>
    <w:rsid w:val="00FE439E"/>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63FC2B"/>
  <w15:docId w15:val="{24189125-FA87-429B-8B6D-6832F3010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56A03"/>
    <w:rPr>
      <w:rFonts w:ascii="Arial" w:hAnsi="Arial"/>
      <w:szCs w:val="24"/>
      <w:lang w:val="en-GB"/>
    </w:rPr>
  </w:style>
  <w:style w:type="paragraph" w:styleId="Heading1">
    <w:name w:val="heading 1"/>
    <w:basedOn w:val="Normal"/>
    <w:next w:val="Normal"/>
    <w:qFormat/>
    <w:rsid w:val="009777FC"/>
    <w:pPr>
      <w:keepNext/>
      <w:outlineLvl w:val="0"/>
    </w:pPr>
    <w:rPr>
      <w:sz w:val="32"/>
    </w:rPr>
  </w:style>
  <w:style w:type="paragraph" w:styleId="Heading2">
    <w:name w:val="heading 2"/>
    <w:basedOn w:val="Normal"/>
    <w:next w:val="Normal"/>
    <w:qFormat/>
    <w:rsid w:val="009777FC"/>
    <w:pPr>
      <w:keepNext/>
      <w:outlineLvl w:val="1"/>
    </w:pPr>
    <w:rPr>
      <w:sz w:val="24"/>
    </w:rPr>
  </w:style>
  <w:style w:type="paragraph" w:styleId="Heading3">
    <w:name w:val="heading 3"/>
    <w:basedOn w:val="Normal"/>
    <w:next w:val="Normal"/>
    <w:qFormat/>
    <w:rsid w:val="009777FC"/>
    <w:pPr>
      <w:keepNext/>
      <w:outlineLvl w:val="2"/>
    </w:pPr>
    <w:rPr>
      <w:sz w:val="22"/>
      <w:u w:val="single"/>
    </w:rPr>
  </w:style>
  <w:style w:type="paragraph" w:styleId="Heading4">
    <w:name w:val="heading 4"/>
    <w:basedOn w:val="Normal"/>
    <w:next w:val="Normal"/>
    <w:qFormat/>
    <w:rsid w:val="009777FC"/>
    <w:pPr>
      <w:keepNext/>
      <w:outlineLvl w:val="3"/>
    </w:pPr>
    <w:rPr>
      <w:b/>
      <w:sz w:val="24"/>
    </w:rPr>
  </w:style>
  <w:style w:type="paragraph" w:styleId="Heading5">
    <w:name w:val="heading 5"/>
    <w:basedOn w:val="Normal"/>
    <w:next w:val="Normal"/>
    <w:qFormat/>
    <w:rsid w:val="009777FC"/>
    <w:pPr>
      <w:keepNext/>
      <w:outlineLvl w:val="4"/>
    </w:pPr>
    <w:rPr>
      <w:b/>
    </w:rPr>
  </w:style>
  <w:style w:type="paragraph" w:styleId="Heading6">
    <w:name w:val="heading 6"/>
    <w:basedOn w:val="Normal"/>
    <w:next w:val="Normal"/>
    <w:qFormat/>
    <w:rsid w:val="009777FC"/>
    <w:pPr>
      <w:keepNext/>
      <w:outlineLvl w:val="5"/>
    </w:pPr>
    <w:rPr>
      <w:i/>
      <w:sz w:val="24"/>
    </w:rPr>
  </w:style>
  <w:style w:type="paragraph" w:styleId="Heading7">
    <w:name w:val="heading 7"/>
    <w:basedOn w:val="Normal"/>
    <w:next w:val="Normal"/>
    <w:qFormat/>
    <w:rsid w:val="009777FC"/>
    <w:pPr>
      <w:keepNext/>
      <w:outlineLvl w:val="6"/>
    </w:pPr>
    <w:rPr>
      <w:sz w:val="24"/>
      <w:u w:val="single"/>
    </w:rPr>
  </w:style>
  <w:style w:type="paragraph" w:styleId="Heading8">
    <w:name w:val="heading 8"/>
    <w:basedOn w:val="Normal"/>
    <w:next w:val="Normal"/>
    <w:qFormat/>
    <w:rsid w:val="009777FC"/>
    <w:pPr>
      <w:keepNext/>
      <w:outlineLvl w:val="7"/>
    </w:pPr>
    <w:rPr>
      <w:i/>
      <w:sz w:val="22"/>
    </w:rPr>
  </w:style>
  <w:style w:type="paragraph" w:styleId="Heading9">
    <w:name w:val="heading 9"/>
    <w:basedOn w:val="Normal"/>
    <w:next w:val="Normal"/>
    <w:qFormat/>
    <w:rsid w:val="009777FC"/>
    <w:pPr>
      <w:keepNext/>
      <w:outlineLvl w:val="8"/>
    </w:pPr>
    <w:rPr>
      <w:rFonts w:cs="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ing7"/>
    <w:basedOn w:val="Normal"/>
    <w:link w:val="HeaderChar"/>
    <w:uiPriority w:val="99"/>
    <w:rsid w:val="009777FC"/>
    <w:pPr>
      <w:tabs>
        <w:tab w:val="center" w:pos="4153"/>
        <w:tab w:val="right" w:pos="8306"/>
      </w:tabs>
    </w:pPr>
  </w:style>
  <w:style w:type="paragraph" w:styleId="Footer">
    <w:name w:val="footer"/>
    <w:basedOn w:val="Normal"/>
    <w:link w:val="FooterChar"/>
    <w:uiPriority w:val="99"/>
    <w:rsid w:val="009777FC"/>
    <w:pPr>
      <w:tabs>
        <w:tab w:val="center" w:pos="4153"/>
        <w:tab w:val="right" w:pos="8306"/>
      </w:tabs>
    </w:pPr>
  </w:style>
  <w:style w:type="paragraph" w:styleId="BodyText2">
    <w:name w:val="Body Text 2"/>
    <w:basedOn w:val="Normal"/>
    <w:rsid w:val="009777FC"/>
    <w:rPr>
      <w:sz w:val="24"/>
    </w:rPr>
  </w:style>
  <w:style w:type="paragraph" w:styleId="BodyText3">
    <w:name w:val="Body Text 3"/>
    <w:basedOn w:val="Normal"/>
    <w:rsid w:val="009777FC"/>
    <w:rPr>
      <w:i/>
      <w:sz w:val="24"/>
    </w:rPr>
  </w:style>
  <w:style w:type="paragraph" w:styleId="List">
    <w:name w:val="List"/>
    <w:basedOn w:val="Normal"/>
    <w:rsid w:val="009777FC"/>
    <w:pPr>
      <w:ind w:left="283" w:hanging="283"/>
    </w:pPr>
  </w:style>
  <w:style w:type="paragraph" w:styleId="Caption">
    <w:name w:val="caption"/>
    <w:basedOn w:val="Normal"/>
    <w:next w:val="Normal"/>
    <w:qFormat/>
    <w:rsid w:val="009777FC"/>
    <w:pPr>
      <w:spacing w:before="120" w:after="120"/>
    </w:pPr>
    <w:rPr>
      <w:b/>
    </w:rPr>
  </w:style>
  <w:style w:type="paragraph" w:styleId="BodyText">
    <w:name w:val="Body Text"/>
    <w:basedOn w:val="Normal"/>
    <w:link w:val="BodyTextChar"/>
    <w:rsid w:val="009777FC"/>
    <w:pPr>
      <w:jc w:val="both"/>
    </w:pPr>
    <w:rPr>
      <w:sz w:val="24"/>
    </w:rPr>
  </w:style>
  <w:style w:type="paragraph" w:styleId="BodyTextIndent">
    <w:name w:val="Body Text Indent"/>
    <w:basedOn w:val="Normal"/>
    <w:rsid w:val="009777FC"/>
    <w:pPr>
      <w:spacing w:before="240"/>
      <w:ind w:left="360"/>
      <w:jc w:val="both"/>
    </w:pPr>
  </w:style>
  <w:style w:type="paragraph" w:customStyle="1" w:styleId="BodyText21">
    <w:name w:val="Body Text 21"/>
    <w:basedOn w:val="Normal"/>
    <w:rsid w:val="009777FC"/>
    <w:pPr>
      <w:widowControl w:val="0"/>
      <w:overflowPunct w:val="0"/>
      <w:autoSpaceDE w:val="0"/>
      <w:autoSpaceDN w:val="0"/>
      <w:adjustRightInd w:val="0"/>
      <w:spacing w:line="480" w:lineRule="auto"/>
      <w:ind w:left="720" w:hanging="720"/>
      <w:jc w:val="both"/>
      <w:textAlignment w:val="baseline"/>
    </w:pPr>
    <w:rPr>
      <w:sz w:val="24"/>
    </w:rPr>
  </w:style>
  <w:style w:type="paragraph" w:customStyle="1" w:styleId="degreetitle">
    <w:name w:val="degree title"/>
    <w:basedOn w:val="Normal"/>
    <w:rsid w:val="009777FC"/>
    <w:pPr>
      <w:keepNext/>
      <w:spacing w:before="240" w:after="120"/>
    </w:pPr>
    <w:rPr>
      <w:b/>
      <w:sz w:val="22"/>
    </w:rPr>
  </w:style>
  <w:style w:type="paragraph" w:customStyle="1" w:styleId="leveljust">
    <w:name w:val="leveljust"/>
    <w:basedOn w:val="level"/>
    <w:rsid w:val="009777FC"/>
    <w:pPr>
      <w:jc w:val="both"/>
    </w:pPr>
  </w:style>
  <w:style w:type="paragraph" w:customStyle="1" w:styleId="level">
    <w:name w:val="level"/>
    <w:basedOn w:val="Normal"/>
    <w:rsid w:val="009777FC"/>
    <w:pPr>
      <w:keepNext/>
      <w:tabs>
        <w:tab w:val="left" w:pos="360"/>
      </w:tabs>
      <w:spacing w:before="120" w:after="120"/>
    </w:pPr>
    <w:rPr>
      <w:b/>
      <w:sz w:val="18"/>
    </w:rPr>
  </w:style>
  <w:style w:type="paragraph" w:customStyle="1" w:styleId="Normal-spaceabove">
    <w:name w:val="Normal - space above"/>
    <w:rsid w:val="009777FC"/>
    <w:pPr>
      <w:keepLines/>
      <w:spacing w:before="60"/>
      <w:jc w:val="both"/>
    </w:pPr>
    <w:rPr>
      <w:sz w:val="16"/>
      <w:lang w:val="en-GB"/>
    </w:rPr>
  </w:style>
  <w:style w:type="character" w:styleId="FootnoteReference">
    <w:name w:val="footnote reference"/>
    <w:semiHidden/>
    <w:rsid w:val="009777FC"/>
    <w:rPr>
      <w:vertAlign w:val="superscript"/>
    </w:rPr>
  </w:style>
  <w:style w:type="character" w:styleId="Hyperlink">
    <w:name w:val="Hyperlink"/>
    <w:rsid w:val="009777FC"/>
    <w:rPr>
      <w:rFonts w:ascii="Arial" w:hAnsi="Arial" w:cs="Arial" w:hint="default"/>
      <w:color w:val="0000FF"/>
      <w:u w:val="single"/>
    </w:rPr>
  </w:style>
  <w:style w:type="paragraph" w:styleId="NormalWeb">
    <w:name w:val="Normal (Web)"/>
    <w:basedOn w:val="Normal"/>
    <w:rsid w:val="009777FC"/>
    <w:pPr>
      <w:spacing w:before="100" w:beforeAutospacing="1" w:after="100" w:afterAutospacing="1"/>
    </w:pPr>
    <w:rPr>
      <w:rFonts w:cs="Arial"/>
      <w:color w:val="000000"/>
      <w:sz w:val="24"/>
    </w:rPr>
  </w:style>
  <w:style w:type="character" w:styleId="FollowedHyperlink">
    <w:name w:val="FollowedHyperlink"/>
    <w:rsid w:val="009777FC"/>
    <w:rPr>
      <w:color w:val="800080"/>
      <w:u w:val="single"/>
    </w:rPr>
  </w:style>
  <w:style w:type="character" w:styleId="PageNumber">
    <w:name w:val="page number"/>
    <w:basedOn w:val="DefaultParagraphFont"/>
    <w:rsid w:val="009777FC"/>
  </w:style>
  <w:style w:type="paragraph" w:styleId="BalloonText">
    <w:name w:val="Balloon Text"/>
    <w:basedOn w:val="Normal"/>
    <w:semiHidden/>
    <w:rsid w:val="009777FC"/>
    <w:rPr>
      <w:rFonts w:ascii="Tahoma" w:hAnsi="Tahoma" w:cs="Tahoma"/>
      <w:sz w:val="16"/>
      <w:szCs w:val="16"/>
    </w:rPr>
  </w:style>
  <w:style w:type="paragraph" w:customStyle="1" w:styleId="ps2">
    <w:name w:val="ps2"/>
    <w:basedOn w:val="Normal"/>
    <w:rsid w:val="00756A03"/>
    <w:pPr>
      <w:keepNext/>
      <w:tabs>
        <w:tab w:val="left" w:pos="576"/>
        <w:tab w:val="left" w:pos="1152"/>
        <w:tab w:val="left" w:pos="1728"/>
        <w:tab w:val="left" w:pos="2304"/>
      </w:tabs>
      <w:spacing w:before="60" w:after="60" w:line="220" w:lineRule="atLeast"/>
    </w:pPr>
    <w:rPr>
      <w:rFonts w:cs="Arial"/>
      <w:b/>
      <w:bCs/>
    </w:rPr>
  </w:style>
  <w:style w:type="paragraph" w:customStyle="1" w:styleId="Style1">
    <w:name w:val="Style1"/>
    <w:basedOn w:val="Normal"/>
    <w:rsid w:val="00756A03"/>
    <w:pPr>
      <w:spacing w:before="60" w:after="60"/>
    </w:pPr>
    <w:rPr>
      <w:szCs w:val="20"/>
    </w:rPr>
  </w:style>
  <w:style w:type="paragraph" w:customStyle="1" w:styleId="ps1Char">
    <w:name w:val="ps1 Char"/>
    <w:basedOn w:val="Normal"/>
    <w:link w:val="ps1CharChar"/>
    <w:autoRedefine/>
    <w:rsid w:val="00141E95"/>
    <w:pPr>
      <w:tabs>
        <w:tab w:val="left" w:pos="1440"/>
      </w:tabs>
      <w:spacing w:line="276" w:lineRule="auto"/>
      <w:jc w:val="both"/>
    </w:pPr>
    <w:rPr>
      <w:rFonts w:ascii="Times New Roman" w:hAnsi="Times New Roman"/>
      <w:szCs w:val="20"/>
      <w:lang w:val="en-US"/>
    </w:rPr>
  </w:style>
  <w:style w:type="paragraph" w:customStyle="1" w:styleId="ps1numbered">
    <w:name w:val="ps1 numbered"/>
    <w:basedOn w:val="ps1Char"/>
    <w:rsid w:val="00756A03"/>
    <w:pPr>
      <w:numPr>
        <w:numId w:val="1"/>
      </w:numPr>
    </w:pPr>
  </w:style>
  <w:style w:type="character" w:customStyle="1" w:styleId="ps1CharChar">
    <w:name w:val="ps1 Char Char"/>
    <w:link w:val="ps1Char"/>
    <w:rsid w:val="00141E95"/>
  </w:style>
  <w:style w:type="paragraph" w:customStyle="1" w:styleId="ps1bullet">
    <w:name w:val="ps1 bullet"/>
    <w:basedOn w:val="Normal"/>
    <w:rsid w:val="009B5F9E"/>
    <w:pPr>
      <w:numPr>
        <w:numId w:val="2"/>
      </w:numPr>
    </w:pPr>
  </w:style>
  <w:style w:type="paragraph" w:customStyle="1" w:styleId="Default">
    <w:name w:val="Default"/>
    <w:rsid w:val="00627DDC"/>
    <w:pPr>
      <w:autoSpaceDE w:val="0"/>
      <w:autoSpaceDN w:val="0"/>
      <w:adjustRightInd w:val="0"/>
    </w:pPr>
    <w:rPr>
      <w:rFonts w:ascii="Arial" w:hAnsi="Arial" w:cs="Arial"/>
      <w:color w:val="000000"/>
      <w:sz w:val="24"/>
      <w:szCs w:val="24"/>
    </w:rPr>
  </w:style>
  <w:style w:type="table" w:styleId="TableGrid">
    <w:name w:val="Table Grid"/>
    <w:basedOn w:val="TableNormal"/>
    <w:rsid w:val="009310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rsid w:val="00150244"/>
  </w:style>
  <w:style w:type="character" w:customStyle="1" w:styleId="shorttext">
    <w:name w:val="short_text"/>
    <w:rsid w:val="00B20BF7"/>
  </w:style>
  <w:style w:type="character" w:customStyle="1" w:styleId="HeaderChar">
    <w:name w:val="Header Char"/>
    <w:aliases w:val="Heading7 Char"/>
    <w:link w:val="Header"/>
    <w:uiPriority w:val="99"/>
    <w:rsid w:val="00F51120"/>
    <w:rPr>
      <w:rFonts w:ascii="Arial" w:hAnsi="Arial"/>
      <w:szCs w:val="24"/>
      <w:lang w:val="en-GB"/>
    </w:rPr>
  </w:style>
  <w:style w:type="character" w:customStyle="1" w:styleId="FooterChar">
    <w:name w:val="Footer Char"/>
    <w:link w:val="Footer"/>
    <w:uiPriority w:val="99"/>
    <w:rsid w:val="00F51120"/>
    <w:rPr>
      <w:rFonts w:ascii="Arial" w:hAnsi="Arial"/>
      <w:szCs w:val="24"/>
      <w:lang w:val="en-GB"/>
    </w:rPr>
  </w:style>
  <w:style w:type="character" w:customStyle="1" w:styleId="apple-converted-space">
    <w:name w:val="apple-converted-space"/>
    <w:rsid w:val="00F438C1"/>
  </w:style>
  <w:style w:type="character" w:customStyle="1" w:styleId="a-size-extra-large">
    <w:name w:val="a-size-extra-large"/>
    <w:rsid w:val="008931AC"/>
  </w:style>
  <w:style w:type="character" w:customStyle="1" w:styleId="a-size-large">
    <w:name w:val="a-size-large"/>
    <w:rsid w:val="008931AC"/>
  </w:style>
  <w:style w:type="character" w:customStyle="1" w:styleId="author">
    <w:name w:val="author"/>
    <w:rsid w:val="008931AC"/>
  </w:style>
  <w:style w:type="character" w:customStyle="1" w:styleId="a-declarative">
    <w:name w:val="a-declarative"/>
    <w:rsid w:val="008931AC"/>
  </w:style>
  <w:style w:type="character" w:customStyle="1" w:styleId="a-color-secondary">
    <w:name w:val="a-color-secondary"/>
    <w:rsid w:val="008931AC"/>
  </w:style>
  <w:style w:type="character" w:customStyle="1" w:styleId="BodyTextChar">
    <w:name w:val="Body Text Char"/>
    <w:link w:val="BodyText"/>
    <w:rsid w:val="00612738"/>
    <w:rPr>
      <w:rFonts w:ascii="Arial" w:hAnsi="Arial"/>
      <w:sz w:val="24"/>
      <w:szCs w:val="24"/>
      <w:lang w:val="en-GB"/>
    </w:rPr>
  </w:style>
  <w:style w:type="paragraph" w:styleId="ListParagraph">
    <w:name w:val="List Paragraph"/>
    <w:basedOn w:val="Normal"/>
    <w:uiPriority w:val="34"/>
    <w:qFormat/>
    <w:rsid w:val="00AF4303"/>
    <w:pPr>
      <w:ind w:left="720"/>
      <w:contextualSpacing/>
    </w:pPr>
    <w:rPr>
      <w:rFonts w:ascii="Times New Roman" w:hAnsi="Times New Roman"/>
      <w:sz w:val="24"/>
      <w:lang w:val="en-US"/>
    </w:rPr>
  </w:style>
  <w:style w:type="paragraph" w:customStyle="1" w:styleId="Husam1">
    <w:name w:val="Husam_1"/>
    <w:basedOn w:val="Normal"/>
    <w:link w:val="Husam1Char"/>
    <w:qFormat/>
    <w:rsid w:val="009F38DA"/>
    <w:pPr>
      <w:keepNext/>
      <w:spacing w:after="60"/>
    </w:pPr>
    <w:rPr>
      <w:rFonts w:ascii="Times New Roman" w:hAnsi="Times New Roman"/>
      <w:b/>
      <w:bCs/>
      <w:sz w:val="26"/>
      <w:szCs w:val="26"/>
      <w:lang w:eastAsia="zh-CN"/>
    </w:rPr>
  </w:style>
  <w:style w:type="character" w:customStyle="1" w:styleId="Husam1Char">
    <w:name w:val="Husam_1 Char"/>
    <w:link w:val="Husam1"/>
    <w:rsid w:val="009F38DA"/>
    <w:rPr>
      <w:rFonts w:eastAsia="SimSun"/>
      <w:b/>
      <w:bCs/>
      <w:sz w:val="26"/>
      <w:szCs w:val="26"/>
      <w:lang w:eastAsia="zh-CN"/>
    </w:rPr>
  </w:style>
  <w:style w:type="paragraph" w:customStyle="1" w:styleId="Bullets">
    <w:name w:val="Bullets"/>
    <w:basedOn w:val="ListParagraph"/>
    <w:link w:val="BulletsChar"/>
    <w:qFormat/>
    <w:rsid w:val="00473D5B"/>
    <w:pPr>
      <w:numPr>
        <w:numId w:val="22"/>
      </w:numPr>
      <w:pBdr>
        <w:top w:val="single" w:sz="4" w:space="1" w:color="auto"/>
        <w:left w:val="single" w:sz="4" w:space="4" w:color="auto"/>
        <w:bottom w:val="single" w:sz="4" w:space="1" w:color="auto"/>
        <w:right w:val="single" w:sz="4" w:space="4" w:color="auto"/>
      </w:pBdr>
      <w:spacing w:before="60" w:after="60" w:line="264" w:lineRule="auto"/>
    </w:pPr>
    <w:rPr>
      <w:sz w:val="18"/>
      <w:szCs w:val="18"/>
      <w:lang w:eastAsia="zh-CN"/>
    </w:rPr>
  </w:style>
  <w:style w:type="character" w:customStyle="1" w:styleId="BulletsChar">
    <w:name w:val="Bullets Char"/>
    <w:link w:val="Bullets"/>
    <w:rsid w:val="00473D5B"/>
    <w:rPr>
      <w:rFonts w:eastAsia="SimSun"/>
      <w:sz w:val="18"/>
      <w:szCs w:val="18"/>
      <w:lang w:eastAsia="zh-CN"/>
    </w:rPr>
  </w:style>
  <w:style w:type="character" w:customStyle="1" w:styleId="UnresolvedMention1">
    <w:name w:val="Unresolved Mention1"/>
    <w:basedOn w:val="DefaultParagraphFont"/>
    <w:uiPriority w:val="99"/>
    <w:semiHidden/>
    <w:unhideWhenUsed/>
    <w:rsid w:val="002A092A"/>
    <w:rPr>
      <w:color w:val="605E5C"/>
      <w:shd w:val="clear" w:color="auto" w:fill="E1DFDD"/>
    </w:rPr>
  </w:style>
  <w:style w:type="character" w:customStyle="1" w:styleId="UnresolvedMention2">
    <w:name w:val="Unresolved Mention2"/>
    <w:basedOn w:val="DefaultParagraphFont"/>
    <w:uiPriority w:val="99"/>
    <w:semiHidden/>
    <w:unhideWhenUsed/>
    <w:rsid w:val="00373319"/>
    <w:rPr>
      <w:color w:val="605E5C"/>
      <w:shd w:val="clear" w:color="auto" w:fill="E1DFDD"/>
    </w:rPr>
  </w:style>
  <w:style w:type="character" w:styleId="CommentReference">
    <w:name w:val="annotation reference"/>
    <w:basedOn w:val="DefaultParagraphFont"/>
    <w:semiHidden/>
    <w:unhideWhenUsed/>
    <w:rsid w:val="00141E95"/>
    <w:rPr>
      <w:sz w:val="16"/>
      <w:szCs w:val="16"/>
    </w:rPr>
  </w:style>
  <w:style w:type="paragraph" w:styleId="CommentText">
    <w:name w:val="annotation text"/>
    <w:basedOn w:val="Normal"/>
    <w:link w:val="CommentTextChar"/>
    <w:semiHidden/>
    <w:unhideWhenUsed/>
    <w:rsid w:val="00141E95"/>
    <w:rPr>
      <w:szCs w:val="20"/>
    </w:rPr>
  </w:style>
  <w:style w:type="character" w:customStyle="1" w:styleId="CommentTextChar">
    <w:name w:val="Comment Text Char"/>
    <w:basedOn w:val="DefaultParagraphFont"/>
    <w:link w:val="CommentText"/>
    <w:semiHidden/>
    <w:rsid w:val="00141E95"/>
    <w:rPr>
      <w:rFonts w:ascii="Arial" w:hAnsi="Arial"/>
      <w:lang w:val="en-GB"/>
    </w:rPr>
  </w:style>
  <w:style w:type="paragraph" w:styleId="CommentSubject">
    <w:name w:val="annotation subject"/>
    <w:basedOn w:val="CommentText"/>
    <w:next w:val="CommentText"/>
    <w:link w:val="CommentSubjectChar"/>
    <w:semiHidden/>
    <w:unhideWhenUsed/>
    <w:rsid w:val="00141E95"/>
    <w:rPr>
      <w:b/>
      <w:bCs/>
    </w:rPr>
  </w:style>
  <w:style w:type="character" w:customStyle="1" w:styleId="CommentSubjectChar">
    <w:name w:val="Comment Subject Char"/>
    <w:basedOn w:val="CommentTextChar"/>
    <w:link w:val="CommentSubject"/>
    <w:semiHidden/>
    <w:rsid w:val="00141E95"/>
    <w:rPr>
      <w:rFonts w:ascii="Arial" w:hAnsi="Arial"/>
      <w:b/>
      <w:bCs/>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022647">
      <w:bodyDiv w:val="1"/>
      <w:marLeft w:val="0"/>
      <w:marRight w:val="0"/>
      <w:marTop w:val="0"/>
      <w:marBottom w:val="0"/>
      <w:divBdr>
        <w:top w:val="none" w:sz="0" w:space="0" w:color="auto"/>
        <w:left w:val="none" w:sz="0" w:space="0" w:color="auto"/>
        <w:bottom w:val="none" w:sz="0" w:space="0" w:color="auto"/>
        <w:right w:val="none" w:sz="0" w:space="0" w:color="auto"/>
      </w:divBdr>
      <w:divsChild>
        <w:div w:id="151918482">
          <w:marLeft w:val="547"/>
          <w:marRight w:val="0"/>
          <w:marTop w:val="151"/>
          <w:marBottom w:val="0"/>
          <w:divBdr>
            <w:top w:val="none" w:sz="0" w:space="0" w:color="auto"/>
            <w:left w:val="none" w:sz="0" w:space="0" w:color="auto"/>
            <w:bottom w:val="none" w:sz="0" w:space="0" w:color="auto"/>
            <w:right w:val="none" w:sz="0" w:space="0" w:color="auto"/>
          </w:divBdr>
        </w:div>
        <w:div w:id="1770007005">
          <w:marLeft w:val="547"/>
          <w:marRight w:val="0"/>
          <w:marTop w:val="151"/>
          <w:marBottom w:val="0"/>
          <w:divBdr>
            <w:top w:val="none" w:sz="0" w:space="0" w:color="auto"/>
            <w:left w:val="none" w:sz="0" w:space="0" w:color="auto"/>
            <w:bottom w:val="none" w:sz="0" w:space="0" w:color="auto"/>
            <w:right w:val="none" w:sz="0" w:space="0" w:color="auto"/>
          </w:divBdr>
        </w:div>
      </w:divsChild>
    </w:div>
    <w:div w:id="293878023">
      <w:bodyDiv w:val="1"/>
      <w:marLeft w:val="0"/>
      <w:marRight w:val="0"/>
      <w:marTop w:val="0"/>
      <w:marBottom w:val="0"/>
      <w:divBdr>
        <w:top w:val="none" w:sz="0" w:space="0" w:color="auto"/>
        <w:left w:val="none" w:sz="0" w:space="0" w:color="auto"/>
        <w:bottom w:val="none" w:sz="0" w:space="0" w:color="auto"/>
        <w:right w:val="none" w:sz="0" w:space="0" w:color="auto"/>
      </w:divBdr>
    </w:div>
    <w:div w:id="337343214">
      <w:bodyDiv w:val="1"/>
      <w:marLeft w:val="0"/>
      <w:marRight w:val="0"/>
      <w:marTop w:val="0"/>
      <w:marBottom w:val="0"/>
      <w:divBdr>
        <w:top w:val="none" w:sz="0" w:space="0" w:color="auto"/>
        <w:left w:val="none" w:sz="0" w:space="0" w:color="auto"/>
        <w:bottom w:val="none" w:sz="0" w:space="0" w:color="auto"/>
        <w:right w:val="none" w:sz="0" w:space="0" w:color="auto"/>
      </w:divBdr>
      <w:divsChild>
        <w:div w:id="110128676">
          <w:marLeft w:val="0"/>
          <w:marRight w:val="0"/>
          <w:marTop w:val="0"/>
          <w:marBottom w:val="330"/>
          <w:divBdr>
            <w:top w:val="none" w:sz="0" w:space="0" w:color="auto"/>
            <w:left w:val="none" w:sz="0" w:space="0" w:color="auto"/>
            <w:bottom w:val="none" w:sz="0" w:space="0" w:color="auto"/>
            <w:right w:val="none" w:sz="0" w:space="0" w:color="auto"/>
          </w:divBdr>
        </w:div>
        <w:div w:id="2081128384">
          <w:marLeft w:val="0"/>
          <w:marRight w:val="0"/>
          <w:marTop w:val="0"/>
          <w:marBottom w:val="0"/>
          <w:divBdr>
            <w:top w:val="none" w:sz="0" w:space="0" w:color="auto"/>
            <w:left w:val="none" w:sz="0" w:space="0" w:color="auto"/>
            <w:bottom w:val="none" w:sz="0" w:space="0" w:color="auto"/>
            <w:right w:val="none" w:sz="0" w:space="0" w:color="auto"/>
          </w:divBdr>
        </w:div>
      </w:divsChild>
    </w:div>
    <w:div w:id="340553470">
      <w:bodyDiv w:val="1"/>
      <w:marLeft w:val="0"/>
      <w:marRight w:val="0"/>
      <w:marTop w:val="0"/>
      <w:marBottom w:val="0"/>
      <w:divBdr>
        <w:top w:val="none" w:sz="0" w:space="0" w:color="auto"/>
        <w:left w:val="none" w:sz="0" w:space="0" w:color="auto"/>
        <w:bottom w:val="none" w:sz="0" w:space="0" w:color="auto"/>
        <w:right w:val="none" w:sz="0" w:space="0" w:color="auto"/>
      </w:divBdr>
    </w:div>
    <w:div w:id="490567229">
      <w:bodyDiv w:val="1"/>
      <w:marLeft w:val="0"/>
      <w:marRight w:val="0"/>
      <w:marTop w:val="0"/>
      <w:marBottom w:val="0"/>
      <w:divBdr>
        <w:top w:val="none" w:sz="0" w:space="0" w:color="auto"/>
        <w:left w:val="none" w:sz="0" w:space="0" w:color="auto"/>
        <w:bottom w:val="none" w:sz="0" w:space="0" w:color="auto"/>
        <w:right w:val="none" w:sz="0" w:space="0" w:color="auto"/>
      </w:divBdr>
      <w:divsChild>
        <w:div w:id="1347563434">
          <w:marLeft w:val="0"/>
          <w:marRight w:val="0"/>
          <w:marTop w:val="0"/>
          <w:marBottom w:val="0"/>
          <w:divBdr>
            <w:top w:val="none" w:sz="0" w:space="0" w:color="auto"/>
            <w:left w:val="none" w:sz="0" w:space="0" w:color="auto"/>
            <w:bottom w:val="none" w:sz="0" w:space="0" w:color="auto"/>
            <w:right w:val="none" w:sz="0" w:space="0" w:color="auto"/>
          </w:divBdr>
          <w:divsChild>
            <w:div w:id="752431753">
              <w:marLeft w:val="0"/>
              <w:marRight w:val="0"/>
              <w:marTop w:val="0"/>
              <w:marBottom w:val="0"/>
              <w:divBdr>
                <w:top w:val="none" w:sz="0" w:space="0" w:color="auto"/>
                <w:left w:val="none" w:sz="0" w:space="0" w:color="auto"/>
                <w:bottom w:val="none" w:sz="0" w:space="0" w:color="auto"/>
                <w:right w:val="none" w:sz="0" w:space="0" w:color="auto"/>
              </w:divBdr>
              <w:divsChild>
                <w:div w:id="1033455652">
                  <w:marLeft w:val="0"/>
                  <w:marRight w:val="0"/>
                  <w:marTop w:val="0"/>
                  <w:marBottom w:val="0"/>
                  <w:divBdr>
                    <w:top w:val="none" w:sz="0" w:space="0" w:color="auto"/>
                    <w:left w:val="none" w:sz="0" w:space="0" w:color="auto"/>
                    <w:bottom w:val="none" w:sz="0" w:space="0" w:color="auto"/>
                    <w:right w:val="none" w:sz="0" w:space="0" w:color="auto"/>
                  </w:divBdr>
                  <w:divsChild>
                    <w:div w:id="2007323866">
                      <w:marLeft w:val="0"/>
                      <w:marRight w:val="0"/>
                      <w:marTop w:val="0"/>
                      <w:marBottom w:val="0"/>
                      <w:divBdr>
                        <w:top w:val="none" w:sz="0" w:space="0" w:color="auto"/>
                        <w:left w:val="none" w:sz="0" w:space="0" w:color="auto"/>
                        <w:bottom w:val="none" w:sz="0" w:space="0" w:color="auto"/>
                        <w:right w:val="none" w:sz="0" w:space="0" w:color="auto"/>
                      </w:divBdr>
                      <w:divsChild>
                        <w:div w:id="247421881">
                          <w:marLeft w:val="0"/>
                          <w:marRight w:val="0"/>
                          <w:marTop w:val="0"/>
                          <w:marBottom w:val="0"/>
                          <w:divBdr>
                            <w:top w:val="none" w:sz="0" w:space="0" w:color="auto"/>
                            <w:left w:val="none" w:sz="0" w:space="0" w:color="auto"/>
                            <w:bottom w:val="none" w:sz="0" w:space="0" w:color="auto"/>
                            <w:right w:val="none" w:sz="0" w:space="0" w:color="auto"/>
                          </w:divBdr>
                          <w:divsChild>
                            <w:div w:id="718211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6267306">
      <w:bodyDiv w:val="1"/>
      <w:marLeft w:val="0"/>
      <w:marRight w:val="0"/>
      <w:marTop w:val="0"/>
      <w:marBottom w:val="0"/>
      <w:divBdr>
        <w:top w:val="none" w:sz="0" w:space="0" w:color="auto"/>
        <w:left w:val="none" w:sz="0" w:space="0" w:color="auto"/>
        <w:bottom w:val="none" w:sz="0" w:space="0" w:color="auto"/>
        <w:right w:val="none" w:sz="0" w:space="0" w:color="auto"/>
      </w:divBdr>
      <w:divsChild>
        <w:div w:id="207573709">
          <w:marLeft w:val="547"/>
          <w:marRight w:val="0"/>
          <w:marTop w:val="151"/>
          <w:marBottom w:val="0"/>
          <w:divBdr>
            <w:top w:val="none" w:sz="0" w:space="0" w:color="auto"/>
            <w:left w:val="none" w:sz="0" w:space="0" w:color="auto"/>
            <w:bottom w:val="none" w:sz="0" w:space="0" w:color="auto"/>
            <w:right w:val="none" w:sz="0" w:space="0" w:color="auto"/>
          </w:divBdr>
        </w:div>
        <w:div w:id="611059023">
          <w:marLeft w:val="547"/>
          <w:marRight w:val="0"/>
          <w:marTop w:val="151"/>
          <w:marBottom w:val="0"/>
          <w:divBdr>
            <w:top w:val="none" w:sz="0" w:space="0" w:color="auto"/>
            <w:left w:val="none" w:sz="0" w:space="0" w:color="auto"/>
            <w:bottom w:val="none" w:sz="0" w:space="0" w:color="auto"/>
            <w:right w:val="none" w:sz="0" w:space="0" w:color="auto"/>
          </w:divBdr>
        </w:div>
        <w:div w:id="680663917">
          <w:marLeft w:val="547"/>
          <w:marRight w:val="0"/>
          <w:marTop w:val="151"/>
          <w:marBottom w:val="0"/>
          <w:divBdr>
            <w:top w:val="none" w:sz="0" w:space="0" w:color="auto"/>
            <w:left w:val="none" w:sz="0" w:space="0" w:color="auto"/>
            <w:bottom w:val="none" w:sz="0" w:space="0" w:color="auto"/>
            <w:right w:val="none" w:sz="0" w:space="0" w:color="auto"/>
          </w:divBdr>
        </w:div>
        <w:div w:id="882059412">
          <w:marLeft w:val="547"/>
          <w:marRight w:val="0"/>
          <w:marTop w:val="151"/>
          <w:marBottom w:val="0"/>
          <w:divBdr>
            <w:top w:val="none" w:sz="0" w:space="0" w:color="auto"/>
            <w:left w:val="none" w:sz="0" w:space="0" w:color="auto"/>
            <w:bottom w:val="none" w:sz="0" w:space="0" w:color="auto"/>
            <w:right w:val="none" w:sz="0" w:space="0" w:color="auto"/>
          </w:divBdr>
        </w:div>
        <w:div w:id="920136742">
          <w:marLeft w:val="547"/>
          <w:marRight w:val="0"/>
          <w:marTop w:val="151"/>
          <w:marBottom w:val="0"/>
          <w:divBdr>
            <w:top w:val="none" w:sz="0" w:space="0" w:color="auto"/>
            <w:left w:val="none" w:sz="0" w:space="0" w:color="auto"/>
            <w:bottom w:val="none" w:sz="0" w:space="0" w:color="auto"/>
            <w:right w:val="none" w:sz="0" w:space="0" w:color="auto"/>
          </w:divBdr>
        </w:div>
        <w:div w:id="921648513">
          <w:marLeft w:val="547"/>
          <w:marRight w:val="0"/>
          <w:marTop w:val="151"/>
          <w:marBottom w:val="0"/>
          <w:divBdr>
            <w:top w:val="none" w:sz="0" w:space="0" w:color="auto"/>
            <w:left w:val="none" w:sz="0" w:space="0" w:color="auto"/>
            <w:bottom w:val="none" w:sz="0" w:space="0" w:color="auto"/>
            <w:right w:val="none" w:sz="0" w:space="0" w:color="auto"/>
          </w:divBdr>
        </w:div>
        <w:div w:id="1292402650">
          <w:marLeft w:val="547"/>
          <w:marRight w:val="0"/>
          <w:marTop w:val="151"/>
          <w:marBottom w:val="0"/>
          <w:divBdr>
            <w:top w:val="none" w:sz="0" w:space="0" w:color="auto"/>
            <w:left w:val="none" w:sz="0" w:space="0" w:color="auto"/>
            <w:bottom w:val="none" w:sz="0" w:space="0" w:color="auto"/>
            <w:right w:val="none" w:sz="0" w:space="0" w:color="auto"/>
          </w:divBdr>
        </w:div>
        <w:div w:id="1817262909">
          <w:marLeft w:val="547"/>
          <w:marRight w:val="0"/>
          <w:marTop w:val="151"/>
          <w:marBottom w:val="0"/>
          <w:divBdr>
            <w:top w:val="none" w:sz="0" w:space="0" w:color="auto"/>
            <w:left w:val="none" w:sz="0" w:space="0" w:color="auto"/>
            <w:bottom w:val="none" w:sz="0" w:space="0" w:color="auto"/>
            <w:right w:val="none" w:sz="0" w:space="0" w:color="auto"/>
          </w:divBdr>
        </w:div>
        <w:div w:id="1922180309">
          <w:marLeft w:val="547"/>
          <w:marRight w:val="0"/>
          <w:marTop w:val="151"/>
          <w:marBottom w:val="0"/>
          <w:divBdr>
            <w:top w:val="none" w:sz="0" w:space="0" w:color="auto"/>
            <w:left w:val="none" w:sz="0" w:space="0" w:color="auto"/>
            <w:bottom w:val="none" w:sz="0" w:space="0" w:color="auto"/>
            <w:right w:val="none" w:sz="0" w:space="0" w:color="auto"/>
          </w:divBdr>
        </w:div>
        <w:div w:id="1923948745">
          <w:marLeft w:val="547"/>
          <w:marRight w:val="0"/>
          <w:marTop w:val="151"/>
          <w:marBottom w:val="0"/>
          <w:divBdr>
            <w:top w:val="none" w:sz="0" w:space="0" w:color="auto"/>
            <w:left w:val="none" w:sz="0" w:space="0" w:color="auto"/>
            <w:bottom w:val="none" w:sz="0" w:space="0" w:color="auto"/>
            <w:right w:val="none" w:sz="0" w:space="0" w:color="auto"/>
          </w:divBdr>
        </w:div>
      </w:divsChild>
    </w:div>
    <w:div w:id="1126049236">
      <w:bodyDiv w:val="1"/>
      <w:marLeft w:val="0"/>
      <w:marRight w:val="0"/>
      <w:marTop w:val="0"/>
      <w:marBottom w:val="0"/>
      <w:divBdr>
        <w:top w:val="none" w:sz="0" w:space="0" w:color="auto"/>
        <w:left w:val="none" w:sz="0" w:space="0" w:color="auto"/>
        <w:bottom w:val="none" w:sz="0" w:space="0" w:color="auto"/>
        <w:right w:val="none" w:sz="0" w:space="0" w:color="auto"/>
      </w:divBdr>
    </w:div>
    <w:div w:id="1254822041">
      <w:bodyDiv w:val="1"/>
      <w:marLeft w:val="0"/>
      <w:marRight w:val="0"/>
      <w:marTop w:val="0"/>
      <w:marBottom w:val="0"/>
      <w:divBdr>
        <w:top w:val="none" w:sz="0" w:space="0" w:color="auto"/>
        <w:left w:val="none" w:sz="0" w:space="0" w:color="auto"/>
        <w:bottom w:val="none" w:sz="0" w:space="0" w:color="auto"/>
        <w:right w:val="none" w:sz="0" w:space="0" w:color="auto"/>
      </w:divBdr>
    </w:div>
    <w:div w:id="1411191836">
      <w:bodyDiv w:val="1"/>
      <w:marLeft w:val="0"/>
      <w:marRight w:val="0"/>
      <w:marTop w:val="0"/>
      <w:marBottom w:val="0"/>
      <w:divBdr>
        <w:top w:val="none" w:sz="0" w:space="0" w:color="auto"/>
        <w:left w:val="none" w:sz="0" w:space="0" w:color="auto"/>
        <w:bottom w:val="none" w:sz="0" w:space="0" w:color="auto"/>
        <w:right w:val="none" w:sz="0" w:space="0" w:color="auto"/>
      </w:divBdr>
      <w:divsChild>
        <w:div w:id="682513686">
          <w:marLeft w:val="533"/>
          <w:marRight w:val="0"/>
          <w:marTop w:val="151"/>
          <w:marBottom w:val="0"/>
          <w:divBdr>
            <w:top w:val="none" w:sz="0" w:space="0" w:color="auto"/>
            <w:left w:val="none" w:sz="0" w:space="0" w:color="auto"/>
            <w:bottom w:val="none" w:sz="0" w:space="0" w:color="auto"/>
            <w:right w:val="none" w:sz="0" w:space="0" w:color="auto"/>
          </w:divBdr>
        </w:div>
        <w:div w:id="898398842">
          <w:marLeft w:val="533"/>
          <w:marRight w:val="0"/>
          <w:marTop w:val="151"/>
          <w:marBottom w:val="0"/>
          <w:divBdr>
            <w:top w:val="none" w:sz="0" w:space="0" w:color="auto"/>
            <w:left w:val="none" w:sz="0" w:space="0" w:color="auto"/>
            <w:bottom w:val="none" w:sz="0" w:space="0" w:color="auto"/>
            <w:right w:val="none" w:sz="0" w:space="0" w:color="auto"/>
          </w:divBdr>
        </w:div>
        <w:div w:id="1104306010">
          <w:marLeft w:val="533"/>
          <w:marRight w:val="0"/>
          <w:marTop w:val="151"/>
          <w:marBottom w:val="0"/>
          <w:divBdr>
            <w:top w:val="none" w:sz="0" w:space="0" w:color="auto"/>
            <w:left w:val="none" w:sz="0" w:space="0" w:color="auto"/>
            <w:bottom w:val="none" w:sz="0" w:space="0" w:color="auto"/>
            <w:right w:val="none" w:sz="0" w:space="0" w:color="auto"/>
          </w:divBdr>
        </w:div>
        <w:div w:id="1260262853">
          <w:marLeft w:val="533"/>
          <w:marRight w:val="0"/>
          <w:marTop w:val="151"/>
          <w:marBottom w:val="0"/>
          <w:divBdr>
            <w:top w:val="none" w:sz="0" w:space="0" w:color="auto"/>
            <w:left w:val="none" w:sz="0" w:space="0" w:color="auto"/>
            <w:bottom w:val="none" w:sz="0" w:space="0" w:color="auto"/>
            <w:right w:val="none" w:sz="0" w:space="0" w:color="auto"/>
          </w:divBdr>
        </w:div>
        <w:div w:id="1260482398">
          <w:marLeft w:val="533"/>
          <w:marRight w:val="0"/>
          <w:marTop w:val="151"/>
          <w:marBottom w:val="0"/>
          <w:divBdr>
            <w:top w:val="none" w:sz="0" w:space="0" w:color="auto"/>
            <w:left w:val="none" w:sz="0" w:space="0" w:color="auto"/>
            <w:bottom w:val="none" w:sz="0" w:space="0" w:color="auto"/>
            <w:right w:val="none" w:sz="0" w:space="0" w:color="auto"/>
          </w:divBdr>
        </w:div>
        <w:div w:id="1358694223">
          <w:marLeft w:val="533"/>
          <w:marRight w:val="0"/>
          <w:marTop w:val="151"/>
          <w:marBottom w:val="0"/>
          <w:divBdr>
            <w:top w:val="none" w:sz="0" w:space="0" w:color="auto"/>
            <w:left w:val="none" w:sz="0" w:space="0" w:color="auto"/>
            <w:bottom w:val="none" w:sz="0" w:space="0" w:color="auto"/>
            <w:right w:val="none" w:sz="0" w:space="0" w:color="auto"/>
          </w:divBdr>
        </w:div>
        <w:div w:id="1434017111">
          <w:marLeft w:val="533"/>
          <w:marRight w:val="0"/>
          <w:marTop w:val="151"/>
          <w:marBottom w:val="0"/>
          <w:divBdr>
            <w:top w:val="none" w:sz="0" w:space="0" w:color="auto"/>
            <w:left w:val="none" w:sz="0" w:space="0" w:color="auto"/>
            <w:bottom w:val="none" w:sz="0" w:space="0" w:color="auto"/>
            <w:right w:val="none" w:sz="0" w:space="0" w:color="auto"/>
          </w:divBdr>
        </w:div>
        <w:div w:id="1821535232">
          <w:marLeft w:val="533"/>
          <w:marRight w:val="0"/>
          <w:marTop w:val="151"/>
          <w:marBottom w:val="0"/>
          <w:divBdr>
            <w:top w:val="none" w:sz="0" w:space="0" w:color="auto"/>
            <w:left w:val="none" w:sz="0" w:space="0" w:color="auto"/>
            <w:bottom w:val="none" w:sz="0" w:space="0" w:color="auto"/>
            <w:right w:val="none" w:sz="0" w:space="0" w:color="auto"/>
          </w:divBdr>
        </w:div>
      </w:divsChild>
    </w:div>
    <w:div w:id="1520971084">
      <w:bodyDiv w:val="1"/>
      <w:marLeft w:val="0"/>
      <w:marRight w:val="0"/>
      <w:marTop w:val="0"/>
      <w:marBottom w:val="0"/>
      <w:divBdr>
        <w:top w:val="none" w:sz="0" w:space="0" w:color="auto"/>
        <w:left w:val="none" w:sz="0" w:space="0" w:color="auto"/>
        <w:bottom w:val="none" w:sz="0" w:space="0" w:color="auto"/>
        <w:right w:val="none" w:sz="0" w:space="0" w:color="auto"/>
      </w:divBdr>
    </w:div>
    <w:div w:id="1546256395">
      <w:bodyDiv w:val="1"/>
      <w:marLeft w:val="0"/>
      <w:marRight w:val="0"/>
      <w:marTop w:val="0"/>
      <w:marBottom w:val="0"/>
      <w:divBdr>
        <w:top w:val="none" w:sz="0" w:space="0" w:color="auto"/>
        <w:left w:val="none" w:sz="0" w:space="0" w:color="auto"/>
        <w:bottom w:val="none" w:sz="0" w:space="0" w:color="auto"/>
        <w:right w:val="none" w:sz="0" w:space="0" w:color="auto"/>
      </w:divBdr>
      <w:divsChild>
        <w:div w:id="744645014">
          <w:marLeft w:val="0"/>
          <w:marRight w:val="0"/>
          <w:marTop w:val="0"/>
          <w:marBottom w:val="0"/>
          <w:divBdr>
            <w:top w:val="none" w:sz="0" w:space="0" w:color="auto"/>
            <w:left w:val="none" w:sz="0" w:space="0" w:color="auto"/>
            <w:bottom w:val="none" w:sz="0" w:space="0" w:color="auto"/>
            <w:right w:val="none" w:sz="0" w:space="0" w:color="auto"/>
          </w:divBdr>
          <w:divsChild>
            <w:div w:id="276134134">
              <w:marLeft w:val="0"/>
              <w:marRight w:val="0"/>
              <w:marTop w:val="0"/>
              <w:marBottom w:val="0"/>
              <w:divBdr>
                <w:top w:val="none" w:sz="0" w:space="0" w:color="auto"/>
                <w:left w:val="none" w:sz="0" w:space="0" w:color="auto"/>
                <w:bottom w:val="none" w:sz="0" w:space="0" w:color="auto"/>
                <w:right w:val="none" w:sz="0" w:space="0" w:color="auto"/>
              </w:divBdr>
              <w:divsChild>
                <w:div w:id="2086611651">
                  <w:marLeft w:val="0"/>
                  <w:marRight w:val="0"/>
                  <w:marTop w:val="0"/>
                  <w:marBottom w:val="0"/>
                  <w:divBdr>
                    <w:top w:val="none" w:sz="0" w:space="0" w:color="auto"/>
                    <w:left w:val="none" w:sz="0" w:space="0" w:color="auto"/>
                    <w:bottom w:val="none" w:sz="0" w:space="0" w:color="auto"/>
                    <w:right w:val="none" w:sz="0" w:space="0" w:color="auto"/>
                  </w:divBdr>
                  <w:divsChild>
                    <w:div w:id="986402187">
                      <w:marLeft w:val="0"/>
                      <w:marRight w:val="0"/>
                      <w:marTop w:val="0"/>
                      <w:marBottom w:val="0"/>
                      <w:divBdr>
                        <w:top w:val="none" w:sz="0" w:space="0" w:color="auto"/>
                        <w:left w:val="none" w:sz="0" w:space="0" w:color="auto"/>
                        <w:bottom w:val="none" w:sz="0" w:space="0" w:color="auto"/>
                        <w:right w:val="none" w:sz="0" w:space="0" w:color="auto"/>
                      </w:divBdr>
                      <w:divsChild>
                        <w:div w:id="1067537415">
                          <w:marLeft w:val="0"/>
                          <w:marRight w:val="0"/>
                          <w:marTop w:val="0"/>
                          <w:marBottom w:val="0"/>
                          <w:divBdr>
                            <w:top w:val="none" w:sz="0" w:space="0" w:color="auto"/>
                            <w:left w:val="none" w:sz="0" w:space="0" w:color="auto"/>
                            <w:bottom w:val="none" w:sz="0" w:space="0" w:color="auto"/>
                            <w:right w:val="none" w:sz="0" w:space="0" w:color="auto"/>
                          </w:divBdr>
                          <w:divsChild>
                            <w:div w:id="1506742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8484735">
      <w:bodyDiv w:val="1"/>
      <w:marLeft w:val="0"/>
      <w:marRight w:val="0"/>
      <w:marTop w:val="0"/>
      <w:marBottom w:val="0"/>
      <w:divBdr>
        <w:top w:val="none" w:sz="0" w:space="0" w:color="auto"/>
        <w:left w:val="none" w:sz="0" w:space="0" w:color="auto"/>
        <w:bottom w:val="none" w:sz="0" w:space="0" w:color="auto"/>
        <w:right w:val="none" w:sz="0" w:space="0" w:color="auto"/>
      </w:divBdr>
      <w:divsChild>
        <w:div w:id="169179560">
          <w:marLeft w:val="547"/>
          <w:marRight w:val="0"/>
          <w:marTop w:val="151"/>
          <w:marBottom w:val="0"/>
          <w:divBdr>
            <w:top w:val="none" w:sz="0" w:space="0" w:color="auto"/>
            <w:left w:val="none" w:sz="0" w:space="0" w:color="auto"/>
            <w:bottom w:val="none" w:sz="0" w:space="0" w:color="auto"/>
            <w:right w:val="none" w:sz="0" w:space="0" w:color="auto"/>
          </w:divBdr>
        </w:div>
        <w:div w:id="181284713">
          <w:marLeft w:val="547"/>
          <w:marRight w:val="0"/>
          <w:marTop w:val="151"/>
          <w:marBottom w:val="0"/>
          <w:divBdr>
            <w:top w:val="none" w:sz="0" w:space="0" w:color="auto"/>
            <w:left w:val="none" w:sz="0" w:space="0" w:color="auto"/>
            <w:bottom w:val="none" w:sz="0" w:space="0" w:color="auto"/>
            <w:right w:val="none" w:sz="0" w:space="0" w:color="auto"/>
          </w:divBdr>
        </w:div>
        <w:div w:id="452134275">
          <w:marLeft w:val="547"/>
          <w:marRight w:val="0"/>
          <w:marTop w:val="151"/>
          <w:marBottom w:val="0"/>
          <w:divBdr>
            <w:top w:val="none" w:sz="0" w:space="0" w:color="auto"/>
            <w:left w:val="none" w:sz="0" w:space="0" w:color="auto"/>
            <w:bottom w:val="none" w:sz="0" w:space="0" w:color="auto"/>
            <w:right w:val="none" w:sz="0" w:space="0" w:color="auto"/>
          </w:divBdr>
        </w:div>
        <w:div w:id="466969504">
          <w:marLeft w:val="547"/>
          <w:marRight w:val="0"/>
          <w:marTop w:val="151"/>
          <w:marBottom w:val="0"/>
          <w:divBdr>
            <w:top w:val="none" w:sz="0" w:space="0" w:color="auto"/>
            <w:left w:val="none" w:sz="0" w:space="0" w:color="auto"/>
            <w:bottom w:val="none" w:sz="0" w:space="0" w:color="auto"/>
            <w:right w:val="none" w:sz="0" w:space="0" w:color="auto"/>
          </w:divBdr>
        </w:div>
        <w:div w:id="719747818">
          <w:marLeft w:val="547"/>
          <w:marRight w:val="0"/>
          <w:marTop w:val="151"/>
          <w:marBottom w:val="0"/>
          <w:divBdr>
            <w:top w:val="none" w:sz="0" w:space="0" w:color="auto"/>
            <w:left w:val="none" w:sz="0" w:space="0" w:color="auto"/>
            <w:bottom w:val="none" w:sz="0" w:space="0" w:color="auto"/>
            <w:right w:val="none" w:sz="0" w:space="0" w:color="auto"/>
          </w:divBdr>
        </w:div>
        <w:div w:id="764573466">
          <w:marLeft w:val="547"/>
          <w:marRight w:val="0"/>
          <w:marTop w:val="151"/>
          <w:marBottom w:val="0"/>
          <w:divBdr>
            <w:top w:val="none" w:sz="0" w:space="0" w:color="auto"/>
            <w:left w:val="none" w:sz="0" w:space="0" w:color="auto"/>
            <w:bottom w:val="none" w:sz="0" w:space="0" w:color="auto"/>
            <w:right w:val="none" w:sz="0" w:space="0" w:color="auto"/>
          </w:divBdr>
        </w:div>
        <w:div w:id="920866383">
          <w:marLeft w:val="547"/>
          <w:marRight w:val="0"/>
          <w:marTop w:val="151"/>
          <w:marBottom w:val="0"/>
          <w:divBdr>
            <w:top w:val="none" w:sz="0" w:space="0" w:color="auto"/>
            <w:left w:val="none" w:sz="0" w:space="0" w:color="auto"/>
            <w:bottom w:val="none" w:sz="0" w:space="0" w:color="auto"/>
            <w:right w:val="none" w:sz="0" w:space="0" w:color="auto"/>
          </w:divBdr>
        </w:div>
        <w:div w:id="1124301569">
          <w:marLeft w:val="547"/>
          <w:marRight w:val="0"/>
          <w:marTop w:val="151"/>
          <w:marBottom w:val="0"/>
          <w:divBdr>
            <w:top w:val="none" w:sz="0" w:space="0" w:color="auto"/>
            <w:left w:val="none" w:sz="0" w:space="0" w:color="auto"/>
            <w:bottom w:val="none" w:sz="0" w:space="0" w:color="auto"/>
            <w:right w:val="none" w:sz="0" w:space="0" w:color="auto"/>
          </w:divBdr>
        </w:div>
        <w:div w:id="1304970303">
          <w:marLeft w:val="547"/>
          <w:marRight w:val="0"/>
          <w:marTop w:val="151"/>
          <w:marBottom w:val="0"/>
          <w:divBdr>
            <w:top w:val="none" w:sz="0" w:space="0" w:color="auto"/>
            <w:left w:val="none" w:sz="0" w:space="0" w:color="auto"/>
            <w:bottom w:val="none" w:sz="0" w:space="0" w:color="auto"/>
            <w:right w:val="none" w:sz="0" w:space="0" w:color="auto"/>
          </w:divBdr>
        </w:div>
        <w:div w:id="1349984034">
          <w:marLeft w:val="547"/>
          <w:marRight w:val="0"/>
          <w:marTop w:val="151"/>
          <w:marBottom w:val="0"/>
          <w:divBdr>
            <w:top w:val="none" w:sz="0" w:space="0" w:color="auto"/>
            <w:left w:val="none" w:sz="0" w:space="0" w:color="auto"/>
            <w:bottom w:val="none" w:sz="0" w:space="0" w:color="auto"/>
            <w:right w:val="none" w:sz="0" w:space="0" w:color="auto"/>
          </w:divBdr>
        </w:div>
        <w:div w:id="1500387295">
          <w:marLeft w:val="547"/>
          <w:marRight w:val="0"/>
          <w:marTop w:val="151"/>
          <w:marBottom w:val="0"/>
          <w:divBdr>
            <w:top w:val="none" w:sz="0" w:space="0" w:color="auto"/>
            <w:left w:val="none" w:sz="0" w:space="0" w:color="auto"/>
            <w:bottom w:val="none" w:sz="0" w:space="0" w:color="auto"/>
            <w:right w:val="none" w:sz="0" w:space="0" w:color="auto"/>
          </w:divBdr>
        </w:div>
        <w:div w:id="1839037354">
          <w:marLeft w:val="547"/>
          <w:marRight w:val="0"/>
          <w:marTop w:val="151"/>
          <w:marBottom w:val="0"/>
          <w:divBdr>
            <w:top w:val="none" w:sz="0" w:space="0" w:color="auto"/>
            <w:left w:val="none" w:sz="0" w:space="0" w:color="auto"/>
            <w:bottom w:val="none" w:sz="0" w:space="0" w:color="auto"/>
            <w:right w:val="none" w:sz="0" w:space="0" w:color="auto"/>
          </w:divBdr>
        </w:div>
      </w:divsChild>
    </w:div>
    <w:div w:id="1691297702">
      <w:bodyDiv w:val="1"/>
      <w:marLeft w:val="0"/>
      <w:marRight w:val="0"/>
      <w:marTop w:val="0"/>
      <w:marBottom w:val="0"/>
      <w:divBdr>
        <w:top w:val="none" w:sz="0" w:space="0" w:color="auto"/>
        <w:left w:val="none" w:sz="0" w:space="0" w:color="auto"/>
        <w:bottom w:val="none" w:sz="0" w:space="0" w:color="auto"/>
        <w:right w:val="none" w:sz="0" w:space="0" w:color="auto"/>
      </w:divBdr>
      <w:divsChild>
        <w:div w:id="124154646">
          <w:marLeft w:val="547"/>
          <w:marRight w:val="0"/>
          <w:marTop w:val="151"/>
          <w:marBottom w:val="0"/>
          <w:divBdr>
            <w:top w:val="none" w:sz="0" w:space="0" w:color="auto"/>
            <w:left w:val="none" w:sz="0" w:space="0" w:color="auto"/>
            <w:bottom w:val="none" w:sz="0" w:space="0" w:color="auto"/>
            <w:right w:val="none" w:sz="0" w:space="0" w:color="auto"/>
          </w:divBdr>
        </w:div>
        <w:div w:id="689183397">
          <w:marLeft w:val="547"/>
          <w:marRight w:val="0"/>
          <w:marTop w:val="151"/>
          <w:marBottom w:val="0"/>
          <w:divBdr>
            <w:top w:val="none" w:sz="0" w:space="0" w:color="auto"/>
            <w:left w:val="none" w:sz="0" w:space="0" w:color="auto"/>
            <w:bottom w:val="none" w:sz="0" w:space="0" w:color="auto"/>
            <w:right w:val="none" w:sz="0" w:space="0" w:color="auto"/>
          </w:divBdr>
        </w:div>
        <w:div w:id="841433677">
          <w:marLeft w:val="547"/>
          <w:marRight w:val="0"/>
          <w:marTop w:val="151"/>
          <w:marBottom w:val="0"/>
          <w:divBdr>
            <w:top w:val="none" w:sz="0" w:space="0" w:color="auto"/>
            <w:left w:val="none" w:sz="0" w:space="0" w:color="auto"/>
            <w:bottom w:val="none" w:sz="0" w:space="0" w:color="auto"/>
            <w:right w:val="none" w:sz="0" w:space="0" w:color="auto"/>
          </w:divBdr>
        </w:div>
        <w:div w:id="1080057078">
          <w:marLeft w:val="547"/>
          <w:marRight w:val="0"/>
          <w:marTop w:val="151"/>
          <w:marBottom w:val="0"/>
          <w:divBdr>
            <w:top w:val="none" w:sz="0" w:space="0" w:color="auto"/>
            <w:left w:val="none" w:sz="0" w:space="0" w:color="auto"/>
            <w:bottom w:val="none" w:sz="0" w:space="0" w:color="auto"/>
            <w:right w:val="none" w:sz="0" w:space="0" w:color="auto"/>
          </w:divBdr>
        </w:div>
        <w:div w:id="2086681870">
          <w:marLeft w:val="547"/>
          <w:marRight w:val="0"/>
          <w:marTop w:val="151"/>
          <w:marBottom w:val="0"/>
          <w:divBdr>
            <w:top w:val="none" w:sz="0" w:space="0" w:color="auto"/>
            <w:left w:val="none" w:sz="0" w:space="0" w:color="auto"/>
            <w:bottom w:val="none" w:sz="0" w:space="0" w:color="auto"/>
            <w:right w:val="none" w:sz="0" w:space="0" w:color="auto"/>
          </w:divBdr>
        </w:div>
        <w:div w:id="2097241727">
          <w:marLeft w:val="547"/>
          <w:marRight w:val="0"/>
          <w:marTop w:val="151"/>
          <w:marBottom w:val="0"/>
          <w:divBdr>
            <w:top w:val="none" w:sz="0" w:space="0" w:color="auto"/>
            <w:left w:val="none" w:sz="0" w:space="0" w:color="auto"/>
            <w:bottom w:val="none" w:sz="0" w:space="0" w:color="auto"/>
            <w:right w:val="none" w:sz="0" w:space="0" w:color="auto"/>
          </w:divBdr>
        </w:div>
      </w:divsChild>
    </w:div>
    <w:div w:id="1827742588">
      <w:bodyDiv w:val="1"/>
      <w:marLeft w:val="0"/>
      <w:marRight w:val="0"/>
      <w:marTop w:val="0"/>
      <w:marBottom w:val="0"/>
      <w:divBdr>
        <w:top w:val="none" w:sz="0" w:space="0" w:color="auto"/>
        <w:left w:val="none" w:sz="0" w:space="0" w:color="auto"/>
        <w:bottom w:val="none" w:sz="0" w:space="0" w:color="auto"/>
        <w:right w:val="none" w:sz="0" w:space="0" w:color="auto"/>
      </w:divBdr>
    </w:div>
    <w:div w:id="1892570314">
      <w:bodyDiv w:val="1"/>
      <w:marLeft w:val="0"/>
      <w:marRight w:val="0"/>
      <w:marTop w:val="0"/>
      <w:marBottom w:val="0"/>
      <w:divBdr>
        <w:top w:val="none" w:sz="0" w:space="0" w:color="auto"/>
        <w:left w:val="none" w:sz="0" w:space="0" w:color="auto"/>
        <w:bottom w:val="none" w:sz="0" w:space="0" w:color="auto"/>
        <w:right w:val="none" w:sz="0" w:space="0" w:color="auto"/>
      </w:divBdr>
    </w:div>
    <w:div w:id="1981880525">
      <w:bodyDiv w:val="1"/>
      <w:marLeft w:val="0"/>
      <w:marRight w:val="0"/>
      <w:marTop w:val="0"/>
      <w:marBottom w:val="0"/>
      <w:divBdr>
        <w:top w:val="none" w:sz="0" w:space="0" w:color="auto"/>
        <w:left w:val="none" w:sz="0" w:space="0" w:color="auto"/>
        <w:bottom w:val="none" w:sz="0" w:space="0" w:color="auto"/>
        <w:right w:val="none" w:sz="0" w:space="0" w:color="auto"/>
      </w:divBdr>
      <w:divsChild>
        <w:div w:id="37441318">
          <w:marLeft w:val="533"/>
          <w:marRight w:val="0"/>
          <w:marTop w:val="151"/>
          <w:marBottom w:val="0"/>
          <w:divBdr>
            <w:top w:val="none" w:sz="0" w:space="0" w:color="auto"/>
            <w:left w:val="none" w:sz="0" w:space="0" w:color="auto"/>
            <w:bottom w:val="none" w:sz="0" w:space="0" w:color="auto"/>
            <w:right w:val="none" w:sz="0" w:space="0" w:color="auto"/>
          </w:divBdr>
        </w:div>
        <w:div w:id="141040944">
          <w:marLeft w:val="533"/>
          <w:marRight w:val="0"/>
          <w:marTop w:val="151"/>
          <w:marBottom w:val="0"/>
          <w:divBdr>
            <w:top w:val="none" w:sz="0" w:space="0" w:color="auto"/>
            <w:left w:val="none" w:sz="0" w:space="0" w:color="auto"/>
            <w:bottom w:val="none" w:sz="0" w:space="0" w:color="auto"/>
            <w:right w:val="none" w:sz="0" w:space="0" w:color="auto"/>
          </w:divBdr>
        </w:div>
        <w:div w:id="199316964">
          <w:marLeft w:val="533"/>
          <w:marRight w:val="0"/>
          <w:marTop w:val="151"/>
          <w:marBottom w:val="0"/>
          <w:divBdr>
            <w:top w:val="none" w:sz="0" w:space="0" w:color="auto"/>
            <w:left w:val="none" w:sz="0" w:space="0" w:color="auto"/>
            <w:bottom w:val="none" w:sz="0" w:space="0" w:color="auto"/>
            <w:right w:val="none" w:sz="0" w:space="0" w:color="auto"/>
          </w:divBdr>
        </w:div>
        <w:div w:id="722338623">
          <w:marLeft w:val="533"/>
          <w:marRight w:val="0"/>
          <w:marTop w:val="151"/>
          <w:marBottom w:val="0"/>
          <w:divBdr>
            <w:top w:val="none" w:sz="0" w:space="0" w:color="auto"/>
            <w:left w:val="none" w:sz="0" w:space="0" w:color="auto"/>
            <w:bottom w:val="none" w:sz="0" w:space="0" w:color="auto"/>
            <w:right w:val="none" w:sz="0" w:space="0" w:color="auto"/>
          </w:divBdr>
        </w:div>
        <w:div w:id="1366755889">
          <w:marLeft w:val="533"/>
          <w:marRight w:val="0"/>
          <w:marTop w:val="151"/>
          <w:marBottom w:val="0"/>
          <w:divBdr>
            <w:top w:val="none" w:sz="0" w:space="0" w:color="auto"/>
            <w:left w:val="none" w:sz="0" w:space="0" w:color="auto"/>
            <w:bottom w:val="none" w:sz="0" w:space="0" w:color="auto"/>
            <w:right w:val="none" w:sz="0" w:space="0" w:color="auto"/>
          </w:divBdr>
        </w:div>
        <w:div w:id="1444883481">
          <w:marLeft w:val="533"/>
          <w:marRight w:val="0"/>
          <w:marTop w:val="151"/>
          <w:marBottom w:val="0"/>
          <w:divBdr>
            <w:top w:val="none" w:sz="0" w:space="0" w:color="auto"/>
            <w:left w:val="none" w:sz="0" w:space="0" w:color="auto"/>
            <w:bottom w:val="none" w:sz="0" w:space="0" w:color="auto"/>
            <w:right w:val="none" w:sz="0" w:space="0" w:color="auto"/>
          </w:divBdr>
        </w:div>
        <w:div w:id="1679114272">
          <w:marLeft w:val="533"/>
          <w:marRight w:val="0"/>
          <w:marTop w:val="151"/>
          <w:marBottom w:val="0"/>
          <w:divBdr>
            <w:top w:val="none" w:sz="0" w:space="0" w:color="auto"/>
            <w:left w:val="none" w:sz="0" w:space="0" w:color="auto"/>
            <w:bottom w:val="none" w:sz="0" w:space="0" w:color="auto"/>
            <w:right w:val="none" w:sz="0" w:space="0" w:color="auto"/>
          </w:divBdr>
        </w:div>
        <w:div w:id="1980188965">
          <w:marLeft w:val="533"/>
          <w:marRight w:val="0"/>
          <w:marTop w:val="151"/>
          <w:marBottom w:val="0"/>
          <w:divBdr>
            <w:top w:val="none" w:sz="0" w:space="0" w:color="auto"/>
            <w:left w:val="none" w:sz="0" w:space="0" w:color="auto"/>
            <w:bottom w:val="none" w:sz="0" w:space="0" w:color="auto"/>
            <w:right w:val="none" w:sz="0" w:space="0" w:color="auto"/>
          </w:divBdr>
        </w:div>
        <w:div w:id="2091609867">
          <w:marLeft w:val="533"/>
          <w:marRight w:val="0"/>
          <w:marTop w:val="151"/>
          <w:marBottom w:val="0"/>
          <w:divBdr>
            <w:top w:val="none" w:sz="0" w:space="0" w:color="auto"/>
            <w:left w:val="none" w:sz="0" w:space="0" w:color="auto"/>
            <w:bottom w:val="none" w:sz="0" w:space="0" w:color="auto"/>
            <w:right w:val="none" w:sz="0" w:space="0" w:color="auto"/>
          </w:divBdr>
        </w:div>
        <w:div w:id="2097088421">
          <w:marLeft w:val="533"/>
          <w:marRight w:val="0"/>
          <w:marTop w:val="151"/>
          <w:marBottom w:val="0"/>
          <w:divBdr>
            <w:top w:val="none" w:sz="0" w:space="0" w:color="auto"/>
            <w:left w:val="none" w:sz="0" w:space="0" w:color="auto"/>
            <w:bottom w:val="none" w:sz="0" w:space="0" w:color="auto"/>
            <w:right w:val="none" w:sz="0" w:space="0" w:color="auto"/>
          </w:divBdr>
        </w:div>
      </w:divsChild>
    </w:div>
    <w:div w:id="2110588176">
      <w:bodyDiv w:val="1"/>
      <w:marLeft w:val="0"/>
      <w:marRight w:val="0"/>
      <w:marTop w:val="0"/>
      <w:marBottom w:val="0"/>
      <w:divBdr>
        <w:top w:val="none" w:sz="0" w:space="0" w:color="auto"/>
        <w:left w:val="none" w:sz="0" w:space="0" w:color="auto"/>
        <w:bottom w:val="none" w:sz="0" w:space="0" w:color="auto"/>
        <w:right w:val="none" w:sz="0" w:space="0" w:color="auto"/>
      </w:divBdr>
    </w:div>
    <w:div w:id="21422614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learn.iu.edu.jo/"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U:\templates\Programme%20Specifications%20Pro-form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documentManagement>
    <FormType xmlns="45804768-7f68-44ad-8493-733ff8c0415e">Course Syllabus</FormType>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A8F1C09868A7E246A4FE7220FE07E894" ma:contentTypeVersion="4" ma:contentTypeDescription="Create a new document." ma:contentTypeScope="" ma:versionID="c7f8b63fe311a8ecd7a05a6851cb0f2e">
  <xsd:schema xmlns:xsd="http://www.w3.org/2001/XMLSchema" xmlns:xs="http://www.w3.org/2001/XMLSchema" xmlns:p="http://schemas.microsoft.com/office/2006/metadata/properties" xmlns:ns2="45804768-7f68-44ad-8493-733ff8c0415e" xmlns:ns3="4c854669-c37d-4e1c-9895-ff9cd39da670" targetNamespace="http://schemas.microsoft.com/office/2006/metadata/properties" ma:root="true" ma:fieldsID="c20938131427297ac38e96fe49725fff" ns2:_="" ns3:_="">
    <xsd:import namespace="45804768-7f68-44ad-8493-733ff8c0415e"/>
    <xsd:import namespace="4c854669-c37d-4e1c-9895-ff9cd39da670"/>
    <xsd:element name="properties">
      <xsd:complexType>
        <xsd:sequence>
          <xsd:element name="documentManagement">
            <xsd:complexType>
              <xsd:all>
                <xsd:element ref="ns2:FormType"/>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804768-7f68-44ad-8493-733ff8c0415e" elementFormDefault="qualified">
    <xsd:import namespace="http://schemas.microsoft.com/office/2006/documentManagement/types"/>
    <xsd:import namespace="http://schemas.microsoft.com/office/infopath/2007/PartnerControls"/>
    <xsd:element name="FormType" ma:index="8" ma:displayName="FormType" ma:default="ILOs" ma:format="Dropdown" ma:internalName="FormType">
      <xsd:simpleType>
        <xsd:restriction base="dms:Choice">
          <xsd:enumeration value="ILOs"/>
          <xsd:enumeration value="Accreditation"/>
          <xsd:enumeration value="Evaluation and Development"/>
          <xsd:enumeration value="developing program/accreditation of a study plan"/>
          <xsd:enumeration value="Course Syllabus"/>
        </xsd:restriction>
      </xsd:simpleType>
    </xsd:element>
  </xsd:schema>
  <xsd:schema xmlns:xsd="http://www.w3.org/2001/XMLSchema" xmlns:xs="http://www.w3.org/2001/XMLSchema" xmlns:dms="http://schemas.microsoft.com/office/2006/documentManagement/types" xmlns:pc="http://schemas.microsoft.com/office/infopath/2007/PartnerControls" targetNamespace="4c854669-c37d-4e1c-9895-ff9cd39da670"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D092DEA7-DCDF-4858-8592-3A4726EB8C61}">
  <ds:schemaRefs>
    <ds:schemaRef ds:uri="http://schemas.microsoft.com/office/2006/metadata/properties"/>
    <ds:schemaRef ds:uri="45804768-7f68-44ad-8493-733ff8c0415e"/>
  </ds:schemaRefs>
</ds:datastoreItem>
</file>

<file path=customXml/itemProps2.xml><?xml version="1.0" encoding="utf-8"?>
<ds:datastoreItem xmlns:ds="http://schemas.openxmlformats.org/officeDocument/2006/customXml" ds:itemID="{DBF9598C-324D-4081-9C5F-CCBD2FFF9584}">
  <ds:schemaRefs>
    <ds:schemaRef ds:uri="http://schemas.microsoft.com/sharepoint/events"/>
  </ds:schemaRefs>
</ds:datastoreItem>
</file>

<file path=customXml/itemProps3.xml><?xml version="1.0" encoding="utf-8"?>
<ds:datastoreItem xmlns:ds="http://schemas.openxmlformats.org/officeDocument/2006/customXml" ds:itemID="{79BF035E-3A3E-4E09-89D5-84E32DD4B002}">
  <ds:schemaRefs>
    <ds:schemaRef ds:uri="http://schemas.openxmlformats.org/officeDocument/2006/bibliography"/>
  </ds:schemaRefs>
</ds:datastoreItem>
</file>

<file path=customXml/itemProps4.xml><?xml version="1.0" encoding="utf-8"?>
<ds:datastoreItem xmlns:ds="http://schemas.openxmlformats.org/officeDocument/2006/customXml" ds:itemID="{1872E550-425B-4944-B8EE-41368FC950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804768-7f68-44ad-8493-733ff8c0415e"/>
    <ds:schemaRef ds:uri="4c854669-c37d-4e1c-9895-ff9cd39da67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ECB7D18-C090-4EA5-9AC3-B8A46E00F73B}">
  <ds:schemaRefs>
    <ds:schemaRef ds:uri="http://schemas.microsoft.com/sharepoint/v3/contenttype/forms"/>
  </ds:schemaRefs>
</ds:datastoreItem>
</file>

<file path=customXml/itemProps6.xml><?xml version="1.0" encoding="utf-8"?>
<ds:datastoreItem xmlns:ds="http://schemas.openxmlformats.org/officeDocument/2006/customXml" ds:itemID="{C68F88D2-FF90-4FDC-BE97-67AE1440AFF6}">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Programme Specifications Pro-forma</Template>
  <TotalTime>0</TotalTime>
  <Pages>6</Pages>
  <Words>1508</Words>
  <Characters>8596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Course Syllabus</vt:lpstr>
    </vt:vector>
  </TitlesOfParts>
  <Company>Isra University</Company>
  <LinksUpToDate>false</LinksUpToDate>
  <CharactersWithSpaces>10084</CharactersWithSpaces>
  <SharedDoc>false</SharedDoc>
  <HLinks>
    <vt:vector size="12" baseType="variant">
      <vt:variant>
        <vt:i4>786444</vt:i4>
      </vt:variant>
      <vt:variant>
        <vt:i4>3</vt:i4>
      </vt:variant>
      <vt:variant>
        <vt:i4>0</vt:i4>
      </vt:variant>
      <vt:variant>
        <vt:i4>5</vt:i4>
      </vt:variant>
      <vt:variant>
        <vt:lpwstr>https://www.amazon.com/s/ref=dp_byline_sr_book_3?ie=UTF8&amp;text=Peter+B.+Galvin&amp;search-alias=books&amp;field-author=Peter+B.+Galvin&amp;sort=relevancerank</vt:lpwstr>
      </vt:variant>
      <vt:variant>
        <vt:lpwstr/>
      </vt:variant>
      <vt:variant>
        <vt:i4>3014703</vt:i4>
      </vt:variant>
      <vt:variant>
        <vt:i4>0</vt:i4>
      </vt:variant>
      <vt:variant>
        <vt:i4>0</vt:i4>
      </vt:variant>
      <vt:variant>
        <vt:i4>5</vt:i4>
      </vt:variant>
      <vt:variant>
        <vt:lpwstr>https://www.amazon.com/s/ref=dp_byline_sr_book_2?ie=UTF8&amp;text=Greg+Gagne&amp;search-alias=books&amp;field-author=Greg+Gagne&amp;sort=relevancerank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Syllabus</dc:title>
  <dc:subject/>
  <dc:creator>Dr. Mohammad Ali H. Eljinini</dc:creator>
  <cp:keywords/>
  <dc:description/>
  <cp:lastModifiedBy>يوسف براهمه</cp:lastModifiedBy>
  <cp:revision>2</cp:revision>
  <cp:lastPrinted>2023-03-12T17:55:00Z</cp:lastPrinted>
  <dcterms:created xsi:type="dcterms:W3CDTF">2023-11-28T11:15:00Z</dcterms:created>
  <dcterms:modified xsi:type="dcterms:W3CDTF">2023-11-28T11:15:00Z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KEWWX7CN5SVZ-3-567</vt:lpwstr>
  </property>
  <property fmtid="{D5CDD505-2E9C-101B-9397-08002B2CF9AE}" pid="3" name="_dlc_DocIdItemGuid">
    <vt:lpwstr>b670b8e8-1354-4819-842b-2db1cc039ef2</vt:lpwstr>
  </property>
  <property fmtid="{D5CDD505-2E9C-101B-9397-08002B2CF9AE}" pid="4" name="_dlc_DocIdUrl">
    <vt:lpwstr>http://sites.ju.edu.jo/en/Pqmc/_layouts/DocIdRedir.aspx?ID=KEWWX7CN5SVZ-3-567, KEWWX7CN5SVZ-3-567</vt:lpwstr>
  </property>
  <property fmtid="{D5CDD505-2E9C-101B-9397-08002B2CF9AE}" pid="5" name="amzn:id">
    <vt:lpwstr>408d459d-d55b-4ff0-b009-090b6236c71f</vt:lpwstr>
  </property>
</Properties>
</file>